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8D5F54" w:rsidP="00AE7C2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D5F54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D5F54">
        <w:rPr>
          <w:rFonts w:ascii="Arial" w:hAnsi="Arial" w:cs="Arial"/>
          <w:sz w:val="24"/>
          <w:szCs w:val="24"/>
        </w:rPr>
        <w:t>2025-10-28</w:t>
      </w:r>
    </w:p>
    <w:p w:rsidR="003E6519" w:rsidRPr="009432A1" w:rsidRDefault="008D5F54" w:rsidP="00AE7C2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5F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8D5F54" w:rsidP="00AE7C2E">
      <w:pPr>
        <w:spacing w:line="360" w:lineRule="auto"/>
        <w:rPr>
          <w:rFonts w:ascii="Arial" w:hAnsi="Arial" w:cs="Arial"/>
          <w:sz w:val="24"/>
          <w:szCs w:val="24"/>
        </w:rPr>
      </w:pPr>
      <w:r w:rsidRPr="008D5F54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D5F54">
        <w:rPr>
          <w:rFonts w:ascii="Arial" w:hAnsi="Arial" w:cs="Arial"/>
          <w:sz w:val="24"/>
          <w:szCs w:val="24"/>
        </w:rPr>
        <w:t>69</w:t>
      </w:r>
    </w:p>
    <w:p w:rsidR="003E6519" w:rsidRPr="009432A1" w:rsidRDefault="008D5F54" w:rsidP="00AE7C2E">
      <w:pPr>
        <w:spacing w:line="360" w:lineRule="auto"/>
        <w:rPr>
          <w:rFonts w:ascii="Arial" w:hAnsi="Arial" w:cs="Arial"/>
          <w:sz w:val="24"/>
          <w:szCs w:val="24"/>
        </w:rPr>
      </w:pPr>
      <w:r w:rsidRPr="008D5F54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D5F54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AE7C2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AE7C2E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AE7C2E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AE7C2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AE7C2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AE7C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8D5F54" w:rsidP="00AE7C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5F54">
              <w:rPr>
                <w:rFonts w:ascii="Arial" w:hAnsi="Arial" w:cs="Arial"/>
                <w:bCs/>
                <w:sz w:val="24"/>
                <w:szCs w:val="24"/>
              </w:rPr>
              <w:t>Przeprowadzenie szkoleń dla kadry dydaktycznej Politechniki Częstochowskiej w ramach projektu "Rozwój kompetencji kluczem dla rozwoju gospodarki" FERS</w:t>
            </w:r>
            <w:bookmarkStart w:id="0" w:name="_GoBack"/>
            <w:bookmarkEnd w:id="0"/>
            <w:r w:rsidRPr="008D5F54">
              <w:rPr>
                <w:rFonts w:ascii="Arial" w:hAnsi="Arial" w:cs="Arial"/>
                <w:bCs/>
                <w:sz w:val="24"/>
                <w:szCs w:val="24"/>
              </w:rPr>
              <w:t>.01.05-IP.08-0053/23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5F54" w:rsidRPr="004E4B64" w:rsidTr="00273C21">
        <w:tc>
          <w:tcPr>
            <w:tcW w:w="2269" w:type="dxa"/>
            <w:shd w:val="clear" w:color="auto" w:fill="auto"/>
          </w:tcPr>
          <w:p w:rsidR="008D5F54" w:rsidRPr="004E4B64" w:rsidRDefault="008D5F54" w:rsidP="00AE7C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5F54" w:rsidRPr="004E4B64" w:rsidRDefault="008D5F54" w:rsidP="00AE7C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5F54">
              <w:rPr>
                <w:rFonts w:ascii="Arial" w:hAnsi="Arial" w:cs="Arial"/>
                <w:bCs/>
                <w:sz w:val="24"/>
                <w:szCs w:val="24"/>
              </w:rPr>
              <w:t>RZ-DZP.262.21.2025.MT</w:t>
            </w:r>
          </w:p>
        </w:tc>
      </w:tr>
    </w:tbl>
    <w:p w:rsidR="00890B92" w:rsidRPr="00C902DE" w:rsidRDefault="00A80738" w:rsidP="00AE7C2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D5F54" w:rsidRPr="008D5F54">
        <w:rPr>
          <w:rFonts w:ascii="Arial" w:hAnsi="Arial" w:cs="Arial"/>
          <w:sz w:val="24"/>
          <w:szCs w:val="24"/>
        </w:rPr>
        <w:t>(</w:t>
      </w:r>
      <w:proofErr w:type="spellStart"/>
      <w:r w:rsidR="008D5F54" w:rsidRPr="008D5F54">
        <w:rPr>
          <w:rFonts w:ascii="Arial" w:hAnsi="Arial" w:cs="Arial"/>
          <w:sz w:val="24"/>
          <w:szCs w:val="24"/>
        </w:rPr>
        <w:t>t.j</w:t>
      </w:r>
      <w:proofErr w:type="spellEnd"/>
      <w:r w:rsidR="008D5F54" w:rsidRPr="008D5F54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D5F54" w:rsidRPr="00C902DE" w:rsidTr="00273C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D5F54" w:rsidRPr="00C902DE" w:rsidRDefault="008D5F54" w:rsidP="00AE7C2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D5F54">
              <w:rPr>
                <w:rFonts w:ascii="Arial" w:hAnsi="Arial" w:cs="Arial"/>
                <w:sz w:val="24"/>
                <w:szCs w:val="24"/>
              </w:rPr>
              <w:t>części 1 zamówienia w wysokości 10 333.33 zł brutto;</w:t>
            </w:r>
          </w:p>
        </w:tc>
      </w:tr>
      <w:tr w:rsidR="008D5F54" w:rsidRPr="00C902DE" w:rsidTr="00273C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D5F54" w:rsidRPr="00C902DE" w:rsidRDefault="008D5F54" w:rsidP="00AE7C2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D5F54">
              <w:rPr>
                <w:rFonts w:ascii="Arial" w:hAnsi="Arial" w:cs="Arial"/>
                <w:sz w:val="24"/>
                <w:szCs w:val="24"/>
              </w:rPr>
              <w:t>części 2 zamówienia w wysokości 6 872.50 zł brutto;</w:t>
            </w:r>
          </w:p>
        </w:tc>
      </w:tr>
    </w:tbl>
    <w:p w:rsidR="00890B92" w:rsidRPr="00C902DE" w:rsidRDefault="00890B92" w:rsidP="00AE7C2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E7C2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AE7C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E40" w:rsidRDefault="00915E40">
      <w:r>
        <w:separator/>
      </w:r>
    </w:p>
  </w:endnote>
  <w:endnote w:type="continuationSeparator" w:id="0">
    <w:p w:rsidR="00915E40" w:rsidRDefault="0091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2E" w:rsidRDefault="00AE7C2E" w:rsidP="00AE7C2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AE7C2E" w:rsidRDefault="00AE7C2E" w:rsidP="00AE7C2E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AE7C2E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98.35pt;height:38.55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AE7C2E" w:rsidRPr="006539DC" w:rsidRDefault="00AE7C2E" w:rsidP="00AE7C2E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E7C2E" w:rsidRPr="000E233A" w:rsidRDefault="00AE7C2E" w:rsidP="00AE7C2E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E7C2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E7C2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7C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E40" w:rsidRDefault="00915E40">
      <w:r>
        <w:separator/>
      </w:r>
    </w:p>
  </w:footnote>
  <w:footnote w:type="continuationSeparator" w:id="0">
    <w:p w:rsidR="00915E40" w:rsidRDefault="0091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F54" w:rsidRDefault="008D5F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C2E" w:rsidRDefault="00AE7C2E" w:rsidP="00AE7C2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8D5F54" w:rsidRDefault="008D5F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F54" w:rsidRDefault="008D5F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E4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D5F54"/>
    <w:rsid w:val="00915E40"/>
    <w:rsid w:val="009D19BD"/>
    <w:rsid w:val="009F189D"/>
    <w:rsid w:val="00A47FF6"/>
    <w:rsid w:val="00A80738"/>
    <w:rsid w:val="00AE7C2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D65E173E-43AF-4146-BD74-AB4BD21C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E7C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97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2025-10-28T08:15:00Z</cp:lastPrinted>
  <dcterms:created xsi:type="dcterms:W3CDTF">2025-10-28T08:16:00Z</dcterms:created>
  <dcterms:modified xsi:type="dcterms:W3CDTF">2025-10-28T08:16:00Z</dcterms:modified>
</cp:coreProperties>
</file>