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379A566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E850AF">
        <w:rPr>
          <w:rFonts w:ascii="Times New Roman" w:eastAsia="Times New Roman" w:hAnsi="Times New Roman"/>
          <w:b/>
          <w:lang w:eastAsia="pl-PL"/>
        </w:rPr>
        <w:t>43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E850AF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39B98EFD" w:rsidR="001E39F7" w:rsidRPr="001E39F7" w:rsidRDefault="00E850AF" w:rsidP="00E850A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E850AF">
        <w:rPr>
          <w:rFonts w:ascii="Times New Roman" w:hAnsi="Times New Roman"/>
          <w:b/>
          <w:bCs/>
        </w:rPr>
        <w:t>Przebudowa drogi powiatowej Nr 5478P w m. Kawcze w zakresie chodnika</w:t>
      </w:r>
      <w:r w:rsidR="009C6D04" w:rsidRPr="009C6D04">
        <w:rPr>
          <w:rFonts w:ascii="Times New Roman" w:hAnsi="Times New Roman"/>
          <w:b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13980"/>
    <w:rsid w:val="002152AA"/>
    <w:rsid w:val="00224CE3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A690B"/>
    <w:rsid w:val="006C0685"/>
    <w:rsid w:val="006C6376"/>
    <w:rsid w:val="006E392A"/>
    <w:rsid w:val="0071317B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C6D04"/>
    <w:rsid w:val="009E3FA6"/>
    <w:rsid w:val="009F3621"/>
    <w:rsid w:val="00A22707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0AF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2025-04-07T06:26:00Z</cp:lastPrinted>
  <dcterms:created xsi:type="dcterms:W3CDTF">2025-08-11T07:07:00Z</dcterms:created>
  <dcterms:modified xsi:type="dcterms:W3CDTF">2025-10-21T08:49:00Z</dcterms:modified>
</cp:coreProperties>
</file>