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4398F" w14:textId="77777777" w:rsidR="009475A8" w:rsidRPr="004915C3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720401" w:rsidRPr="004915C3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52047B48" w14:textId="77777777" w:rsidR="004915C3" w:rsidRDefault="004915C3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25D0F84B" w14:textId="5E75387A" w:rsidR="008F3D36" w:rsidRPr="004915C3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5CD22AD0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5C1580A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55B2F61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6357B78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7CCEA59F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EB4CEDB" w14:textId="77777777" w:rsidR="008F3D36" w:rsidRPr="004915C3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9707869" w14:textId="77777777" w:rsidR="008F3D36" w:rsidRPr="004915C3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AC80740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36CAD115" w14:textId="77777777" w:rsidR="008F3D36" w:rsidRPr="004915C3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DC3DA43" w14:textId="77777777" w:rsidR="008F3D36" w:rsidRPr="004915C3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D9908B0" w14:textId="77777777" w:rsidR="008F3D36" w:rsidRPr="004915C3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2EF4BA9" w14:textId="77777777" w:rsidR="008F3D36" w:rsidRPr="004915C3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613678D2" w14:textId="77777777" w:rsidR="008F3D36" w:rsidRPr="004915C3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01C5F5D2" w14:textId="77777777" w:rsidR="008F3D36" w:rsidRPr="004915C3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2274317D" w14:textId="773EA0BD" w:rsidR="008F3D36" w:rsidRPr="004915C3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1D7CFE" w:rsidRPr="001D7CFE">
        <w:rPr>
          <w:rFonts w:ascii="Verdana" w:eastAsia="Times New Roman" w:hAnsi="Verdana" w:cs="Calibri"/>
          <w:b/>
          <w:sz w:val="18"/>
          <w:szCs w:val="18"/>
          <w:lang w:eastAsia="pl-PL"/>
        </w:rPr>
        <w:t>dostawa odzieży roboczej i ochronnej dla pracowników Miasteczka Studenckiego AGH w Krakowie  - KC-DE-zp.272-618/25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915C3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E9B44BA" w14:textId="77777777" w:rsidR="008F3D36" w:rsidRPr="004915C3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5A88CE2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E317080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915C3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9B5B365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AAFFBD1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5C3767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18C61FEB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3C34860" w14:textId="77777777" w:rsidR="008F3D36" w:rsidRPr="004915C3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BC41B8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2322E8C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A3090B1" w14:textId="77777777" w:rsidR="008F3D36" w:rsidRPr="004915C3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915C3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42BBC5A" w14:textId="77777777" w:rsidR="008F3D36" w:rsidRPr="004915C3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915C3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7CE5B1AB" w14:textId="77777777" w:rsidR="005103B9" w:rsidRPr="004915C3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4915C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D3C1C" w14:textId="77777777" w:rsidR="008058F1" w:rsidRDefault="008058F1" w:rsidP="0038231F">
      <w:pPr>
        <w:spacing w:after="0" w:line="240" w:lineRule="auto"/>
      </w:pPr>
      <w:r>
        <w:separator/>
      </w:r>
    </w:p>
  </w:endnote>
  <w:endnote w:type="continuationSeparator" w:id="0">
    <w:p w14:paraId="31D2619B" w14:textId="77777777" w:rsidR="008058F1" w:rsidRDefault="008058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24CE8" w14:textId="77777777" w:rsidR="00720401" w:rsidRDefault="007204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FD7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07920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562F3" w14:textId="77777777" w:rsidR="00720401" w:rsidRDefault="00720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6B93D" w14:textId="77777777" w:rsidR="008058F1" w:rsidRDefault="008058F1" w:rsidP="0038231F">
      <w:pPr>
        <w:spacing w:after="0" w:line="240" w:lineRule="auto"/>
      </w:pPr>
      <w:r>
        <w:separator/>
      </w:r>
    </w:p>
  </w:footnote>
  <w:footnote w:type="continuationSeparator" w:id="0">
    <w:p w14:paraId="041ED4F1" w14:textId="77777777" w:rsidR="008058F1" w:rsidRDefault="008058F1" w:rsidP="0038231F">
      <w:pPr>
        <w:spacing w:after="0" w:line="240" w:lineRule="auto"/>
      </w:pPr>
      <w:r>
        <w:continuationSeparator/>
      </w:r>
    </w:p>
  </w:footnote>
  <w:footnote w:id="1">
    <w:p w14:paraId="5007D87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80850B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9963E" w14:textId="77777777" w:rsidR="00720401" w:rsidRDefault="00720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C5E1" w14:textId="77777777" w:rsidR="00720401" w:rsidRDefault="00720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F3B6D" w14:textId="77777777" w:rsidR="00720401" w:rsidRDefault="007204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261562">
    <w:abstractNumId w:val="7"/>
  </w:num>
  <w:num w:numId="2" w16cid:durableId="561871126">
    <w:abstractNumId w:val="0"/>
  </w:num>
  <w:num w:numId="3" w16cid:durableId="505172982">
    <w:abstractNumId w:val="6"/>
  </w:num>
  <w:num w:numId="4" w16cid:durableId="1174952699">
    <w:abstractNumId w:val="9"/>
  </w:num>
  <w:num w:numId="5" w16cid:durableId="200093959">
    <w:abstractNumId w:val="8"/>
  </w:num>
  <w:num w:numId="6" w16cid:durableId="406415433">
    <w:abstractNumId w:val="5"/>
  </w:num>
  <w:num w:numId="7" w16cid:durableId="2020422823">
    <w:abstractNumId w:val="1"/>
  </w:num>
  <w:num w:numId="8" w16cid:durableId="895355506">
    <w:abstractNumId w:val="3"/>
  </w:num>
  <w:num w:numId="9" w16cid:durableId="1918323235">
    <w:abstractNumId w:val="2"/>
  </w:num>
  <w:num w:numId="10" w16cid:durableId="2009749284">
    <w:abstractNumId w:val="4"/>
  </w:num>
  <w:num w:numId="11" w16cid:durableId="9587549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8F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7CFE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5C3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0401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58F1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636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8338E"/>
  <w15:chartTrackingRefBased/>
  <w15:docId w15:val="{EE980AB7-8580-4D7B-B1CD-0B594705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2025-10-14T10:15:00Z</dcterms:created>
  <dcterms:modified xsi:type="dcterms:W3CDTF">2025-10-14T10:15:00Z</dcterms:modified>
</cp:coreProperties>
</file>