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C0E9DD" w14:textId="77777777" w:rsidR="00D665F5" w:rsidRDefault="00EE62EF" w:rsidP="00D665F5">
      <w:pPr>
        <w:spacing w:after="240"/>
        <w:jc w:val="right"/>
        <w:rPr>
          <w:sz w:val="22"/>
          <w:szCs w:val="22"/>
        </w:rPr>
      </w:pPr>
      <w:r w:rsidRPr="00EE62E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E62EF">
        <w:rPr>
          <w:sz w:val="22"/>
          <w:szCs w:val="22"/>
        </w:rPr>
        <w:t>2025-10-28</w:t>
      </w:r>
    </w:p>
    <w:p w14:paraId="00D890C4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F365BA4" w14:textId="77777777" w:rsidR="00EE62EF" w:rsidRPr="00EE62EF" w:rsidRDefault="00EE62EF" w:rsidP="00577BC6">
      <w:pPr>
        <w:spacing w:after="40"/>
        <w:rPr>
          <w:b/>
          <w:bCs/>
          <w:sz w:val="22"/>
          <w:szCs w:val="22"/>
        </w:rPr>
      </w:pPr>
      <w:r w:rsidRPr="00EE62EF">
        <w:rPr>
          <w:b/>
          <w:bCs/>
          <w:sz w:val="22"/>
          <w:szCs w:val="22"/>
        </w:rPr>
        <w:t>Akademia Górniczo - Hutnicza</w:t>
      </w:r>
    </w:p>
    <w:p w14:paraId="33664B0B" w14:textId="77777777" w:rsidR="00EE62EF" w:rsidRPr="00EE62EF" w:rsidRDefault="00EE62EF" w:rsidP="00577BC6">
      <w:pPr>
        <w:spacing w:after="40"/>
        <w:rPr>
          <w:b/>
          <w:bCs/>
          <w:sz w:val="22"/>
          <w:szCs w:val="22"/>
        </w:rPr>
      </w:pPr>
      <w:r w:rsidRPr="00EE62EF">
        <w:rPr>
          <w:b/>
          <w:bCs/>
          <w:sz w:val="22"/>
          <w:szCs w:val="22"/>
        </w:rPr>
        <w:t>im. Stanisława Staszica w Krakowie</w:t>
      </w:r>
    </w:p>
    <w:p w14:paraId="7659A744" w14:textId="77777777" w:rsidR="00D665F5" w:rsidRPr="00D91931" w:rsidRDefault="00EE62EF" w:rsidP="00577BC6">
      <w:pPr>
        <w:spacing w:after="40"/>
        <w:rPr>
          <w:b/>
          <w:bCs/>
          <w:sz w:val="22"/>
          <w:szCs w:val="22"/>
        </w:rPr>
      </w:pPr>
      <w:r w:rsidRPr="00EE62EF">
        <w:rPr>
          <w:b/>
          <w:bCs/>
          <w:sz w:val="22"/>
          <w:szCs w:val="22"/>
        </w:rPr>
        <w:t>Dział Zamówień Publicznych</w:t>
      </w:r>
    </w:p>
    <w:p w14:paraId="6872E216" w14:textId="77777777" w:rsidR="00D665F5" w:rsidRPr="00BD5546" w:rsidRDefault="00EE62EF" w:rsidP="00D665F5">
      <w:pPr>
        <w:rPr>
          <w:sz w:val="22"/>
          <w:szCs w:val="22"/>
        </w:rPr>
      </w:pPr>
      <w:r w:rsidRPr="00EE62E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E62EF">
        <w:rPr>
          <w:sz w:val="22"/>
          <w:szCs w:val="22"/>
        </w:rPr>
        <w:t>30</w:t>
      </w:r>
    </w:p>
    <w:p w14:paraId="1A584A53" w14:textId="77777777" w:rsidR="00D665F5" w:rsidRPr="00BD5546" w:rsidRDefault="00EE62EF" w:rsidP="00D665F5">
      <w:pPr>
        <w:rPr>
          <w:sz w:val="22"/>
          <w:szCs w:val="22"/>
        </w:rPr>
      </w:pPr>
      <w:r w:rsidRPr="00EE62E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E62EF">
        <w:rPr>
          <w:sz w:val="22"/>
          <w:szCs w:val="22"/>
        </w:rPr>
        <w:t>Kraków</w:t>
      </w:r>
    </w:p>
    <w:p w14:paraId="48280DF2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E62EF" w:rsidRPr="00EE62EF">
        <w:rPr>
          <w:b/>
          <w:sz w:val="22"/>
          <w:szCs w:val="22"/>
        </w:rPr>
        <w:t>KC-DE-zp.272-578/25</w:t>
      </w:r>
      <w:r w:rsidR="00A80738">
        <w:rPr>
          <w:sz w:val="24"/>
        </w:rPr>
        <w:tab/>
        <w:t xml:space="preserve"> </w:t>
      </w:r>
    </w:p>
    <w:p w14:paraId="43ABD4C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20FBF2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124E64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FA2101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75069AC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2F2B61D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E62EF" w:rsidRPr="00EE62EF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44414D14" w14:textId="77777777" w:rsidR="00A80738" w:rsidRPr="00577BC6" w:rsidRDefault="00EE62E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E62EF">
        <w:rPr>
          <w:b/>
          <w:sz w:val="22"/>
          <w:szCs w:val="22"/>
        </w:rPr>
        <w:t>Dostawa i montaż projektora na potrzeby auli budynku U-2 AGH</w:t>
      </w:r>
    </w:p>
    <w:p w14:paraId="1836CA3D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8F95510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E62EF" w:rsidRPr="00EE62EF">
        <w:rPr>
          <w:sz w:val="22"/>
          <w:szCs w:val="22"/>
        </w:rPr>
        <w:t>28/10/2025</w:t>
      </w:r>
      <w:r w:rsidR="00FF4AB1" w:rsidRPr="00577BC6">
        <w:rPr>
          <w:sz w:val="22"/>
          <w:szCs w:val="22"/>
        </w:rPr>
        <w:t xml:space="preserve"> o godz. </w:t>
      </w:r>
      <w:r w:rsidR="00EE62EF" w:rsidRPr="00EE62EF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1D0DAD4" w14:textId="77777777" w:rsidTr="003F57CD">
        <w:tc>
          <w:tcPr>
            <w:tcW w:w="993" w:type="dxa"/>
            <w:vAlign w:val="center"/>
          </w:tcPr>
          <w:p w14:paraId="6041048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395888D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14865E0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E62EF" w:rsidRPr="00493F8C" w14:paraId="5A471643" w14:textId="77777777" w:rsidTr="00277053">
        <w:tc>
          <w:tcPr>
            <w:tcW w:w="993" w:type="dxa"/>
            <w:vAlign w:val="center"/>
          </w:tcPr>
          <w:p w14:paraId="4467ACAA" w14:textId="77777777" w:rsidR="00EE62EF" w:rsidRPr="00490DC0" w:rsidRDefault="00EE62EF" w:rsidP="00277053">
            <w:pPr>
              <w:spacing w:before="120" w:after="120"/>
              <w:jc w:val="center"/>
            </w:pPr>
            <w:r w:rsidRPr="00EE62EF">
              <w:t>1</w:t>
            </w:r>
          </w:p>
        </w:tc>
        <w:tc>
          <w:tcPr>
            <w:tcW w:w="5244" w:type="dxa"/>
          </w:tcPr>
          <w:p w14:paraId="5857D1B2" w14:textId="77777777" w:rsidR="00EE62EF" w:rsidRPr="00490DC0" w:rsidRDefault="00EE62EF" w:rsidP="00277053">
            <w:pPr>
              <w:spacing w:before="40"/>
            </w:pPr>
            <w:r w:rsidRPr="00EE62EF">
              <w:t>Kraftmann Cezary Czerny</w:t>
            </w:r>
          </w:p>
          <w:p w14:paraId="3C1485A3" w14:textId="77777777" w:rsidR="00EE62EF" w:rsidRPr="00490DC0" w:rsidRDefault="00EE62EF" w:rsidP="00277053">
            <w:r w:rsidRPr="00EE62EF">
              <w:t>Kabrioletu</w:t>
            </w:r>
            <w:r w:rsidRPr="00490DC0">
              <w:t xml:space="preserve"> </w:t>
            </w:r>
            <w:r w:rsidRPr="00EE62EF">
              <w:t>4</w:t>
            </w:r>
            <w:r w:rsidRPr="00490DC0">
              <w:t xml:space="preserve"> </w:t>
            </w:r>
          </w:p>
          <w:p w14:paraId="7A578E3C" w14:textId="77777777" w:rsidR="00EE62EF" w:rsidRPr="00490DC0" w:rsidRDefault="00EE62EF" w:rsidP="00277053">
            <w:pPr>
              <w:spacing w:after="40"/>
              <w:jc w:val="both"/>
            </w:pPr>
            <w:r w:rsidRPr="00EE62EF">
              <w:t>03-117</w:t>
            </w:r>
            <w:r w:rsidRPr="00490DC0">
              <w:t xml:space="preserve"> </w:t>
            </w:r>
            <w:r w:rsidRPr="00EE62EF">
              <w:t>Warszawa</w:t>
            </w:r>
          </w:p>
        </w:tc>
        <w:tc>
          <w:tcPr>
            <w:tcW w:w="2835" w:type="dxa"/>
            <w:vAlign w:val="center"/>
          </w:tcPr>
          <w:p w14:paraId="0BF893B4" w14:textId="77777777" w:rsidR="00EE62EF" w:rsidRPr="00490DC0" w:rsidRDefault="00EE62EF" w:rsidP="00277053">
            <w:pPr>
              <w:spacing w:before="120" w:after="120"/>
              <w:jc w:val="both"/>
            </w:pPr>
            <w:r w:rsidRPr="00EE62EF">
              <w:t>81 819.60 zł</w:t>
            </w:r>
          </w:p>
        </w:tc>
      </w:tr>
      <w:tr w:rsidR="00EE62EF" w:rsidRPr="00493F8C" w14:paraId="5D22AE25" w14:textId="77777777" w:rsidTr="00277053">
        <w:tc>
          <w:tcPr>
            <w:tcW w:w="993" w:type="dxa"/>
            <w:vAlign w:val="center"/>
          </w:tcPr>
          <w:p w14:paraId="742DF92E" w14:textId="77777777" w:rsidR="00EE62EF" w:rsidRPr="00490DC0" w:rsidRDefault="00EE62EF" w:rsidP="00277053">
            <w:pPr>
              <w:spacing w:before="120" w:after="120"/>
              <w:jc w:val="center"/>
            </w:pPr>
            <w:r w:rsidRPr="00EE62EF">
              <w:t>2</w:t>
            </w:r>
          </w:p>
        </w:tc>
        <w:tc>
          <w:tcPr>
            <w:tcW w:w="5244" w:type="dxa"/>
          </w:tcPr>
          <w:p w14:paraId="22BD48AF" w14:textId="77777777" w:rsidR="00EE62EF" w:rsidRPr="00490DC0" w:rsidRDefault="00EE62EF" w:rsidP="00277053">
            <w:pPr>
              <w:spacing w:before="40"/>
            </w:pPr>
            <w:r w:rsidRPr="00EE62EF">
              <w:t>Poke Yoke Marcin Szopa</w:t>
            </w:r>
          </w:p>
          <w:p w14:paraId="529A1580" w14:textId="77777777" w:rsidR="00EE62EF" w:rsidRPr="00490DC0" w:rsidRDefault="00EE62EF" w:rsidP="00277053">
            <w:r w:rsidRPr="00EE62EF">
              <w:t>Kwiaty Polne</w:t>
            </w:r>
            <w:r w:rsidRPr="00490DC0">
              <w:t xml:space="preserve"> </w:t>
            </w:r>
            <w:r w:rsidRPr="00EE62EF">
              <w:t>2</w:t>
            </w:r>
            <w:r w:rsidRPr="00490DC0">
              <w:t xml:space="preserve"> </w:t>
            </w:r>
          </w:p>
          <w:p w14:paraId="7C37A49D" w14:textId="77777777" w:rsidR="00EE62EF" w:rsidRPr="00490DC0" w:rsidRDefault="00EE62EF" w:rsidP="00277053">
            <w:pPr>
              <w:spacing w:after="40"/>
              <w:jc w:val="both"/>
            </w:pPr>
            <w:r w:rsidRPr="00EE62EF">
              <w:t>32-087</w:t>
            </w:r>
            <w:r w:rsidRPr="00490DC0">
              <w:t xml:space="preserve"> </w:t>
            </w:r>
            <w:r w:rsidRPr="00EE62EF">
              <w:t>Bibice</w:t>
            </w:r>
          </w:p>
        </w:tc>
        <w:tc>
          <w:tcPr>
            <w:tcW w:w="2835" w:type="dxa"/>
            <w:vAlign w:val="center"/>
          </w:tcPr>
          <w:p w14:paraId="7DB3286C" w14:textId="77777777" w:rsidR="00EE62EF" w:rsidRPr="00490DC0" w:rsidRDefault="00EE62EF" w:rsidP="00277053">
            <w:pPr>
              <w:spacing w:before="120" w:after="120"/>
              <w:jc w:val="both"/>
            </w:pPr>
            <w:r w:rsidRPr="00EE62EF">
              <w:t>75 399.00 zł</w:t>
            </w:r>
          </w:p>
        </w:tc>
      </w:tr>
      <w:tr w:rsidR="00EE62EF" w:rsidRPr="00493F8C" w14:paraId="30CB21F0" w14:textId="77777777" w:rsidTr="00277053">
        <w:tc>
          <w:tcPr>
            <w:tcW w:w="993" w:type="dxa"/>
            <w:vAlign w:val="center"/>
          </w:tcPr>
          <w:p w14:paraId="167FA579" w14:textId="77777777" w:rsidR="00EE62EF" w:rsidRPr="00490DC0" w:rsidRDefault="00EE62EF" w:rsidP="00277053">
            <w:pPr>
              <w:spacing w:before="120" w:after="120"/>
              <w:jc w:val="center"/>
            </w:pPr>
            <w:r w:rsidRPr="00EE62EF">
              <w:t>3</w:t>
            </w:r>
          </w:p>
        </w:tc>
        <w:tc>
          <w:tcPr>
            <w:tcW w:w="5244" w:type="dxa"/>
          </w:tcPr>
          <w:p w14:paraId="39FBD93E" w14:textId="77777777" w:rsidR="00EE62EF" w:rsidRPr="00490DC0" w:rsidRDefault="00EE62EF" w:rsidP="00277053">
            <w:pPr>
              <w:spacing w:before="40"/>
            </w:pPr>
            <w:r w:rsidRPr="00EE62EF">
              <w:t>Smart AV Mariusz Knap</w:t>
            </w:r>
          </w:p>
          <w:p w14:paraId="0DC9E18A" w14:textId="77777777" w:rsidR="00EE62EF" w:rsidRPr="00490DC0" w:rsidRDefault="00EE62EF" w:rsidP="00277053">
            <w:r w:rsidRPr="00EE62EF">
              <w:t>Krasnobrodzka</w:t>
            </w:r>
            <w:r w:rsidRPr="00490DC0">
              <w:t xml:space="preserve"> </w:t>
            </w:r>
            <w:r w:rsidRPr="00EE62EF">
              <w:t>11</w:t>
            </w:r>
            <w:r w:rsidRPr="00490DC0">
              <w:t xml:space="preserve"> </w:t>
            </w:r>
          </w:p>
          <w:p w14:paraId="14DE1F96" w14:textId="77777777" w:rsidR="00EE62EF" w:rsidRPr="00490DC0" w:rsidRDefault="00EE62EF" w:rsidP="00277053">
            <w:pPr>
              <w:spacing w:after="40"/>
              <w:jc w:val="both"/>
            </w:pPr>
            <w:r w:rsidRPr="00EE62EF">
              <w:t>03-214</w:t>
            </w:r>
            <w:r w:rsidRPr="00490DC0">
              <w:t xml:space="preserve"> </w:t>
            </w:r>
            <w:r w:rsidRPr="00EE62EF">
              <w:t>Warszawa</w:t>
            </w:r>
          </w:p>
        </w:tc>
        <w:tc>
          <w:tcPr>
            <w:tcW w:w="2835" w:type="dxa"/>
            <w:vAlign w:val="center"/>
          </w:tcPr>
          <w:p w14:paraId="286E76AA" w14:textId="77777777" w:rsidR="00EE62EF" w:rsidRPr="00490DC0" w:rsidRDefault="00EE62EF" w:rsidP="00277053">
            <w:pPr>
              <w:spacing w:before="120" w:after="120"/>
              <w:jc w:val="both"/>
            </w:pPr>
            <w:r w:rsidRPr="00EE62EF">
              <w:t>75 337.25 zł</w:t>
            </w:r>
          </w:p>
        </w:tc>
      </w:tr>
      <w:tr w:rsidR="00EE62EF" w:rsidRPr="00493F8C" w14:paraId="3C834FE8" w14:textId="77777777" w:rsidTr="00277053">
        <w:tc>
          <w:tcPr>
            <w:tcW w:w="993" w:type="dxa"/>
            <w:vAlign w:val="center"/>
          </w:tcPr>
          <w:p w14:paraId="7BE1C748" w14:textId="77777777" w:rsidR="00EE62EF" w:rsidRPr="00490DC0" w:rsidRDefault="00EE62EF" w:rsidP="00277053">
            <w:pPr>
              <w:spacing w:before="120" w:after="120"/>
              <w:jc w:val="center"/>
            </w:pPr>
            <w:r w:rsidRPr="00EE62EF">
              <w:t>4</w:t>
            </w:r>
          </w:p>
        </w:tc>
        <w:tc>
          <w:tcPr>
            <w:tcW w:w="5244" w:type="dxa"/>
          </w:tcPr>
          <w:p w14:paraId="1FA6FFDB" w14:textId="63F501B2" w:rsidR="00EE62EF" w:rsidRPr="00490DC0" w:rsidRDefault="00EE62EF" w:rsidP="00277053">
            <w:pPr>
              <w:spacing w:before="40"/>
            </w:pPr>
            <w:r w:rsidRPr="00EE62EF">
              <w:t xml:space="preserve">STARFAX </w:t>
            </w:r>
            <w:r w:rsidR="00E93BCF">
              <w:t>B</w:t>
            </w:r>
            <w:r w:rsidRPr="00EE62EF">
              <w:t xml:space="preserve">. Maranowski, </w:t>
            </w:r>
            <w:r w:rsidR="00E93BCF">
              <w:t>R</w:t>
            </w:r>
            <w:r w:rsidRPr="00EE62EF">
              <w:t xml:space="preserve">. </w:t>
            </w:r>
            <w:r w:rsidR="00E93BCF" w:rsidRPr="00EE62EF">
              <w:t>Maranowsk</w:t>
            </w:r>
            <w:r w:rsidRPr="00EE62EF">
              <w:t xml:space="preserve"> Sp. j.</w:t>
            </w:r>
          </w:p>
          <w:p w14:paraId="64B24135" w14:textId="1A53E52A" w:rsidR="00EE62EF" w:rsidRPr="00490DC0" w:rsidRDefault="00E93BCF" w:rsidP="00277053">
            <w:r>
              <w:t>Pola Karolińskie 4</w:t>
            </w:r>
          </w:p>
          <w:p w14:paraId="257C877D" w14:textId="49C57EEB" w:rsidR="00EE62EF" w:rsidRPr="00490DC0" w:rsidRDefault="00EE62EF" w:rsidP="00277053">
            <w:pPr>
              <w:spacing w:after="40"/>
              <w:jc w:val="both"/>
            </w:pPr>
            <w:r w:rsidRPr="00EE62EF">
              <w:t>0</w:t>
            </w:r>
            <w:r w:rsidR="00E93BCF">
              <w:t>2</w:t>
            </w:r>
            <w:r w:rsidRPr="00EE62EF">
              <w:t>-</w:t>
            </w:r>
            <w:r w:rsidR="00E93BCF">
              <w:t>40</w:t>
            </w:r>
            <w:r w:rsidRPr="00EE62EF">
              <w:t>1</w:t>
            </w:r>
            <w:r w:rsidRPr="00490DC0">
              <w:t xml:space="preserve"> </w:t>
            </w:r>
            <w:r w:rsidRPr="00EE62EF">
              <w:t>Warszawa</w:t>
            </w:r>
          </w:p>
        </w:tc>
        <w:tc>
          <w:tcPr>
            <w:tcW w:w="2835" w:type="dxa"/>
            <w:vAlign w:val="center"/>
          </w:tcPr>
          <w:p w14:paraId="35669C34" w14:textId="77777777" w:rsidR="00EE62EF" w:rsidRPr="00490DC0" w:rsidRDefault="00EE62EF" w:rsidP="00277053">
            <w:pPr>
              <w:spacing w:before="120" w:after="120"/>
              <w:jc w:val="both"/>
            </w:pPr>
            <w:r w:rsidRPr="00EE62EF">
              <w:t>192 987.00 zł</w:t>
            </w:r>
          </w:p>
        </w:tc>
      </w:tr>
      <w:tr w:rsidR="00EE62EF" w:rsidRPr="00493F8C" w14:paraId="5FC702B3" w14:textId="77777777" w:rsidTr="00277053">
        <w:tc>
          <w:tcPr>
            <w:tcW w:w="993" w:type="dxa"/>
            <w:vAlign w:val="center"/>
          </w:tcPr>
          <w:p w14:paraId="149D4908" w14:textId="77777777" w:rsidR="00EE62EF" w:rsidRPr="00490DC0" w:rsidRDefault="00EE62EF" w:rsidP="00277053">
            <w:pPr>
              <w:spacing w:before="120" w:after="120"/>
              <w:jc w:val="center"/>
            </w:pPr>
            <w:r w:rsidRPr="00EE62EF">
              <w:t>5</w:t>
            </w:r>
          </w:p>
        </w:tc>
        <w:tc>
          <w:tcPr>
            <w:tcW w:w="5244" w:type="dxa"/>
          </w:tcPr>
          <w:p w14:paraId="710771E6" w14:textId="77777777" w:rsidR="00EE62EF" w:rsidRPr="00490DC0" w:rsidRDefault="00EE62EF" w:rsidP="00277053">
            <w:pPr>
              <w:spacing w:before="40"/>
            </w:pPr>
            <w:r w:rsidRPr="00EE62EF">
              <w:t>Konverta sp. z o. o.</w:t>
            </w:r>
          </w:p>
          <w:p w14:paraId="45A97506" w14:textId="77777777" w:rsidR="00EE62EF" w:rsidRPr="00490DC0" w:rsidRDefault="00EE62EF" w:rsidP="00277053">
            <w:r w:rsidRPr="00EE62EF">
              <w:t>Słowackiego</w:t>
            </w:r>
            <w:r w:rsidRPr="00490DC0">
              <w:t xml:space="preserve"> </w:t>
            </w:r>
            <w:r w:rsidRPr="00EE62EF">
              <w:t>6a/10</w:t>
            </w:r>
            <w:r w:rsidRPr="00490DC0">
              <w:t xml:space="preserve"> </w:t>
            </w:r>
          </w:p>
          <w:p w14:paraId="10FB3363" w14:textId="77777777" w:rsidR="00EE62EF" w:rsidRPr="00490DC0" w:rsidRDefault="00EE62EF" w:rsidP="00277053">
            <w:pPr>
              <w:spacing w:after="40"/>
              <w:jc w:val="both"/>
            </w:pPr>
            <w:r w:rsidRPr="00EE62EF">
              <w:t>42-200</w:t>
            </w:r>
            <w:r w:rsidRPr="00490DC0">
              <w:t xml:space="preserve"> </w:t>
            </w:r>
            <w:r w:rsidRPr="00EE62EF">
              <w:t>Częstochowa</w:t>
            </w:r>
          </w:p>
        </w:tc>
        <w:tc>
          <w:tcPr>
            <w:tcW w:w="2835" w:type="dxa"/>
            <w:vAlign w:val="center"/>
          </w:tcPr>
          <w:p w14:paraId="0FEF0607" w14:textId="77777777" w:rsidR="00EE62EF" w:rsidRPr="00490DC0" w:rsidRDefault="00EE62EF" w:rsidP="00277053">
            <w:pPr>
              <w:spacing w:before="120" w:after="120"/>
              <w:jc w:val="both"/>
            </w:pPr>
            <w:r w:rsidRPr="00EE62EF">
              <w:t>151 336.20 zł</w:t>
            </w:r>
          </w:p>
        </w:tc>
      </w:tr>
    </w:tbl>
    <w:p w14:paraId="70BF63CB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CD6A1C" w14:textId="77777777" w:rsidR="005D0CB7" w:rsidRDefault="005D0CB7">
      <w:r>
        <w:separator/>
      </w:r>
    </w:p>
  </w:endnote>
  <w:endnote w:type="continuationSeparator" w:id="0">
    <w:p w14:paraId="4AA19775" w14:textId="77777777" w:rsidR="005D0CB7" w:rsidRDefault="005D0C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228A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3EAB1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804DB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7058BD1">
        <v:line id="_x0000_s1025" style="position:absolute;left:0;text-align:left;z-index:251657728" from="-3.85pt,8.7pt" to="455.15pt,8.7pt"/>
      </w:pict>
    </w:r>
  </w:p>
  <w:p w14:paraId="75335A6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E5EB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443074" w14:textId="77777777" w:rsidR="009F189D" w:rsidRDefault="009F189D">
    <w:pPr>
      <w:pStyle w:val="Stopka"/>
      <w:tabs>
        <w:tab w:val="clear" w:pos="4536"/>
      </w:tabs>
      <w:jc w:val="center"/>
    </w:pPr>
  </w:p>
  <w:p w14:paraId="17039EC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A98DDB" w14:textId="77777777" w:rsidR="005D0CB7" w:rsidRDefault="005D0CB7">
      <w:r>
        <w:separator/>
      </w:r>
    </w:p>
  </w:footnote>
  <w:footnote w:type="continuationSeparator" w:id="0">
    <w:p w14:paraId="3F1C6309" w14:textId="77777777" w:rsidR="005D0CB7" w:rsidRDefault="005D0C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18E105" w14:textId="77777777" w:rsidR="00EE62EF" w:rsidRDefault="00EE62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3CFB3D" w14:textId="77777777" w:rsidR="00EE62EF" w:rsidRDefault="00EE62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5C852F" w14:textId="77777777" w:rsidR="00EE62EF" w:rsidRDefault="00EE62E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0CB7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5D0CB7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93BCF"/>
    <w:rsid w:val="00EA3476"/>
    <w:rsid w:val="00EE62EF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8C2EBB"/>
  <w15:chartTrackingRefBased/>
  <w15:docId w15:val="{E1F8DFDB-B4D6-4240-95A2-C1F87C0F0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175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dcterms:created xsi:type="dcterms:W3CDTF">2025-10-28T11:10:00Z</dcterms:created>
  <dcterms:modified xsi:type="dcterms:W3CDTF">2025-10-28T11:11:00Z</dcterms:modified>
</cp:coreProperties>
</file>