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38926D" w14:textId="77777777" w:rsidR="00B048DA" w:rsidRPr="00353FDC" w:rsidRDefault="002E49E8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2E49E8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2E49E8">
        <w:rPr>
          <w:rFonts w:ascii="Arial" w:hAnsi="Arial" w:cs="Arial"/>
        </w:rPr>
        <w:t>2025-10-27</w:t>
      </w:r>
    </w:p>
    <w:p w14:paraId="56562C53" w14:textId="77777777" w:rsidR="00B048DA" w:rsidRPr="00353FDC" w:rsidRDefault="002E49E8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2E49E8">
        <w:rPr>
          <w:rFonts w:ascii="Arial" w:hAnsi="Arial" w:cs="Arial"/>
          <w:b/>
          <w:bCs/>
        </w:rPr>
        <w:t>Szpital Specjalistyczny im. Stefana Żeromskiego SP ZOZ w Krakowie</w:t>
      </w:r>
    </w:p>
    <w:p w14:paraId="42EF45FE" w14:textId="77777777" w:rsidR="00B048DA" w:rsidRPr="00353FDC" w:rsidRDefault="002E49E8" w:rsidP="00B048DA">
      <w:pPr>
        <w:spacing w:line="360" w:lineRule="auto"/>
        <w:ind w:right="3969"/>
        <w:rPr>
          <w:rFonts w:ascii="Arial" w:hAnsi="Arial" w:cs="Arial"/>
        </w:rPr>
      </w:pPr>
      <w:r w:rsidRPr="002E49E8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2E49E8">
        <w:rPr>
          <w:rFonts w:ascii="Arial" w:hAnsi="Arial" w:cs="Arial"/>
        </w:rPr>
        <w:t>66</w:t>
      </w:r>
    </w:p>
    <w:p w14:paraId="705CF2F1" w14:textId="77777777" w:rsidR="00B048DA" w:rsidRPr="00353FDC" w:rsidRDefault="002E49E8" w:rsidP="00B048DA">
      <w:pPr>
        <w:ind w:right="3969"/>
        <w:rPr>
          <w:rFonts w:ascii="Arial" w:hAnsi="Arial" w:cs="Arial"/>
        </w:rPr>
      </w:pPr>
      <w:r w:rsidRPr="002E49E8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2E49E8">
        <w:rPr>
          <w:rFonts w:ascii="Arial" w:hAnsi="Arial" w:cs="Arial"/>
        </w:rPr>
        <w:t>Kraków</w:t>
      </w:r>
    </w:p>
    <w:p w14:paraId="38E1074E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BE209A3" w14:textId="05D0D68B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37C34CF1" w14:textId="456F4103" w:rsidR="00C82B87" w:rsidRPr="00524B34" w:rsidRDefault="00C82B87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C82B87">
        <w:rPr>
          <w:rFonts w:ascii="Arial" w:hAnsi="Arial" w:cs="Arial"/>
          <w:bCs/>
          <w:sz w:val="18"/>
          <w:szCs w:val="18"/>
        </w:rPr>
        <w:t>SZP-271-44/25 - 1076.MM</w:t>
      </w:r>
    </w:p>
    <w:p w14:paraId="199884F0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61CB249C" w14:textId="77777777" w:rsidTr="00B048DA">
        <w:tc>
          <w:tcPr>
            <w:tcW w:w="9498" w:type="dxa"/>
            <w:shd w:val="clear" w:color="auto" w:fill="F2F2F2"/>
            <w:hideMark/>
          </w:tcPr>
          <w:p w14:paraId="0B30B30C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6518E40" w14:textId="77777777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9485C13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780111DA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1591222E" w14:textId="77777777" w:rsidTr="00B048DA">
        <w:tc>
          <w:tcPr>
            <w:tcW w:w="2269" w:type="dxa"/>
            <w:shd w:val="clear" w:color="auto" w:fill="auto"/>
          </w:tcPr>
          <w:p w14:paraId="5C16C6F0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70DAD102" w14:textId="77777777" w:rsidR="00B048DA" w:rsidRPr="00353FDC" w:rsidRDefault="002E49E8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Wykonywanie przeglądów okresowych sprzętu medycznego na potrzeby Oddziałów Szpitalnych (40 grup)</w:t>
            </w:r>
          </w:p>
        </w:tc>
      </w:tr>
      <w:tr w:rsidR="002E49E8" w:rsidRPr="00353FDC" w14:paraId="657CD0E7" w14:textId="77777777" w:rsidTr="0083252F">
        <w:tc>
          <w:tcPr>
            <w:tcW w:w="2269" w:type="dxa"/>
            <w:shd w:val="clear" w:color="auto" w:fill="auto"/>
          </w:tcPr>
          <w:p w14:paraId="7BD8FA47" w14:textId="77777777" w:rsidR="002E49E8" w:rsidRPr="00353FDC" w:rsidRDefault="002E49E8" w:rsidP="008325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E065F24" w14:textId="77777777" w:rsidR="002E49E8" w:rsidRPr="00353FDC" w:rsidRDefault="002E49E8" w:rsidP="008325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SZP-271-44/25</w:t>
            </w:r>
          </w:p>
        </w:tc>
      </w:tr>
    </w:tbl>
    <w:p w14:paraId="00670C2F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0C4B0786" w14:textId="11285B42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2E49E8" w:rsidRPr="002E49E8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2E49E8" w:rsidRPr="002E49E8">
        <w:rPr>
          <w:rFonts w:ascii="Arial" w:hAnsi="Arial" w:cs="Arial"/>
        </w:rPr>
        <w:t>(</w:t>
      </w:r>
      <w:proofErr w:type="spellStart"/>
      <w:r w:rsidR="002E49E8" w:rsidRPr="002E49E8">
        <w:rPr>
          <w:rFonts w:ascii="Arial" w:hAnsi="Arial" w:cs="Arial"/>
        </w:rPr>
        <w:t>t.j</w:t>
      </w:r>
      <w:proofErr w:type="spellEnd"/>
      <w:r w:rsidR="002E49E8" w:rsidRPr="002E49E8">
        <w:rPr>
          <w:rFonts w:ascii="Arial" w:hAnsi="Arial" w:cs="Arial"/>
        </w:rPr>
        <w:t>. Dz. U. z 2024 poz. 1320</w:t>
      </w:r>
      <w:r w:rsidR="00C82B87">
        <w:rPr>
          <w:rFonts w:ascii="Arial" w:hAnsi="Arial" w:cs="Arial"/>
        </w:rPr>
        <w:t xml:space="preserve"> z późn.zm.</w:t>
      </w:r>
      <w:r w:rsidR="002E49E8" w:rsidRPr="002E49E8">
        <w:rPr>
          <w:rFonts w:ascii="Arial" w:hAnsi="Arial" w:cs="Arial"/>
        </w:rPr>
        <w:t>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E49E8" w14:paraId="31D9EB34" w14:textId="77777777" w:rsidTr="0083252F">
        <w:trPr>
          <w:cantSplit/>
        </w:trPr>
        <w:tc>
          <w:tcPr>
            <w:tcW w:w="9498" w:type="dxa"/>
          </w:tcPr>
          <w:p w14:paraId="356C45BF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Aparat do znieczulania dzieci</w:t>
            </w:r>
          </w:p>
          <w:p w14:paraId="15BC7CBB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E49E8">
              <w:rPr>
                <w:rFonts w:ascii="Arial" w:hAnsi="Arial" w:cs="Arial"/>
                <w:b/>
              </w:rPr>
              <w:t>Getinge</w:t>
            </w:r>
            <w:proofErr w:type="spellEnd"/>
            <w:r w:rsidRPr="002E49E8">
              <w:rPr>
                <w:rFonts w:ascii="Arial" w:hAnsi="Arial" w:cs="Arial"/>
                <w:b/>
              </w:rPr>
              <w:t xml:space="preserve"> Polska Spółka z ograniczoną odpowiedzialnością</w:t>
            </w:r>
          </w:p>
          <w:p w14:paraId="7B09E001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Żwirki i Wigury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44E390E8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02-092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Warszawa</w:t>
            </w:r>
          </w:p>
          <w:p w14:paraId="693AE893" w14:textId="3E787CA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C82B87">
              <w:rPr>
                <w:rFonts w:ascii="Arial" w:hAnsi="Arial" w:cs="Arial"/>
                <w:b/>
              </w:rPr>
              <w:t>31 916,33</w:t>
            </w:r>
            <w:r w:rsidRPr="002E49E8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3F93682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AACCA4E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6792033E" w14:textId="77777777" w:rsidTr="0083252F">
        <w:trPr>
          <w:cantSplit/>
        </w:trPr>
        <w:tc>
          <w:tcPr>
            <w:tcW w:w="9498" w:type="dxa"/>
          </w:tcPr>
          <w:p w14:paraId="1020EDB4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Aparaty EKG</w:t>
            </w:r>
          </w:p>
          <w:p w14:paraId="5A4BD4A0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>ELMED PIOTR BŁAŻEJEWSKI SPÓŁKA JAWNA</w:t>
            </w:r>
          </w:p>
          <w:p w14:paraId="2A28EDD8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Leśna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7F394AA3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30-232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Kraków</w:t>
            </w:r>
          </w:p>
          <w:p w14:paraId="53F140E1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1 458.00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952E6B4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C6987F8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1A47187A" w14:textId="77777777" w:rsidTr="0083252F">
        <w:trPr>
          <w:cantSplit/>
        </w:trPr>
        <w:tc>
          <w:tcPr>
            <w:tcW w:w="9498" w:type="dxa"/>
          </w:tcPr>
          <w:p w14:paraId="67934CAB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10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Aparat USG</w:t>
            </w:r>
          </w:p>
          <w:p w14:paraId="18F13296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>Multimedia-Center Piotr Dąbrowski</w:t>
            </w:r>
          </w:p>
          <w:p w14:paraId="782E5EA2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Aleja Kraśnicka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182A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5F16B42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20-718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Lublin</w:t>
            </w:r>
          </w:p>
          <w:p w14:paraId="39AC86F0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3 852.36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AC1755D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AC031E6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3DDC2FEA" w14:textId="77777777" w:rsidTr="0083252F">
        <w:trPr>
          <w:cantSplit/>
        </w:trPr>
        <w:tc>
          <w:tcPr>
            <w:tcW w:w="9498" w:type="dxa"/>
          </w:tcPr>
          <w:p w14:paraId="3482C495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11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Aparat USG do diagnostyki oka</w:t>
            </w:r>
          </w:p>
          <w:p w14:paraId="17BC4DD1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2E49E8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2E01FB8E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/28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D1C4C02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Warszawa</w:t>
            </w:r>
          </w:p>
          <w:p w14:paraId="619C9EE6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088C3E8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9D079C4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54483207" w14:textId="77777777" w:rsidTr="0083252F">
        <w:trPr>
          <w:cantSplit/>
        </w:trPr>
        <w:tc>
          <w:tcPr>
            <w:tcW w:w="9498" w:type="dxa"/>
          </w:tcPr>
          <w:p w14:paraId="43270A6F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15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Diatermie</w:t>
            </w:r>
          </w:p>
          <w:p w14:paraId="4BC829C7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2E49E8">
              <w:rPr>
                <w:rFonts w:ascii="Arial" w:hAnsi="Arial" w:cs="Arial"/>
                <w:b/>
              </w:rPr>
              <w:t>Erbe</w:t>
            </w:r>
            <w:proofErr w:type="spellEnd"/>
            <w:r w:rsidRPr="002E49E8">
              <w:rPr>
                <w:rFonts w:ascii="Arial" w:hAnsi="Arial" w:cs="Arial"/>
                <w:b/>
              </w:rPr>
              <w:t xml:space="preserve"> Polska Sp. z o.o.</w:t>
            </w:r>
          </w:p>
          <w:p w14:paraId="58F78EE2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Al. Rzeczypospolitej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/2.8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C315AE8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02-972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Warszawa</w:t>
            </w:r>
          </w:p>
          <w:p w14:paraId="7C7931D9" w14:textId="4E00BEC6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C82B87">
              <w:rPr>
                <w:rFonts w:ascii="Arial" w:hAnsi="Arial" w:cs="Arial"/>
                <w:b/>
              </w:rPr>
              <w:t>6 804,00</w:t>
            </w:r>
            <w:r w:rsidRPr="002E49E8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07A3B2E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C3D3C88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597BE944" w14:textId="77777777" w:rsidTr="0083252F">
        <w:trPr>
          <w:cantSplit/>
        </w:trPr>
        <w:tc>
          <w:tcPr>
            <w:tcW w:w="9498" w:type="dxa"/>
          </w:tcPr>
          <w:p w14:paraId="70B423DC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23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Laser urologiczny</w:t>
            </w:r>
          </w:p>
          <w:p w14:paraId="49D0AFA6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>VARIMED Sp. z o.o.</w:t>
            </w:r>
          </w:p>
          <w:p w14:paraId="65EF4F8A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Tadeusza Kościuszki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115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/4U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28CB51FA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50-442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Wrocław</w:t>
            </w:r>
          </w:p>
          <w:p w14:paraId="1B14AC6E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22 032.00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327ABD1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23F718B7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6B7705B7" w14:textId="77777777" w:rsidTr="0083252F">
        <w:trPr>
          <w:cantSplit/>
        </w:trPr>
        <w:tc>
          <w:tcPr>
            <w:tcW w:w="9498" w:type="dxa"/>
          </w:tcPr>
          <w:p w14:paraId="01B0BCCF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28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Respirator</w:t>
            </w:r>
          </w:p>
          <w:p w14:paraId="74480246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2E49E8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098C36AA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/28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319CC48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Warszawa</w:t>
            </w:r>
          </w:p>
          <w:p w14:paraId="6FBECCA8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5BE3575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D1576AF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0FA38C6A" w14:textId="77777777" w:rsidTr="0083252F">
        <w:trPr>
          <w:cantSplit/>
        </w:trPr>
        <w:tc>
          <w:tcPr>
            <w:tcW w:w="9498" w:type="dxa"/>
          </w:tcPr>
          <w:p w14:paraId="50233E48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36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Zgrzewarka rotacyjna</w:t>
            </w:r>
          </w:p>
          <w:p w14:paraId="73193349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>Media-MED Sp. z o.o.</w:t>
            </w:r>
          </w:p>
          <w:p w14:paraId="28D15D46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Promienistych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2F413AF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31-481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Kraków</w:t>
            </w:r>
          </w:p>
          <w:p w14:paraId="68A3DE76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5 904.00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19A566B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F239E3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2EEFA315" w14:textId="77777777" w:rsidTr="0083252F">
        <w:trPr>
          <w:cantSplit/>
        </w:trPr>
        <w:tc>
          <w:tcPr>
            <w:tcW w:w="9498" w:type="dxa"/>
          </w:tcPr>
          <w:p w14:paraId="104E74E9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38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Tonometr bezkontaktowy</w:t>
            </w:r>
          </w:p>
          <w:p w14:paraId="2CE7BD2D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>ELMED PIOTR BŁAŻEJEWSKI SPÓŁKA JAWNA</w:t>
            </w:r>
          </w:p>
          <w:p w14:paraId="51513978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Leśna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168D6E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30-232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Kraków</w:t>
            </w:r>
          </w:p>
          <w:p w14:paraId="603C90D2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3 240.00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E8CBCA8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2E2FE1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  <w:tr w:rsidR="002E49E8" w14:paraId="61D0318B" w14:textId="77777777" w:rsidTr="0083252F">
        <w:trPr>
          <w:cantSplit/>
        </w:trPr>
        <w:tc>
          <w:tcPr>
            <w:tcW w:w="9498" w:type="dxa"/>
          </w:tcPr>
          <w:p w14:paraId="3A501606" w14:textId="77777777" w:rsidR="002E49E8" w:rsidRDefault="002E49E8" w:rsidP="0083252F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E49E8">
              <w:rPr>
                <w:rFonts w:ascii="Arial" w:hAnsi="Arial" w:cs="Arial"/>
                <w:b/>
                <w:bCs/>
                <w:color w:val="000000"/>
              </w:rPr>
              <w:t>40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2E49E8">
              <w:rPr>
                <w:rFonts w:ascii="Arial" w:hAnsi="Arial" w:cs="Arial"/>
                <w:color w:val="000000"/>
              </w:rPr>
              <w:t>Aparat USG</w:t>
            </w:r>
          </w:p>
          <w:p w14:paraId="2D69C344" w14:textId="77777777" w:rsidR="002E49E8" w:rsidRPr="00B048DA" w:rsidRDefault="002E49E8" w:rsidP="0083252F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E49E8">
              <w:rPr>
                <w:rFonts w:ascii="Arial" w:hAnsi="Arial" w:cs="Arial"/>
                <w:b/>
              </w:rPr>
              <w:t xml:space="preserve">Zakład Naprawczy Aparatury Medycznej </w:t>
            </w:r>
            <w:proofErr w:type="spellStart"/>
            <w:r w:rsidRPr="002E49E8">
              <w:rPr>
                <w:rFonts w:ascii="Arial" w:hAnsi="Arial" w:cs="Arial"/>
                <w:b/>
              </w:rPr>
              <w:t>Polmed</w:t>
            </w:r>
            <w:proofErr w:type="spellEnd"/>
          </w:p>
          <w:p w14:paraId="4D74CE6F" w14:textId="77777777" w:rsidR="002E49E8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Kobielska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17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/28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5206426" w14:textId="77777777" w:rsidR="002E49E8" w:rsidRPr="00B048DA" w:rsidRDefault="002E49E8" w:rsidP="0083252F">
            <w:pPr>
              <w:spacing w:line="360" w:lineRule="auto"/>
              <w:rPr>
                <w:rFonts w:ascii="Arial" w:hAnsi="Arial" w:cs="Arial"/>
                <w:bCs/>
              </w:rPr>
            </w:pPr>
            <w:r w:rsidRPr="002E49E8">
              <w:rPr>
                <w:rFonts w:ascii="Arial" w:hAnsi="Arial" w:cs="Arial"/>
                <w:bCs/>
              </w:rPr>
              <w:t>04-359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2E49E8">
              <w:rPr>
                <w:rFonts w:ascii="Arial" w:hAnsi="Arial" w:cs="Arial"/>
                <w:bCs/>
              </w:rPr>
              <w:t>Warszawa</w:t>
            </w:r>
          </w:p>
          <w:p w14:paraId="16AEC7E5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2E49E8">
              <w:rPr>
                <w:rFonts w:ascii="Arial" w:hAnsi="Arial" w:cs="Arial"/>
                <w:b/>
              </w:rPr>
              <w:t>2 268.00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A37579C" w14:textId="77777777" w:rsidR="002E49E8" w:rsidRPr="00B048DA" w:rsidRDefault="002E49E8" w:rsidP="0083252F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4828D716" w14:textId="77777777" w:rsidR="002E49E8" w:rsidRPr="00B048DA" w:rsidRDefault="002E49E8" w:rsidP="0083252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E49E8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 z późn.zm.) oraz jest najkorzystniejsza w kryteriach określonych w SWZ</w:t>
            </w:r>
          </w:p>
        </w:tc>
      </w:tr>
    </w:tbl>
    <w:p w14:paraId="0B099770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43F64DB0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03536C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CA3FE65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A63505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0D1548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E49E8" w:rsidRPr="00B25288" w14:paraId="5DE27158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F2D4E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5 - Aparat do znieczulania dzieci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9F767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Getinge</w:t>
            </w:r>
            <w:proofErr w:type="spellEnd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Spółka z ograniczoną odpowiedzialnością</w:t>
            </w:r>
          </w:p>
          <w:p w14:paraId="60A5241A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Żwirki i Wigury 18</w:t>
            </w:r>
          </w:p>
          <w:p w14:paraId="3A66D2B0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02-092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6A3B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8D10711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8E267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:rsidRPr="00B25288" w14:paraId="3DE55694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31456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6 - 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FF925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5C95A202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Kobielska 17/28</w:t>
            </w:r>
          </w:p>
          <w:p w14:paraId="73750EF3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04-359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7384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541B76E1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C6D2E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E49E8" w:rsidRPr="00B25288" w14:paraId="237320BB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72F94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6 - 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301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SPÓŁKA JAWNA</w:t>
            </w:r>
          </w:p>
          <w:p w14:paraId="526506B8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Leśna 1</w:t>
            </w:r>
          </w:p>
          <w:p w14:paraId="08BF9405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30-232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E28C2" w14:textId="4EF2BC49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1 - Cena - </w:t>
            </w:r>
            <w:r w:rsidR="0090097A">
              <w:rPr>
                <w:rFonts w:ascii="Arial" w:hAnsi="Arial" w:cs="Arial"/>
                <w:sz w:val="22"/>
                <w:szCs w:val="22"/>
              </w:rPr>
              <w:t>6</w:t>
            </w:r>
            <w:r w:rsidRPr="00B25288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68E6302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16F9" w14:textId="5CD82680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097A">
              <w:rPr>
                <w:rFonts w:ascii="Arial" w:hAnsi="Arial" w:cs="Arial"/>
                <w:sz w:val="22"/>
                <w:szCs w:val="22"/>
              </w:rPr>
              <w:t>10</w:t>
            </w:r>
            <w:r w:rsidRPr="00B25288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2E49E8" w:rsidRPr="00B25288" w14:paraId="03D5330D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B6A59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6 - Aparaty EKG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B8597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7870C09A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Aleja Kraśnicka 182A</w:t>
            </w:r>
          </w:p>
          <w:p w14:paraId="1899D07B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20-718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FADF6" w14:textId="0A6E57AA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90097A">
              <w:rPr>
                <w:rFonts w:ascii="Arial" w:hAnsi="Arial" w:cs="Arial"/>
                <w:sz w:val="22"/>
                <w:szCs w:val="22"/>
              </w:rPr>
              <w:t>–</w:t>
            </w:r>
            <w:r w:rsidRPr="00B252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0097A">
              <w:rPr>
                <w:rFonts w:ascii="Arial" w:hAnsi="Arial" w:cs="Arial"/>
                <w:sz w:val="22"/>
                <w:szCs w:val="22"/>
              </w:rPr>
              <w:t>23.75</w:t>
            </w:r>
          </w:p>
          <w:p w14:paraId="2321A7D0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8A30" w14:textId="0CCF745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097A">
              <w:rPr>
                <w:rFonts w:ascii="Arial" w:hAnsi="Arial" w:cs="Arial"/>
                <w:sz w:val="22"/>
                <w:szCs w:val="22"/>
              </w:rPr>
              <w:t>63,75</w:t>
            </w:r>
          </w:p>
        </w:tc>
      </w:tr>
      <w:tr w:rsidR="002E49E8" w:rsidRPr="00B25288" w14:paraId="39153BE9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CAE92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10 -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07A7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3BC9218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Kobielska 17/28</w:t>
            </w:r>
          </w:p>
          <w:p w14:paraId="343D8972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04-359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EB561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10111159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4544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E49E8" w:rsidRPr="00B25288" w14:paraId="04815A52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83D5F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10 -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75CA7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Multimedia-Center Piotr Dąbrowski</w:t>
            </w:r>
          </w:p>
          <w:p w14:paraId="27BA1EF4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Aleja Kraśnicka 182A</w:t>
            </w:r>
          </w:p>
          <w:p w14:paraId="2A423788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20-718 Lublin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91B6C" w14:textId="32D65626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90097A">
              <w:rPr>
                <w:rFonts w:ascii="Arial" w:hAnsi="Arial" w:cs="Arial"/>
                <w:sz w:val="22"/>
                <w:szCs w:val="22"/>
              </w:rPr>
              <w:t>–</w:t>
            </w:r>
            <w:r w:rsidRPr="00B252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0097A">
              <w:rPr>
                <w:rFonts w:ascii="Arial" w:hAnsi="Arial" w:cs="Arial"/>
                <w:sz w:val="22"/>
                <w:szCs w:val="22"/>
              </w:rPr>
              <w:t>60.00</w:t>
            </w:r>
          </w:p>
          <w:p w14:paraId="7A7DCEDB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5927B" w14:textId="74DED93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097A">
              <w:rPr>
                <w:rFonts w:ascii="Arial" w:hAnsi="Arial" w:cs="Arial"/>
                <w:sz w:val="22"/>
                <w:szCs w:val="22"/>
              </w:rPr>
              <w:t>100,00</w:t>
            </w:r>
          </w:p>
        </w:tc>
      </w:tr>
      <w:tr w:rsidR="002E49E8" w:rsidRPr="00B25288" w14:paraId="79C01851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2A2E6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lastRenderedPageBreak/>
              <w:t>10 -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04AB6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PHILIPS POLSKA SP. Z O.O.</w:t>
            </w:r>
          </w:p>
          <w:p w14:paraId="189F1D62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AL. JEROZOLIMSKIE 195B</w:t>
            </w:r>
          </w:p>
          <w:p w14:paraId="2B36F658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02-222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55B38" w14:textId="74DDA03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90097A">
              <w:rPr>
                <w:rFonts w:ascii="Arial" w:hAnsi="Arial" w:cs="Arial"/>
                <w:sz w:val="22"/>
                <w:szCs w:val="22"/>
              </w:rPr>
              <w:t>–</w:t>
            </w:r>
            <w:r w:rsidRPr="00B252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0097A">
              <w:rPr>
                <w:rFonts w:ascii="Arial" w:hAnsi="Arial" w:cs="Arial"/>
                <w:sz w:val="22"/>
                <w:szCs w:val="22"/>
              </w:rPr>
              <w:t>33.97</w:t>
            </w:r>
          </w:p>
          <w:p w14:paraId="5AD95799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263EB" w14:textId="3D8AF7A3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097A">
              <w:rPr>
                <w:rFonts w:ascii="Arial" w:hAnsi="Arial" w:cs="Arial"/>
                <w:sz w:val="22"/>
                <w:szCs w:val="22"/>
              </w:rPr>
              <w:t>73,97</w:t>
            </w:r>
          </w:p>
        </w:tc>
      </w:tr>
      <w:tr w:rsidR="002E49E8" w:rsidRPr="00B25288" w14:paraId="392A10DB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1D57C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10 -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7CBD6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SPÓŁKA JAWNA</w:t>
            </w:r>
          </w:p>
          <w:p w14:paraId="4EF3D01F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Leśna 1</w:t>
            </w:r>
          </w:p>
          <w:p w14:paraId="7A840701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30-232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DB816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475BEE3F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FC0F4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E49E8" w:rsidRPr="00B25288" w14:paraId="130F44ED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56E96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11 - Aparat USG do diagnostyki oka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03FD8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449E02A8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Kobielska 17/28</w:t>
            </w:r>
          </w:p>
          <w:p w14:paraId="7CD8C1EA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04-359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43AE0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BA3696F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09ACC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:rsidRPr="00B25288" w14:paraId="4FC42F57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8FAF5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15 - Diatermie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062D8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Erbe</w:t>
            </w:r>
            <w:proofErr w:type="spellEnd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Sp. z o.o.</w:t>
            </w:r>
          </w:p>
          <w:p w14:paraId="1CBCCA25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Al. Rzeczypospolitej 14/2.8</w:t>
            </w:r>
          </w:p>
          <w:p w14:paraId="11A3A079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02-972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FE9D2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DC9E90C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E16FA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:rsidRPr="00B25288" w14:paraId="42F09D38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F120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15 - Diatermie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72E44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2126D826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Kobielska 17/28</w:t>
            </w:r>
          </w:p>
          <w:p w14:paraId="6A3EDD6E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04-359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A493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07D34631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86E69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2E49E8" w:rsidRPr="00B25288" w14:paraId="1CC39226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367A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15 - Diatermie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2A495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SPÓŁKA JAWNA</w:t>
            </w:r>
          </w:p>
          <w:p w14:paraId="3980E629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Leśna 1</w:t>
            </w:r>
          </w:p>
          <w:p w14:paraId="210A7A74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30-232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87987" w14:textId="7C56D1EE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90097A">
              <w:rPr>
                <w:rFonts w:ascii="Arial" w:hAnsi="Arial" w:cs="Arial"/>
                <w:sz w:val="22"/>
                <w:szCs w:val="22"/>
              </w:rPr>
              <w:t>–</w:t>
            </w:r>
            <w:r w:rsidRPr="00B252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0097A">
              <w:rPr>
                <w:rFonts w:ascii="Arial" w:hAnsi="Arial" w:cs="Arial"/>
                <w:sz w:val="22"/>
                <w:szCs w:val="22"/>
              </w:rPr>
              <w:t>52.80</w:t>
            </w:r>
          </w:p>
          <w:p w14:paraId="222AEB2A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69CC" w14:textId="0F18D98D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90097A">
              <w:rPr>
                <w:rFonts w:ascii="Arial" w:hAnsi="Arial" w:cs="Arial"/>
                <w:sz w:val="22"/>
                <w:szCs w:val="22"/>
              </w:rPr>
              <w:t>92,80</w:t>
            </w:r>
          </w:p>
        </w:tc>
      </w:tr>
      <w:tr w:rsidR="002E49E8" w:rsidRPr="00B25288" w14:paraId="125CD78E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0D903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23 - Laser urologiczny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22167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VARIMED Sp. z o.o.</w:t>
            </w:r>
          </w:p>
          <w:p w14:paraId="78185A09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Tadeusza Kościuszki 115/4U</w:t>
            </w:r>
          </w:p>
          <w:p w14:paraId="59430181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50-442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DA3FA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CA8A02A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525ED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:rsidRPr="00B25288" w14:paraId="42C74498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62FFD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28 - Respirator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BC8BC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7EC0CD9A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Kobielska 17/28</w:t>
            </w:r>
          </w:p>
          <w:p w14:paraId="459C9012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04-359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FD796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C0E4F2F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0B907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:rsidRPr="00B25288" w14:paraId="2F370EC9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52530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36 - Zgrzewarka rotacyjna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07921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Media-MED Sp. z o.o.</w:t>
            </w:r>
          </w:p>
          <w:p w14:paraId="71C3C6E5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Promienistych 7</w:t>
            </w:r>
          </w:p>
          <w:p w14:paraId="7EB22C35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31-481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F88C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789E01C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7766D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:rsidRPr="00B25288" w14:paraId="4DDF2321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F1107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36 - Zgrzewarka rotacyjna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D3BD9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Informer</w:t>
            </w:r>
            <w:proofErr w:type="spellEnd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Med</w:t>
            </w:r>
            <w:proofErr w:type="spellEnd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36DA283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Winogrady 118</w:t>
            </w:r>
          </w:p>
          <w:p w14:paraId="30005BA6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61-626 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C3E7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- 34.24</w:t>
            </w:r>
          </w:p>
          <w:p w14:paraId="69102B2A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4D794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74,24</w:t>
            </w:r>
          </w:p>
        </w:tc>
      </w:tr>
      <w:tr w:rsidR="002E49E8" w:rsidRPr="00B25288" w14:paraId="23FF9891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38514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36 - Zgrzewarka rotacyjna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50CD0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STERIMED SP. Z O.O.</w:t>
            </w:r>
          </w:p>
          <w:p w14:paraId="0F69320D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Sokólska 70</w:t>
            </w:r>
          </w:p>
          <w:p w14:paraId="51B1CFD3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05-304 Stanisławów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EA6D9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- 30.48</w:t>
            </w:r>
          </w:p>
          <w:p w14:paraId="6ED39A76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99395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70,48</w:t>
            </w:r>
          </w:p>
        </w:tc>
      </w:tr>
      <w:tr w:rsidR="002E49E8" w:rsidRPr="00B25288" w14:paraId="77A89E9E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CB98F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lastRenderedPageBreak/>
              <w:t>38 - Tonometr bezkontaktowy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7657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SPÓŁKA JAWNA</w:t>
            </w:r>
          </w:p>
          <w:p w14:paraId="3D43EE2D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Leśna 1</w:t>
            </w:r>
          </w:p>
          <w:p w14:paraId="721516E0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30-232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B8A1C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18E1C07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19CC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:rsidRPr="00B25288" w14:paraId="1323CA45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A08D0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40 -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0DF51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Zakład Naprawczy Aparatury Medycznej </w:t>
            </w:r>
            <w:proofErr w:type="spellStart"/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Polmed</w:t>
            </w:r>
            <w:proofErr w:type="spellEnd"/>
          </w:p>
          <w:p w14:paraId="05D3F268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Kobielska 17/28</w:t>
            </w:r>
          </w:p>
          <w:p w14:paraId="2F073A4D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04-359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707E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96C676B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3EF2" w14:textId="77777777" w:rsidR="002E49E8" w:rsidRPr="00B25288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2E49E8" w14:paraId="0C4DA9D0" w14:textId="77777777" w:rsidTr="0083252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7263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40 - Aparat USG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181816" w14:textId="77777777" w:rsidR="002E49E8" w:rsidRPr="00B25288" w:rsidRDefault="002E49E8" w:rsidP="0083252F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B25288">
              <w:rPr>
                <w:rFonts w:ascii="Arial" w:hAnsi="Arial" w:cs="Arial"/>
                <w:b/>
                <w:bCs/>
                <w:sz w:val="22"/>
                <w:szCs w:val="22"/>
              </w:rPr>
              <w:t>ELMED PIOTR BŁAŻEJEWSKI SPÓŁKA JAWNA</w:t>
            </w:r>
          </w:p>
          <w:p w14:paraId="1F60A87C" w14:textId="77777777" w:rsidR="002E49E8" w:rsidRPr="00B25288" w:rsidRDefault="002E49E8" w:rsidP="0083252F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Leśna 1</w:t>
            </w:r>
          </w:p>
          <w:p w14:paraId="5A2C6221" w14:textId="77777777" w:rsidR="002E49E8" w:rsidRPr="00B25288" w:rsidRDefault="002E49E8" w:rsidP="0083252F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30-232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D77F5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1 - Cena - 52.50</w:t>
            </w:r>
          </w:p>
          <w:p w14:paraId="46AFE864" w14:textId="77777777" w:rsidR="002E49E8" w:rsidRPr="00B25288" w:rsidRDefault="002E49E8" w:rsidP="0083252F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>2 - Miejsce wykonania przeglądu - 40.00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31DDE" w14:textId="77777777" w:rsidR="002E49E8" w:rsidRPr="007D7932" w:rsidRDefault="002E49E8" w:rsidP="0083252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25288">
              <w:rPr>
                <w:rFonts w:ascii="Arial" w:hAnsi="Arial" w:cs="Arial"/>
                <w:sz w:val="22"/>
                <w:szCs w:val="22"/>
              </w:rPr>
              <w:t xml:space="preserve">  92,50</w:t>
            </w:r>
          </w:p>
        </w:tc>
      </w:tr>
    </w:tbl>
    <w:p w14:paraId="1A785413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A0711" w14:textId="77777777" w:rsidR="007E4CF6" w:rsidRDefault="007E4CF6">
      <w:r>
        <w:separator/>
      </w:r>
    </w:p>
  </w:endnote>
  <w:endnote w:type="continuationSeparator" w:id="0">
    <w:p w14:paraId="4474B091" w14:textId="77777777" w:rsidR="007E4CF6" w:rsidRDefault="007E4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128444" w14:textId="77777777" w:rsidR="002E49E8" w:rsidRDefault="002E4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04DA7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BCFA535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801BC2B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D5DBD" w14:textId="77777777" w:rsidR="002E49E8" w:rsidRDefault="002E4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9BF96" w14:textId="77777777" w:rsidR="007E4CF6" w:rsidRDefault="007E4CF6">
      <w:r>
        <w:separator/>
      </w:r>
    </w:p>
  </w:footnote>
  <w:footnote w:type="continuationSeparator" w:id="0">
    <w:p w14:paraId="76194196" w14:textId="77777777" w:rsidR="007E4CF6" w:rsidRDefault="007E4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2DA5B" w14:textId="77777777" w:rsidR="002E49E8" w:rsidRDefault="002E4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2BA064" w14:textId="77777777" w:rsidR="002E49E8" w:rsidRDefault="002E49E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D5D9B" w14:textId="77777777" w:rsidR="002E49E8" w:rsidRDefault="002E49E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4CF6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2E49E8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4CF6"/>
    <w:rsid w:val="007E68C5"/>
    <w:rsid w:val="00832144"/>
    <w:rsid w:val="00836DAF"/>
    <w:rsid w:val="008567C7"/>
    <w:rsid w:val="008642B3"/>
    <w:rsid w:val="008A6C10"/>
    <w:rsid w:val="008E5102"/>
    <w:rsid w:val="0090097A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25288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82B87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9E850F"/>
  <w15:chartTrackingRefBased/>
  <w15:docId w15:val="{A32AB99B-108E-4B78-BF37-D7EF9C668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7</Pages>
  <Words>1292</Words>
  <Characters>6893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Małgorzata Marzec</cp:lastModifiedBy>
  <cp:revision>2</cp:revision>
  <cp:lastPrinted>1899-12-31T23:00:00Z</cp:lastPrinted>
  <dcterms:created xsi:type="dcterms:W3CDTF">2025-10-27T12:31:00Z</dcterms:created>
  <dcterms:modified xsi:type="dcterms:W3CDTF">2025-10-27T12:31:00Z</dcterms:modified>
</cp:coreProperties>
</file>