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D05F88" w14:textId="172F1A27" w:rsidR="00D62E6E" w:rsidRPr="00464666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464666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Załącznik nr </w:t>
      </w:r>
      <w:r w:rsidR="00464666" w:rsidRPr="00464666">
        <w:rPr>
          <w:rFonts w:ascii="Times New Roman" w:eastAsia="Times New Roman" w:hAnsi="Times New Roman"/>
          <w:bCs/>
          <w:sz w:val="20"/>
          <w:szCs w:val="20"/>
          <w:lang w:eastAsia="pl-PL"/>
        </w:rPr>
        <w:t>9</w:t>
      </w:r>
      <w:r w:rsidRPr="00464666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464666" w14:paraId="03AD98E7" w14:textId="77777777" w:rsidTr="00D62E6E">
        <w:tc>
          <w:tcPr>
            <w:tcW w:w="2800" w:type="dxa"/>
          </w:tcPr>
          <w:p w14:paraId="6FEDD6F8" w14:textId="77777777" w:rsidR="00D62E6E" w:rsidRPr="00464666" w:rsidRDefault="00D62E6E" w:rsidP="00464666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464666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464666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125CDDE2" w14:textId="77777777" w:rsidR="00D62E6E" w:rsidRPr="00464666" w:rsidRDefault="00D62E6E" w:rsidP="00464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0FB8EF43" w14:textId="77777777" w:rsidR="00D62E6E" w:rsidRPr="00464666" w:rsidRDefault="00D62E6E" w:rsidP="00464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464666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4BF8DBE" w14:textId="77777777" w:rsidR="00D62E6E" w:rsidRPr="00464666" w:rsidRDefault="00D62E6E" w:rsidP="00464666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6466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46466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46466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</w:t>
            </w:r>
            <w:proofErr w:type="spellStart"/>
            <w:r w:rsidRPr="0046466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CEiDG</w:t>
            </w:r>
            <w:proofErr w:type="spellEnd"/>
            <w:r w:rsidRPr="0046466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D62E6E" w:rsidRPr="00464666" w14:paraId="1A79F611" w14:textId="77777777" w:rsidTr="00D62E6E">
        <w:tc>
          <w:tcPr>
            <w:tcW w:w="2800" w:type="dxa"/>
          </w:tcPr>
          <w:p w14:paraId="35CF9875" w14:textId="77777777" w:rsidR="00D62E6E" w:rsidRPr="00464666" w:rsidRDefault="00D62E6E" w:rsidP="00464666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464666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78187F5E" w14:textId="77777777" w:rsidR="00D62E6E" w:rsidRPr="00464666" w:rsidRDefault="00D62E6E" w:rsidP="00464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EDB2232" w14:textId="77777777" w:rsidR="00D62E6E" w:rsidRPr="00464666" w:rsidRDefault="00D62E6E" w:rsidP="00464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464666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7BBCB7B" w14:textId="77777777" w:rsidR="00D62E6E" w:rsidRPr="00464666" w:rsidRDefault="00D62E6E" w:rsidP="00464666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46466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464666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46466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53E1AF7C" w14:textId="77777777" w:rsidR="00BC121E" w:rsidRPr="00464666" w:rsidRDefault="00BC121E" w:rsidP="00464666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1F2B" w:rsidRPr="00464666" w14:paraId="1295C059" w14:textId="77777777" w:rsidTr="006F4F1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4160290" w14:textId="77777777" w:rsidR="00041F2B" w:rsidRPr="00464666" w:rsidRDefault="00041F2B" w:rsidP="00464666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464666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OŚWIADCZENIE WYKONAWCY </w:t>
            </w:r>
          </w:p>
          <w:p w14:paraId="2B6D11F9" w14:textId="77777777" w:rsidR="00041F2B" w:rsidRPr="00464666" w:rsidRDefault="00041F2B" w:rsidP="00464666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6466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46466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t.j</w:t>
            </w:r>
            <w:proofErr w:type="spellEnd"/>
            <w:r w:rsidRPr="0046466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. Dz. U. z 2024 poz. 1320) (dalej jako: ustawa </w:t>
            </w:r>
            <w:proofErr w:type="spellStart"/>
            <w:r w:rsidRPr="0046466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Pzp</w:t>
            </w:r>
            <w:proofErr w:type="spellEnd"/>
            <w:r w:rsidRPr="0046466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), dotyczące:</w:t>
            </w:r>
          </w:p>
          <w:p w14:paraId="12575820" w14:textId="77777777" w:rsidR="00041F2B" w:rsidRPr="00464666" w:rsidRDefault="00041F2B" w:rsidP="004646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64666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przynależności lub braku przynależności do grupy kapitałowej </w:t>
            </w:r>
          </w:p>
          <w:p w14:paraId="3BDC6EDC" w14:textId="77777777" w:rsidR="00041F2B" w:rsidRPr="00464666" w:rsidRDefault="00041F2B" w:rsidP="004646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1600C251" w14:textId="77777777" w:rsidR="00BC121E" w:rsidRPr="00464666" w:rsidRDefault="00041F2B" w:rsidP="00464666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64666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C93F0A" w:rsidRPr="00464666">
        <w:rPr>
          <w:rFonts w:ascii="Times New Roman" w:eastAsia="Times New Roman" w:hAnsi="Times New Roman"/>
          <w:sz w:val="20"/>
          <w:szCs w:val="20"/>
          <w:lang w:eastAsia="pl-PL"/>
        </w:rPr>
        <w:t>N</w:t>
      </w:r>
      <w:r w:rsidR="00BC121E" w:rsidRPr="00464666">
        <w:rPr>
          <w:rFonts w:ascii="Times New Roman" w:eastAsia="Times New Roman" w:hAnsi="Times New Roman"/>
          <w:sz w:val="20"/>
          <w:szCs w:val="20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464666" w14:paraId="21A8905E" w14:textId="77777777" w:rsidTr="00D62E6E">
        <w:tc>
          <w:tcPr>
            <w:tcW w:w="2269" w:type="dxa"/>
          </w:tcPr>
          <w:p w14:paraId="362B68CE" w14:textId="77777777" w:rsidR="00D62E6E" w:rsidRPr="00464666" w:rsidRDefault="00D62E6E" w:rsidP="00464666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6466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A607656" w14:textId="77777777" w:rsidR="00D62E6E" w:rsidRPr="00464666" w:rsidRDefault="00041F2B" w:rsidP="00464666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46466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Prowadzenie zimowego utrzymania dróg na wyznaczonym terenie Miasta i Gminy Niepołomice w sezonie zimowym 2025/2026 - 2026/2027</w:t>
            </w:r>
            <w:r w:rsidR="00D62E6E" w:rsidRPr="0046466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041F2B" w:rsidRPr="00464666" w14:paraId="2E4EDE04" w14:textId="77777777" w:rsidTr="006F4F1D">
        <w:tc>
          <w:tcPr>
            <w:tcW w:w="2269" w:type="dxa"/>
          </w:tcPr>
          <w:p w14:paraId="5AB738CB" w14:textId="77777777" w:rsidR="00041F2B" w:rsidRPr="00464666" w:rsidRDefault="00041F2B" w:rsidP="00464666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6466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20AAAFF" w14:textId="77777777" w:rsidR="00041F2B" w:rsidRPr="00464666" w:rsidRDefault="00041F2B" w:rsidP="00464666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46466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ZP.271.45.2025</w:t>
            </w:r>
          </w:p>
        </w:tc>
      </w:tr>
    </w:tbl>
    <w:p w14:paraId="22A81014" w14:textId="77777777" w:rsidR="00BC121E" w:rsidRPr="00464666" w:rsidRDefault="00041F2B" w:rsidP="00464666">
      <w:pPr>
        <w:spacing w:before="240" w:after="120" w:line="24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464666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BC121E" w:rsidRPr="00464666">
        <w:rPr>
          <w:rFonts w:ascii="Times New Roman" w:eastAsia="Times New Roman" w:hAnsi="Times New Roman"/>
          <w:sz w:val="20"/>
          <w:szCs w:val="20"/>
          <w:lang w:eastAsia="pl-PL"/>
        </w:rPr>
        <w:t xml:space="preserve">prowadzonego przez </w:t>
      </w:r>
      <w:r w:rsidRPr="00464666">
        <w:rPr>
          <w:rFonts w:ascii="Times New Roman" w:eastAsia="Times New Roman" w:hAnsi="Times New Roman"/>
          <w:b/>
          <w:sz w:val="20"/>
          <w:szCs w:val="20"/>
          <w:lang w:eastAsia="pl-PL"/>
        </w:rPr>
        <w:t>GMINA NIEPOŁOMICE</w:t>
      </w:r>
      <w:r w:rsidR="00BC121E" w:rsidRPr="00464666">
        <w:rPr>
          <w:rFonts w:ascii="Times New Roman" w:eastAsia="Times New Roman" w:hAnsi="Times New Roman"/>
          <w:b/>
          <w:sz w:val="20"/>
          <w:szCs w:val="20"/>
          <w:lang w:eastAsia="pl-PL"/>
        </w:rPr>
        <w:t>,</w:t>
      </w:r>
      <w:r w:rsidR="00BC121E" w:rsidRPr="00464666">
        <w:rPr>
          <w:rFonts w:ascii="Times New Roman" w:eastAsia="Times New Roman" w:hAnsi="Times New Roman"/>
          <w:sz w:val="20"/>
          <w:szCs w:val="20"/>
          <w:lang w:eastAsia="pl-PL"/>
        </w:rPr>
        <w:t xml:space="preserve"> oświadczam</w:t>
      </w:r>
      <w:r w:rsidR="00BC121E" w:rsidRPr="00464666">
        <w:rPr>
          <w:rFonts w:ascii="Times New Roman" w:eastAsia="Times New Roman" w:hAnsi="Times New Roman"/>
          <w:bCs/>
          <w:sz w:val="20"/>
          <w:szCs w:val="20"/>
          <w:lang w:eastAsia="pl-PL"/>
        </w:rPr>
        <w:t>, że:</w:t>
      </w:r>
    </w:p>
    <w:p w14:paraId="247D93D4" w14:textId="77777777" w:rsidR="00BC121E" w:rsidRPr="00464666" w:rsidRDefault="008E296F" w:rsidP="00464666">
      <w:pPr>
        <w:spacing w:after="120" w:line="24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u w:val="single"/>
          <w:lang w:eastAsia="pl-PL"/>
        </w:rPr>
      </w:pPr>
      <w:r w:rsidRPr="00464666">
        <w:rPr>
          <w:rFonts w:ascii="Times New Roman" w:eastAsia="Times New Roman" w:hAnsi="Times New Roman"/>
          <w:b/>
          <w:bCs/>
          <w:sz w:val="20"/>
          <w:szCs w:val="20"/>
        </w:rPr>
        <w:object w:dxaOrig="1440" w:dyaOrig="1440" w14:anchorId="416165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pt" o:ole="">
            <v:imagedata r:id="rId8" o:title=""/>
          </v:shape>
          <w:control r:id="rId9" w:name="OptionButton211" w:shapeid="_x0000_i1029"/>
        </w:object>
      </w:r>
      <w:r w:rsidR="00BC121E" w:rsidRPr="00464666">
        <w:rPr>
          <w:rFonts w:ascii="Times New Roman" w:eastAsia="Times New Roman" w:hAnsi="Times New Roman"/>
          <w:sz w:val="20"/>
          <w:szCs w:val="20"/>
          <w:lang w:eastAsia="pl-PL"/>
        </w:rPr>
        <w:t xml:space="preserve">do tej samej grupy kapitałowej, w rozumieniu ustawy z dnia 16 lutego 2007 r. </w:t>
      </w:r>
      <w:r w:rsidR="00D62E6E" w:rsidRPr="00464666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</w:t>
      </w:r>
      <w:r w:rsidR="00BC121E" w:rsidRPr="00464666">
        <w:rPr>
          <w:rFonts w:ascii="Times New Roman" w:eastAsia="Times New Roman" w:hAnsi="Times New Roman"/>
          <w:sz w:val="20"/>
          <w:szCs w:val="20"/>
          <w:lang w:eastAsia="pl-PL"/>
        </w:rPr>
        <w:t>o ochronie konkurencji i konsumentów (</w:t>
      </w:r>
      <w:proofErr w:type="spellStart"/>
      <w:r w:rsidR="003030B3" w:rsidRPr="00464666">
        <w:rPr>
          <w:rFonts w:ascii="Times New Roman" w:eastAsia="Times New Roman" w:hAnsi="Times New Roman"/>
          <w:sz w:val="20"/>
          <w:szCs w:val="20"/>
          <w:lang w:eastAsia="pl-PL"/>
        </w:rPr>
        <w:t>t.j</w:t>
      </w:r>
      <w:proofErr w:type="spellEnd"/>
      <w:r w:rsidR="003030B3" w:rsidRPr="00464666">
        <w:rPr>
          <w:rFonts w:ascii="Times New Roman" w:eastAsia="Times New Roman" w:hAnsi="Times New Roman"/>
          <w:sz w:val="20"/>
          <w:szCs w:val="20"/>
          <w:lang w:eastAsia="pl-PL"/>
        </w:rPr>
        <w:t>. Dz.U. 2024 poz. 1616</w:t>
      </w:r>
      <w:r w:rsidR="00BC121E" w:rsidRPr="00464666">
        <w:rPr>
          <w:rFonts w:ascii="Times New Roman" w:eastAsia="Times New Roman" w:hAnsi="Times New Roman"/>
          <w:sz w:val="20"/>
          <w:szCs w:val="20"/>
          <w:lang w:eastAsia="pl-PL"/>
        </w:rPr>
        <w:t>), z innym Wykonawcą, który złożył odrębną ofertę w niniejszym postępowaniu</w:t>
      </w:r>
      <w:r w:rsidR="00067B62" w:rsidRPr="00464666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14:paraId="009CE737" w14:textId="77777777" w:rsidR="00BC121E" w:rsidRPr="00464666" w:rsidRDefault="00BC121E" w:rsidP="00D62E6E">
      <w:pPr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64666">
        <w:rPr>
          <w:rFonts w:ascii="Times New Roman" w:eastAsia="Times New Roman" w:hAnsi="Times New Roman"/>
          <w:b/>
          <w:bCs/>
          <w:sz w:val="20"/>
          <w:szCs w:val="20"/>
        </w:rPr>
        <w:object w:dxaOrig="1440" w:dyaOrig="1440" w14:anchorId="508216C2">
          <v:shape id="_x0000_i1031" type="#_x0000_t75" style="width:453pt;height:17pt" o:ole="">
            <v:imagedata r:id="rId10" o:title=""/>
          </v:shape>
          <w:control r:id="rId11" w:name="OptionButton21" w:shapeid="_x0000_i1031"/>
        </w:object>
      </w:r>
      <w:r w:rsidRPr="00464666">
        <w:rPr>
          <w:rFonts w:ascii="Times New Roman" w:eastAsia="Times New Roman" w:hAnsi="Times New Roman"/>
          <w:sz w:val="20"/>
          <w:szCs w:val="20"/>
          <w:lang w:eastAsia="pl-PL"/>
        </w:rPr>
        <w:t xml:space="preserve">do tej samej grupy kapitałowej, w rozumieniu ustawy z dnia 16 lutego 2007 r. </w:t>
      </w:r>
      <w:r w:rsidR="00D62E6E" w:rsidRPr="00464666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</w:t>
      </w:r>
      <w:r w:rsidRPr="00464666">
        <w:rPr>
          <w:rFonts w:ascii="Times New Roman" w:eastAsia="Times New Roman" w:hAnsi="Times New Roman"/>
          <w:sz w:val="20"/>
          <w:szCs w:val="20"/>
          <w:lang w:eastAsia="pl-PL"/>
        </w:rPr>
        <w:t>o ochronie konkurencji i konsumentów (</w:t>
      </w:r>
      <w:proofErr w:type="spellStart"/>
      <w:r w:rsidR="003030B3" w:rsidRPr="00464666">
        <w:rPr>
          <w:rFonts w:ascii="Times New Roman" w:eastAsia="Times New Roman" w:hAnsi="Times New Roman"/>
          <w:sz w:val="20"/>
          <w:szCs w:val="20"/>
          <w:lang w:eastAsia="pl-PL"/>
        </w:rPr>
        <w:t>t.j</w:t>
      </w:r>
      <w:proofErr w:type="spellEnd"/>
      <w:r w:rsidR="003030B3" w:rsidRPr="00464666">
        <w:rPr>
          <w:rFonts w:ascii="Times New Roman" w:eastAsia="Times New Roman" w:hAnsi="Times New Roman"/>
          <w:sz w:val="20"/>
          <w:szCs w:val="20"/>
          <w:lang w:eastAsia="pl-PL"/>
        </w:rPr>
        <w:t>. Dz.U. 2024 poz. 1616</w:t>
      </w:r>
      <w:r w:rsidRPr="00464666">
        <w:rPr>
          <w:rFonts w:ascii="Times New Roman" w:eastAsia="Times New Roman" w:hAnsi="Times New Roman"/>
          <w:sz w:val="20"/>
          <w:szCs w:val="20"/>
          <w:lang w:eastAsia="pl-PL"/>
        </w:rPr>
        <w:t>), z innym Wykonawcą, który złożył odrębną ofertę w niniejszym postępowaniu.</w:t>
      </w:r>
    </w:p>
    <w:p w14:paraId="1E5EC921" w14:textId="77777777" w:rsidR="00BF69A4" w:rsidRPr="00464666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64666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464666" w14:paraId="48B8CE32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6A78B" w14:textId="77777777" w:rsidR="00BC121E" w:rsidRPr="0046466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6466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65972" w14:textId="77777777" w:rsidR="00BC121E" w:rsidRPr="00464666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6466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259B8" w14:textId="77777777" w:rsidR="00BC121E" w:rsidRPr="00464666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6466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464666" w14:paraId="1D645632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B32A5" w14:textId="77777777" w:rsidR="00BC121E" w:rsidRPr="0046466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6466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2E605" w14:textId="77777777" w:rsidR="00BC121E" w:rsidRPr="0046466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F0DE2" w14:textId="77777777" w:rsidR="00BC121E" w:rsidRPr="0046466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C121E" w:rsidRPr="00464666" w14:paraId="791923B8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B6D65" w14:textId="77777777" w:rsidR="00BC121E" w:rsidRPr="0046466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6466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07C21" w14:textId="77777777" w:rsidR="00BC121E" w:rsidRPr="0046466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6DFEC" w14:textId="77777777" w:rsidR="00BC121E" w:rsidRPr="0046466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547C3285" w14:textId="77777777" w:rsidR="00BC121E" w:rsidRPr="00464666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 w:rsidRPr="00464666"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Uwaga</w:t>
      </w:r>
    </w:p>
    <w:p w14:paraId="3BAAE8B7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464666">
        <w:rPr>
          <w:rFonts w:ascii="Times New Roman" w:eastAsia="Times New Roman" w:hAnsi="Times New Roman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4A971901" w14:textId="77777777" w:rsidR="00464666" w:rsidRPr="00464666" w:rsidRDefault="00464666" w:rsidP="00464666">
      <w:pPr>
        <w:widowControl w:val="0"/>
        <w:adjustRightInd w:val="0"/>
        <w:spacing w:after="60" w:line="240" w:lineRule="auto"/>
        <w:jc w:val="both"/>
        <w:textAlignment w:val="baseline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464666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osoby / osób uprawnionych do reprezentacji Wykonawcy</w:t>
      </w:r>
    </w:p>
    <w:p w14:paraId="2D4AAE9E" w14:textId="77777777" w:rsidR="00464666" w:rsidRPr="00464666" w:rsidRDefault="00464666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26AE8A80" w14:textId="77777777" w:rsidR="00067B62" w:rsidRPr="00464666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20"/>
          <w:szCs w:val="20"/>
          <w:vertAlign w:val="superscript"/>
          <w:lang w:eastAsia="pl-PL"/>
        </w:rPr>
      </w:pPr>
      <w:r w:rsidRPr="00464666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*</w:t>
      </w:r>
      <w:r w:rsidRPr="00464666">
        <w:rPr>
          <w:rFonts w:ascii="Times New Roman" w:eastAsia="Times New Roman" w:hAnsi="Times New Roman"/>
          <w:color w:val="0070C0"/>
          <w:sz w:val="20"/>
          <w:szCs w:val="20"/>
          <w:vertAlign w:val="subscript"/>
          <w:lang w:eastAsia="pl-PL"/>
        </w:rPr>
        <w:t xml:space="preserve"> </w:t>
      </w:r>
      <w:r w:rsidRPr="00464666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p w14:paraId="1104180F" w14:textId="77777777" w:rsidR="00067B62" w:rsidRPr="00464666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tbl>
      <w:tblPr>
        <w:tblW w:w="2660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</w:tblGrid>
      <w:tr w:rsidR="00464666" w:rsidRPr="00464666" w14:paraId="17ED6E0D" w14:textId="77777777" w:rsidTr="00464666">
        <w:tc>
          <w:tcPr>
            <w:tcW w:w="2660" w:type="dxa"/>
          </w:tcPr>
          <w:p w14:paraId="414E95D3" w14:textId="7FD28AD2" w:rsidR="00464666" w:rsidRPr="00464666" w:rsidRDefault="0046466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0AA39A41" w14:textId="77777777" w:rsidR="00106AC7" w:rsidRPr="00464666" w:rsidRDefault="00106AC7" w:rsidP="00BC121E">
      <w:pPr>
        <w:rPr>
          <w:rFonts w:ascii="Times New Roman" w:hAnsi="Times New Roman"/>
          <w:sz w:val="20"/>
          <w:szCs w:val="20"/>
        </w:rPr>
      </w:pPr>
    </w:p>
    <w:sectPr w:rsidR="00106AC7" w:rsidRPr="00464666" w:rsidSect="004B1027">
      <w:footerReference w:type="even" r:id="rId12"/>
      <w:footerReference w:type="defaul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E3DCF6" w14:textId="77777777" w:rsidR="0078123B" w:rsidRDefault="0078123B">
      <w:r>
        <w:separator/>
      </w:r>
    </w:p>
  </w:endnote>
  <w:endnote w:type="continuationSeparator" w:id="0">
    <w:p w14:paraId="7982DDE0" w14:textId="77777777" w:rsidR="0078123B" w:rsidRDefault="007812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95FA8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3B7D7D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68FC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5EACD8D" w14:textId="520ED837" w:rsidR="009A4CD3" w:rsidRDefault="009A4CD3" w:rsidP="00D62E6E">
    <w:pPr>
      <w:pStyle w:val="Stopka"/>
      <w:spacing w:after="0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D038A7" w14:textId="77777777" w:rsidR="0078123B" w:rsidRDefault="0078123B">
      <w:r>
        <w:separator/>
      </w:r>
    </w:p>
  </w:footnote>
  <w:footnote w:type="continuationSeparator" w:id="0">
    <w:p w14:paraId="5B782A96" w14:textId="77777777" w:rsidR="0078123B" w:rsidRDefault="007812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07993215">
    <w:abstractNumId w:val="13"/>
  </w:num>
  <w:num w:numId="2" w16cid:durableId="1361928264">
    <w:abstractNumId w:val="0"/>
  </w:num>
  <w:num w:numId="3" w16cid:durableId="1860656058">
    <w:abstractNumId w:val="11"/>
  </w:num>
  <w:num w:numId="4" w16cid:durableId="1014183399">
    <w:abstractNumId w:val="8"/>
  </w:num>
  <w:num w:numId="5" w16cid:durableId="287245995">
    <w:abstractNumId w:val="7"/>
  </w:num>
  <w:num w:numId="6" w16cid:durableId="98261715">
    <w:abstractNumId w:val="1"/>
  </w:num>
  <w:num w:numId="7" w16cid:durableId="505629017">
    <w:abstractNumId w:val="6"/>
  </w:num>
  <w:num w:numId="8" w16cid:durableId="228738085">
    <w:abstractNumId w:val="3"/>
  </w:num>
  <w:num w:numId="9" w16cid:durableId="99958480">
    <w:abstractNumId w:val="2"/>
  </w:num>
  <w:num w:numId="10" w16cid:durableId="80100468">
    <w:abstractNumId w:val="5"/>
  </w:num>
  <w:num w:numId="11" w16cid:durableId="1814785445">
    <w:abstractNumId w:val="10"/>
  </w:num>
  <w:num w:numId="12" w16cid:durableId="429813718">
    <w:abstractNumId w:val="4"/>
  </w:num>
  <w:num w:numId="13" w16cid:durableId="878279499">
    <w:abstractNumId w:val="9"/>
  </w:num>
  <w:num w:numId="14" w16cid:durableId="76068180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123B"/>
    <w:rsid w:val="0000184A"/>
    <w:rsid w:val="00007C1C"/>
    <w:rsid w:val="00012997"/>
    <w:rsid w:val="00017695"/>
    <w:rsid w:val="00041F2B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64666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123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932A2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63D1A415"/>
  <w15:chartTrackingRefBased/>
  <w15:docId w15:val="{76836E0A-4244-46F7-9783-CC35BD67C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251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2025-10-24T11:29:00Z</cp:lastPrinted>
  <dcterms:created xsi:type="dcterms:W3CDTF">2025-10-24T11:29:00Z</dcterms:created>
  <dcterms:modified xsi:type="dcterms:W3CDTF">2025-10-24T11:29:00Z</dcterms:modified>
</cp:coreProperties>
</file>