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43252B" w14:textId="46CB8EE4" w:rsidR="00025386" w:rsidRPr="00032E4A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032E4A">
        <w:rPr>
          <w:bCs/>
          <w:i w:val="0"/>
          <w:sz w:val="20"/>
        </w:rPr>
        <w:t xml:space="preserve">Załącznik nr </w:t>
      </w:r>
      <w:r w:rsidR="00032E4A" w:rsidRPr="00032E4A">
        <w:rPr>
          <w:bCs/>
          <w:i w:val="0"/>
          <w:sz w:val="20"/>
        </w:rPr>
        <w:t>4</w:t>
      </w:r>
      <w:r w:rsidR="007666D6" w:rsidRPr="00032E4A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032E4A" w14:paraId="700B1757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4F59220" w14:textId="77777777" w:rsidR="008D442B" w:rsidRPr="00032E4A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32E4A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4BF3B59C" w14:textId="77777777" w:rsidR="00053927" w:rsidRPr="00032E4A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32E4A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032E4A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5F8AEF4C" w14:textId="77777777" w:rsidR="00053927" w:rsidRPr="00032E4A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032E4A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032E4A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032E4A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032E4A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032E4A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032E4A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032E4A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032E4A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032E4A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748B518C" w14:textId="77777777" w:rsidR="00A137C9" w:rsidRPr="00032E4A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032E4A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032E4A" w14:paraId="5B381B2F" w14:textId="77777777" w:rsidTr="004F10A0">
        <w:tc>
          <w:tcPr>
            <w:tcW w:w="2269" w:type="dxa"/>
          </w:tcPr>
          <w:p w14:paraId="1FC46C43" w14:textId="77777777" w:rsidR="00A137C9" w:rsidRPr="00032E4A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32E4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D79F851" w14:textId="77777777" w:rsidR="00A137C9" w:rsidRPr="00032E4A" w:rsidRDefault="00B4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032E4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Prowadzenie zimowego utrzymania dróg na wyznaczonym terenie Miasta i Gminy Niepołomice w sezonie zimowym 2025/2026 - 2026/2027</w:t>
            </w:r>
            <w:r w:rsidR="00A137C9" w:rsidRPr="00032E4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B437C9" w:rsidRPr="00032E4A" w14:paraId="2A7B85F3" w14:textId="77777777" w:rsidTr="006F4F1D">
        <w:tc>
          <w:tcPr>
            <w:tcW w:w="2269" w:type="dxa"/>
          </w:tcPr>
          <w:p w14:paraId="1277B929" w14:textId="77777777" w:rsidR="00B437C9" w:rsidRPr="00032E4A" w:rsidRDefault="00B437C9" w:rsidP="006F4F1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32E4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60720A1" w14:textId="77777777" w:rsidR="00B437C9" w:rsidRPr="00032E4A" w:rsidRDefault="00B437C9" w:rsidP="006F4F1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032E4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ZP.271.45.2025</w:t>
            </w:r>
          </w:p>
        </w:tc>
      </w:tr>
    </w:tbl>
    <w:p w14:paraId="5FCE7D5D" w14:textId="77777777" w:rsidR="00A137C9" w:rsidRPr="00032E4A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FAC3A92" w14:textId="77777777" w:rsidR="003A486D" w:rsidRPr="00032E4A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32E4A">
        <w:rPr>
          <w:rFonts w:ascii="Times New Roman" w:hAnsi="Times New Roman"/>
          <w:sz w:val="20"/>
          <w:szCs w:val="20"/>
        </w:rPr>
        <w:t xml:space="preserve">prowadzonego przez </w:t>
      </w:r>
      <w:r w:rsidR="00B437C9" w:rsidRPr="00032E4A">
        <w:rPr>
          <w:rFonts w:ascii="Times New Roman" w:hAnsi="Times New Roman"/>
          <w:b/>
          <w:sz w:val="20"/>
          <w:szCs w:val="20"/>
        </w:rPr>
        <w:t>GMINA NIEPOŁOMICE</w:t>
      </w:r>
      <w:r w:rsidRPr="00032E4A">
        <w:rPr>
          <w:rFonts w:ascii="Times New Roman" w:hAnsi="Times New Roman"/>
          <w:b/>
          <w:sz w:val="20"/>
          <w:szCs w:val="20"/>
        </w:rPr>
        <w:t>,</w:t>
      </w:r>
      <w:r w:rsidRPr="00032E4A">
        <w:rPr>
          <w:rFonts w:ascii="Times New Roman" w:hAnsi="Times New Roman"/>
          <w:sz w:val="20"/>
          <w:szCs w:val="20"/>
        </w:rPr>
        <w:t xml:space="preserve"> d</w:t>
      </w:r>
      <w:r w:rsidR="008D442B" w:rsidRPr="00032E4A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032E4A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032E4A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14:paraId="5D4FA816" w14:textId="77777777" w:rsidR="00A137C9" w:rsidRPr="00032E4A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032E4A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032E4A" w14:paraId="580C0736" w14:textId="77777777" w:rsidTr="00A137C9">
        <w:tc>
          <w:tcPr>
            <w:tcW w:w="617" w:type="dxa"/>
            <w:vAlign w:val="center"/>
          </w:tcPr>
          <w:p w14:paraId="53F044E9" w14:textId="77777777" w:rsidR="003A486D" w:rsidRPr="00032E4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32E4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vAlign w:val="center"/>
          </w:tcPr>
          <w:p w14:paraId="43906E38" w14:textId="77777777" w:rsidR="003A486D" w:rsidRPr="00032E4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32E4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032E4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032E4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vAlign w:val="center"/>
          </w:tcPr>
          <w:p w14:paraId="16E13070" w14:textId="77777777" w:rsidR="003A486D" w:rsidRPr="00032E4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32E4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032E4A" w14:paraId="3124B732" w14:textId="77777777" w:rsidTr="00A137C9">
        <w:tc>
          <w:tcPr>
            <w:tcW w:w="617" w:type="dxa"/>
            <w:vAlign w:val="center"/>
          </w:tcPr>
          <w:p w14:paraId="607D8A3E" w14:textId="77777777" w:rsidR="003A486D" w:rsidRPr="00032E4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32E4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</w:tcPr>
          <w:p w14:paraId="4B2D4E61" w14:textId="77777777" w:rsidR="003A486D" w:rsidRPr="00032E4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</w:tcPr>
          <w:p w14:paraId="2424C19F" w14:textId="77777777" w:rsidR="003A486D" w:rsidRPr="00032E4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032E4A" w14:paraId="6867C7DA" w14:textId="77777777" w:rsidTr="00A137C9">
        <w:tc>
          <w:tcPr>
            <w:tcW w:w="617" w:type="dxa"/>
            <w:vAlign w:val="center"/>
          </w:tcPr>
          <w:p w14:paraId="6894C91C" w14:textId="77777777" w:rsidR="003A486D" w:rsidRPr="00032E4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32E4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</w:tcPr>
          <w:p w14:paraId="2EF4301C" w14:textId="77777777" w:rsidR="003A486D" w:rsidRPr="00032E4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</w:tcPr>
          <w:p w14:paraId="68E65C17" w14:textId="77777777" w:rsidR="003A486D" w:rsidRPr="00032E4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706AECCE" w14:textId="77777777" w:rsidR="00DC652A" w:rsidRPr="00032E4A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032E4A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032E4A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032E4A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032E4A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B437C9" w:rsidRPr="00032E4A">
        <w:rPr>
          <w:rFonts w:ascii="Times New Roman" w:hAnsi="Times New Roman"/>
          <w:sz w:val="20"/>
          <w:szCs w:val="20"/>
        </w:rPr>
        <w:t>(</w:t>
      </w:r>
      <w:proofErr w:type="spellStart"/>
      <w:r w:rsidR="00B437C9" w:rsidRPr="00032E4A">
        <w:rPr>
          <w:rFonts w:ascii="Times New Roman" w:hAnsi="Times New Roman"/>
          <w:sz w:val="20"/>
          <w:szCs w:val="20"/>
        </w:rPr>
        <w:t>t.j</w:t>
      </w:r>
      <w:proofErr w:type="spellEnd"/>
      <w:r w:rsidR="00B437C9" w:rsidRPr="00032E4A">
        <w:rPr>
          <w:rFonts w:ascii="Times New Roman" w:hAnsi="Times New Roman"/>
          <w:sz w:val="20"/>
          <w:szCs w:val="20"/>
        </w:rPr>
        <w:t>. Dz. U. z 2024 poz. 1320)</w:t>
      </w:r>
      <w:r w:rsidRPr="00032E4A">
        <w:rPr>
          <w:rFonts w:ascii="Times New Roman" w:hAnsi="Times New Roman"/>
          <w:sz w:val="20"/>
          <w:szCs w:val="20"/>
        </w:rPr>
        <w:t>, że w ramach zamówienia</w:t>
      </w:r>
      <w:r w:rsidR="00A137C9" w:rsidRPr="00032E4A">
        <w:rPr>
          <w:rFonts w:ascii="Times New Roman" w:hAnsi="Times New Roman"/>
          <w:sz w:val="20"/>
          <w:szCs w:val="20"/>
        </w:rPr>
        <w:t>,</w:t>
      </w:r>
      <w:r w:rsidR="00A137C9" w:rsidRPr="00032E4A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032E4A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032E4A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032E4A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032E4A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032E4A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032E4A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032E4A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032E4A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032E4A" w14:paraId="0CABA686" w14:textId="77777777" w:rsidTr="00A137C9">
        <w:tc>
          <w:tcPr>
            <w:tcW w:w="617" w:type="dxa"/>
            <w:vAlign w:val="center"/>
          </w:tcPr>
          <w:p w14:paraId="510B8948" w14:textId="77777777" w:rsidR="00B641BE" w:rsidRPr="00032E4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32E4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</w:tcPr>
          <w:p w14:paraId="429E5F1B" w14:textId="77777777" w:rsidR="00B641BE" w:rsidRPr="00032E4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32E4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vAlign w:val="center"/>
          </w:tcPr>
          <w:p w14:paraId="50B36161" w14:textId="77777777" w:rsidR="00B641BE" w:rsidRPr="00032E4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32E4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032E4A" w14:paraId="2C6264C3" w14:textId="77777777" w:rsidTr="00A137C9">
        <w:tc>
          <w:tcPr>
            <w:tcW w:w="617" w:type="dxa"/>
            <w:vAlign w:val="center"/>
          </w:tcPr>
          <w:p w14:paraId="302025D1" w14:textId="77777777" w:rsidR="00B641BE" w:rsidRPr="00032E4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32E4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</w:tcPr>
          <w:p w14:paraId="5C57932C" w14:textId="77777777" w:rsidR="00B641BE" w:rsidRPr="00032E4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</w:tcPr>
          <w:p w14:paraId="26B5ED6E" w14:textId="77777777" w:rsidR="00B641BE" w:rsidRPr="00032E4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032E4A" w14:paraId="7734839D" w14:textId="77777777" w:rsidTr="00A137C9">
        <w:tc>
          <w:tcPr>
            <w:tcW w:w="617" w:type="dxa"/>
            <w:vAlign w:val="center"/>
          </w:tcPr>
          <w:p w14:paraId="55C05179" w14:textId="77777777" w:rsidR="00B641BE" w:rsidRPr="00032E4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32E4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</w:tcPr>
          <w:p w14:paraId="4E02777B" w14:textId="77777777" w:rsidR="00B641BE" w:rsidRPr="00032E4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</w:tcPr>
          <w:p w14:paraId="4FAE926F" w14:textId="77777777" w:rsidR="00B641BE" w:rsidRPr="00032E4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34AA0F54" w14:textId="77777777" w:rsidR="007A2C38" w:rsidRPr="00032E4A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bookmarkEnd w:id="0"/>
    <w:p w14:paraId="7B1AD591" w14:textId="77777777" w:rsidR="007A2C38" w:rsidRPr="00032E4A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1A118CE7" w14:textId="0CD17BDE" w:rsidR="00A137C9" w:rsidRPr="00032E4A" w:rsidRDefault="00032E4A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032E4A">
        <w:rPr>
          <w:rFonts w:ascii="Times New Roman" w:eastAsia="Times New Roman" w:hAnsi="Times New Roman"/>
          <w:i/>
          <w:sz w:val="16"/>
          <w:szCs w:val="16"/>
          <w:lang w:eastAsia="pl-PL"/>
        </w:rPr>
        <w:t>kwalifikowany podpis elektroniczny osoby / osób uprawnionych do reprezentacji</w:t>
      </w:r>
    </w:p>
    <w:sectPr w:rsidR="00A137C9" w:rsidRPr="00032E4A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F635AA" w14:textId="77777777" w:rsidR="00516131" w:rsidRDefault="00516131" w:rsidP="00025386">
      <w:pPr>
        <w:spacing w:after="0" w:line="240" w:lineRule="auto"/>
      </w:pPr>
      <w:r>
        <w:separator/>
      </w:r>
    </w:p>
  </w:endnote>
  <w:endnote w:type="continuationSeparator" w:id="0">
    <w:p w14:paraId="408D5AD9" w14:textId="77777777" w:rsidR="00516131" w:rsidRDefault="0051613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EB7CF6" w14:textId="77777777" w:rsidR="00B437C9" w:rsidRDefault="00B437C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DAFE3D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0789DE" w14:textId="77777777" w:rsidR="00B437C9" w:rsidRDefault="00B437C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74FAEC" w14:textId="77777777" w:rsidR="00516131" w:rsidRDefault="00516131" w:rsidP="00025386">
      <w:pPr>
        <w:spacing w:after="0" w:line="240" w:lineRule="auto"/>
      </w:pPr>
      <w:r>
        <w:separator/>
      </w:r>
    </w:p>
  </w:footnote>
  <w:footnote w:type="continuationSeparator" w:id="0">
    <w:p w14:paraId="30949116" w14:textId="77777777" w:rsidR="00516131" w:rsidRDefault="0051613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0C07C4" w14:textId="77777777" w:rsidR="00B437C9" w:rsidRDefault="00B437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4BDF91" w14:textId="77777777" w:rsidR="00B437C9" w:rsidRDefault="00B437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3BC7F2" w14:textId="77777777" w:rsidR="00B437C9" w:rsidRDefault="00B437C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28979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6131"/>
    <w:rsid w:val="00025386"/>
    <w:rsid w:val="00032E4A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16131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437C9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53AC3D"/>
  <w15:chartTrackingRefBased/>
  <w15:docId w15:val="{9CBA11EC-DEB5-4ACB-A1B7-7FCB097D4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168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2025-10-24T11:04:00Z</cp:lastPrinted>
  <dcterms:created xsi:type="dcterms:W3CDTF">2025-10-24T11:04:00Z</dcterms:created>
  <dcterms:modified xsi:type="dcterms:W3CDTF">2025-10-24T11:04:00Z</dcterms:modified>
</cp:coreProperties>
</file>