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6375C" w14:textId="1835C8AF" w:rsidR="00025386" w:rsidRPr="003C1DE4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C1DE4">
        <w:rPr>
          <w:bCs/>
          <w:i w:val="0"/>
          <w:sz w:val="20"/>
        </w:rPr>
        <w:t xml:space="preserve">Załącznik nr </w:t>
      </w:r>
      <w:r w:rsidR="003C1DE4" w:rsidRPr="003C1DE4">
        <w:rPr>
          <w:bCs/>
          <w:i w:val="0"/>
          <w:sz w:val="20"/>
        </w:rPr>
        <w:t>3</w:t>
      </w:r>
      <w:r w:rsidR="007666D6" w:rsidRPr="003C1DE4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C1DE4" w14:paraId="7211EB53" w14:textId="77777777" w:rsidTr="00467CA2">
        <w:tc>
          <w:tcPr>
            <w:tcW w:w="2800" w:type="dxa"/>
          </w:tcPr>
          <w:p w14:paraId="4266AD19" w14:textId="77777777" w:rsidR="00D520D3" w:rsidRPr="003C1DE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C1DE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C1D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80B6867" w14:textId="77777777" w:rsidR="00D520D3" w:rsidRPr="003C1DE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B12CD4" w14:textId="77777777" w:rsidR="00D520D3" w:rsidRPr="003C1DE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11B321" w14:textId="77777777" w:rsidR="00D520D3" w:rsidRPr="003C1DE4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C1D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C1DE4" w14:paraId="39F5489E" w14:textId="77777777" w:rsidTr="00467CA2">
        <w:tc>
          <w:tcPr>
            <w:tcW w:w="2800" w:type="dxa"/>
          </w:tcPr>
          <w:p w14:paraId="347DD68C" w14:textId="77777777" w:rsidR="00D520D3" w:rsidRPr="003C1DE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C1DE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A9C9B64" w14:textId="77777777" w:rsidR="00D520D3" w:rsidRPr="003C1DE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5021FB3" w14:textId="77777777" w:rsidR="00D520D3" w:rsidRPr="003C1DE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86DDBB" w14:textId="77777777" w:rsidR="00D520D3" w:rsidRPr="003C1DE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C1DE4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1EFAEA4" w14:textId="77777777" w:rsidR="00B62AD0" w:rsidRPr="003C1DE4" w:rsidRDefault="00B62AD0" w:rsidP="003C1DE4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C1DE4" w14:paraId="21A7CE2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0B89DE" w14:textId="77777777" w:rsidR="00053927" w:rsidRPr="003C1DE4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1DE4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CB4DDA4" w14:textId="77777777" w:rsidR="00053927" w:rsidRPr="003C1DE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C1DE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C1DE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C1DE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9D2F8C" w14:textId="77777777" w:rsidR="0071340C" w:rsidRPr="003C1DE4" w:rsidRDefault="0071340C" w:rsidP="003C1DE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C1DE4">
        <w:rPr>
          <w:rFonts w:ascii="Times New Roman" w:hAnsi="Times New Roman"/>
          <w:sz w:val="20"/>
          <w:szCs w:val="20"/>
        </w:rPr>
        <w:t xml:space="preserve"> ustawy </w:t>
      </w:r>
      <w:r w:rsidR="00EF3368" w:rsidRPr="003C1DE4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E4884" w:rsidRPr="003C1DE4">
        <w:rPr>
          <w:rFonts w:ascii="Times New Roman" w:hAnsi="Times New Roman"/>
          <w:sz w:val="20"/>
          <w:szCs w:val="20"/>
        </w:rPr>
        <w:t>(</w:t>
      </w:r>
      <w:proofErr w:type="spellStart"/>
      <w:r w:rsidR="001E4884" w:rsidRPr="003C1DE4">
        <w:rPr>
          <w:rFonts w:ascii="Times New Roman" w:hAnsi="Times New Roman"/>
          <w:sz w:val="20"/>
          <w:szCs w:val="20"/>
        </w:rPr>
        <w:t>t.j</w:t>
      </w:r>
      <w:proofErr w:type="spellEnd"/>
      <w:r w:rsidR="001E4884" w:rsidRPr="003C1DE4">
        <w:rPr>
          <w:rFonts w:ascii="Times New Roman" w:hAnsi="Times New Roman"/>
          <w:sz w:val="20"/>
          <w:szCs w:val="20"/>
        </w:rPr>
        <w:t>. Dz. U. z 2024 poz. 1320)</w:t>
      </w:r>
      <w:r w:rsidR="00E27ABB"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C1DE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C1DE4" w14:paraId="54AFF906" w14:textId="77777777" w:rsidTr="00467CA2">
        <w:tc>
          <w:tcPr>
            <w:tcW w:w="2269" w:type="dxa"/>
          </w:tcPr>
          <w:p w14:paraId="5235E53A" w14:textId="77777777" w:rsidR="00D520D3" w:rsidRPr="003C1DE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C1D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A7B3F7" w14:textId="77777777" w:rsidR="00D520D3" w:rsidRPr="003C1DE4" w:rsidRDefault="001E488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</w:t>
            </w:r>
            <w:r w:rsidR="00D520D3"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E4884" w:rsidRPr="003C1DE4" w14:paraId="28E649F5" w14:textId="77777777" w:rsidTr="006F4F1D">
        <w:tc>
          <w:tcPr>
            <w:tcW w:w="2269" w:type="dxa"/>
          </w:tcPr>
          <w:p w14:paraId="7DF14367" w14:textId="77777777" w:rsidR="001E4884" w:rsidRPr="003C1DE4" w:rsidRDefault="001E4884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C1D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BB3B9A9" w14:textId="77777777" w:rsidR="001E4884" w:rsidRPr="003C1DE4" w:rsidRDefault="001E4884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C1D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ZP.271.45.2025</w:t>
            </w:r>
          </w:p>
        </w:tc>
      </w:tr>
    </w:tbl>
    <w:p w14:paraId="25B0135F" w14:textId="77777777" w:rsidR="00DC652A" w:rsidRPr="003C1DE4" w:rsidRDefault="001E488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C1DE4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EE3F568" w14:textId="77777777" w:rsidR="00DC652A" w:rsidRPr="003C1DE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7E01220" w14:textId="5F7C5613" w:rsidR="0071340C" w:rsidRPr="003C1DE4" w:rsidRDefault="00D520D3" w:rsidP="003C1DE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C1DE4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C1DE4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A2448DD" w14:textId="77777777" w:rsidR="0071340C" w:rsidRPr="003C1DE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D0C2E0F" w14:textId="77777777" w:rsidR="0071340C" w:rsidRPr="003C1DE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F1A55AA" w14:textId="656B5844" w:rsidR="0071340C" w:rsidRPr="003C1DE4" w:rsidRDefault="00D520D3" w:rsidP="003C1DE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C1DE4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C1DE4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05521F0" w14:textId="77777777" w:rsidR="0071340C" w:rsidRPr="003C1DE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D03E374" w14:textId="77777777" w:rsidR="00DC652A" w:rsidRPr="003C1DE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C1DE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C1DE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939CF3A" w14:textId="77777777" w:rsidR="00DC652A" w:rsidRPr="003C1DE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C1DE4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C1DE4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9CFC819" w14:textId="77777777" w:rsidR="0093388F" w:rsidRPr="003C1DE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33C53BA" w14:textId="77777777" w:rsidR="0093388F" w:rsidRPr="003C1DE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C64EEF1" w14:textId="77777777" w:rsidR="0093388F" w:rsidRPr="003C1DE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72F94BA" w14:textId="77777777" w:rsidR="00CB29AC" w:rsidRPr="003C1DE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769831C" w14:textId="77777777" w:rsidR="00CB29AC" w:rsidRPr="003C1DE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5D76CFC" w14:textId="77777777" w:rsidR="00830970" w:rsidRPr="003C1DE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C1DE4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47CF901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C1DE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76C4530" w14:textId="641A9E76" w:rsidR="003C1DE4" w:rsidRPr="003C1DE4" w:rsidRDefault="003C1DE4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3C1DE4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osoby / osób uprawnionych do reprezentacji podmiotu udostępniającego zasoby</w:t>
      </w:r>
    </w:p>
    <w:bookmarkEnd w:id="0"/>
    <w:p w14:paraId="6ADEE92E" w14:textId="77777777" w:rsidR="00E27ABB" w:rsidRPr="003C1DE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C1DE4" w:rsidSect="003C1D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7D372" w14:textId="77777777" w:rsidR="00F637AA" w:rsidRDefault="00F637AA" w:rsidP="00025386">
      <w:pPr>
        <w:spacing w:after="0" w:line="240" w:lineRule="auto"/>
      </w:pPr>
      <w:r>
        <w:separator/>
      </w:r>
    </w:p>
  </w:endnote>
  <w:endnote w:type="continuationSeparator" w:id="0">
    <w:p w14:paraId="5D476BA9" w14:textId="77777777" w:rsidR="00F637AA" w:rsidRDefault="00F637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27995" w14:textId="77777777" w:rsidR="001E4884" w:rsidRDefault="001E48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BEA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50949" w14:textId="77777777" w:rsidR="001E4884" w:rsidRDefault="001E48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AB7F7" w14:textId="77777777" w:rsidR="00F637AA" w:rsidRDefault="00F637AA" w:rsidP="00025386">
      <w:pPr>
        <w:spacing w:after="0" w:line="240" w:lineRule="auto"/>
      </w:pPr>
      <w:r>
        <w:separator/>
      </w:r>
    </w:p>
  </w:footnote>
  <w:footnote w:type="continuationSeparator" w:id="0">
    <w:p w14:paraId="6B1DB837" w14:textId="77777777" w:rsidR="00F637AA" w:rsidRDefault="00F637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A6796" w14:textId="77777777" w:rsidR="001E4884" w:rsidRDefault="001E4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3BEED" w14:textId="77777777" w:rsidR="001E4884" w:rsidRDefault="001E4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A66B" w14:textId="77777777" w:rsidR="001E4884" w:rsidRDefault="001E4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070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7AA"/>
    <w:rsid w:val="00025386"/>
    <w:rsid w:val="000423B9"/>
    <w:rsid w:val="00053927"/>
    <w:rsid w:val="00066C44"/>
    <w:rsid w:val="00071D4C"/>
    <w:rsid w:val="00084786"/>
    <w:rsid w:val="0016158F"/>
    <w:rsid w:val="001C2314"/>
    <w:rsid w:val="001E4884"/>
    <w:rsid w:val="00213980"/>
    <w:rsid w:val="003C1DE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37AA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507953"/>
  <w15:chartTrackingRefBased/>
  <w15:docId w15:val="{734B9B2A-CC79-4E7B-B080-5DCEC1971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2025-10-24T11:02:00Z</cp:lastPrinted>
  <dcterms:created xsi:type="dcterms:W3CDTF">2025-10-24T11:02:00Z</dcterms:created>
  <dcterms:modified xsi:type="dcterms:W3CDTF">2025-10-24T11:02:00Z</dcterms:modified>
</cp:coreProperties>
</file>