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A97E8" w14:textId="10DF2AAF" w:rsidR="00C86F3D" w:rsidRPr="0046088F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8"/>
          <w:szCs w:val="18"/>
          <w:lang w:eastAsia="pl-PL"/>
        </w:rPr>
      </w:pPr>
      <w:r w:rsidRPr="0046088F">
        <w:rPr>
          <w:rFonts w:ascii="Verdana" w:hAnsi="Verdana" w:cs="Verdana"/>
          <w:sz w:val="18"/>
          <w:szCs w:val="18"/>
          <w:lang w:eastAsia="pl-PL"/>
        </w:rPr>
        <w:t xml:space="preserve">            </w:t>
      </w:r>
    </w:p>
    <w:p w14:paraId="391281D0" w14:textId="5C753B69" w:rsidR="00C86F3D" w:rsidRPr="0046088F" w:rsidRDefault="00C86F3D" w:rsidP="00C86F3D">
      <w:pPr>
        <w:jc w:val="right"/>
        <w:rPr>
          <w:rFonts w:ascii="Verdana" w:hAnsi="Verdana"/>
          <w:b/>
          <w:sz w:val="18"/>
          <w:szCs w:val="18"/>
        </w:rPr>
      </w:pPr>
      <w:r w:rsidRPr="0046088F">
        <w:rPr>
          <w:rFonts w:ascii="Verdana" w:hAnsi="Verdana"/>
          <w:b/>
          <w:sz w:val="18"/>
          <w:szCs w:val="18"/>
        </w:rPr>
        <w:t>Załącznik nr 5</w:t>
      </w:r>
    </w:p>
    <w:p w14:paraId="160ADD02" w14:textId="77777777" w:rsidR="00C86F3D" w:rsidRPr="0046088F" w:rsidRDefault="00C86F3D" w:rsidP="00C86F3D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14:paraId="39CD6467" w14:textId="77777777" w:rsidR="00C86F3D" w:rsidRPr="0046088F" w:rsidRDefault="00C86F3D" w:rsidP="00A52D63">
      <w:pPr>
        <w:tabs>
          <w:tab w:val="left" w:pos="0"/>
        </w:tabs>
        <w:spacing w:line="264" w:lineRule="auto"/>
        <w:jc w:val="center"/>
        <w:rPr>
          <w:rFonts w:ascii="Verdana" w:hAnsi="Verdana"/>
          <w:color w:val="000000"/>
          <w:sz w:val="18"/>
          <w:szCs w:val="18"/>
        </w:rPr>
      </w:pPr>
    </w:p>
    <w:p w14:paraId="46B29103" w14:textId="6EE49599" w:rsidR="00C86F3D" w:rsidRPr="0046088F" w:rsidRDefault="00C86F3D" w:rsidP="00A52D63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46088F">
        <w:rPr>
          <w:rFonts w:ascii="Verdana" w:hAnsi="Verdana"/>
          <w:b/>
          <w:color w:val="000000"/>
          <w:sz w:val="18"/>
          <w:szCs w:val="18"/>
        </w:rPr>
        <w:t>WYKAZ ZREALIZOWANYCH USŁUG</w:t>
      </w:r>
    </w:p>
    <w:p w14:paraId="5B3E1532" w14:textId="77777777" w:rsidR="00743DAB" w:rsidRPr="0046088F" w:rsidRDefault="00743DAB" w:rsidP="00743DAB">
      <w:pPr>
        <w:tabs>
          <w:tab w:val="right" w:pos="9000"/>
        </w:tabs>
        <w:spacing w:line="360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4B720338" w14:textId="77777777" w:rsidR="00C86F3D" w:rsidRPr="0046088F" w:rsidRDefault="00C86F3D" w:rsidP="00C86F3D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14:paraId="6FF26118" w14:textId="77777777" w:rsidR="00C86F3D" w:rsidRPr="0046088F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6088F">
        <w:rPr>
          <w:rFonts w:ascii="Verdana" w:hAnsi="Verdana"/>
          <w:sz w:val="18"/>
          <w:szCs w:val="18"/>
        </w:rPr>
        <w:t>NAZWA WYKONAWCY:……………………………………………………….</w:t>
      </w:r>
    </w:p>
    <w:p w14:paraId="4083C92F" w14:textId="77BFF5DA" w:rsidR="00C86F3D" w:rsidRPr="0046088F" w:rsidRDefault="00C86F3D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6088F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1A47B278" w14:textId="77777777" w:rsidR="00743DAB" w:rsidRPr="0046088F" w:rsidRDefault="00743DAB" w:rsidP="00C86F3D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1AC9E678" w14:textId="467AF7EF" w:rsidR="00C86F3D" w:rsidRPr="0046088F" w:rsidRDefault="00C86F3D" w:rsidP="004C03CA">
      <w:pPr>
        <w:jc w:val="both"/>
        <w:rPr>
          <w:rFonts w:ascii="Verdana" w:hAnsi="Verdana"/>
          <w:sz w:val="18"/>
          <w:szCs w:val="18"/>
          <w:u w:val="single"/>
        </w:rPr>
      </w:pPr>
      <w:r w:rsidRPr="0046088F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B93B92" w:rsidRPr="0046088F">
        <w:rPr>
          <w:rFonts w:ascii="Verdana" w:hAnsi="Verdana"/>
          <w:sz w:val="18"/>
          <w:szCs w:val="18"/>
        </w:rPr>
        <w:t>podstawowym</w:t>
      </w:r>
      <w:r w:rsidRPr="0046088F">
        <w:rPr>
          <w:rFonts w:ascii="Verdana" w:hAnsi="Verdana"/>
          <w:sz w:val="18"/>
          <w:szCs w:val="18"/>
        </w:rPr>
        <w:t xml:space="preserve"> </w:t>
      </w:r>
      <w:r w:rsidRPr="0046088F">
        <w:rPr>
          <w:rFonts w:ascii="Verdana" w:hAnsi="Verdana"/>
          <w:color w:val="000000"/>
          <w:sz w:val="18"/>
          <w:szCs w:val="18"/>
        </w:rPr>
        <w:t>na:</w:t>
      </w:r>
      <w:r w:rsidR="004C03CA" w:rsidRPr="0046088F">
        <w:rPr>
          <w:rFonts w:ascii="Verdana" w:hAnsi="Verdana" w:cs="Arial"/>
          <w:b/>
          <w:sz w:val="18"/>
          <w:szCs w:val="18"/>
        </w:rPr>
        <w:t xml:space="preserve"> </w:t>
      </w:r>
      <w:r w:rsidR="0046088F" w:rsidRPr="0046088F">
        <w:rPr>
          <w:rFonts w:ascii="Verdana" w:hAnsi="Verdana"/>
          <w:b/>
          <w:bCs/>
          <w:sz w:val="18"/>
          <w:szCs w:val="18"/>
        </w:rPr>
        <w:t>Usługa nagrania i produkcji 12 krótkich filmów informacyjno-promocyjnych w j. angielskim w ramach programu sieć NAWA-EURAXESS (umowa BPI/EUR/2024/1/00006/U/00001 - KC-DE-zp.272-589/25</w:t>
      </w:r>
      <w:r w:rsidRPr="0046088F">
        <w:rPr>
          <w:rFonts w:ascii="Verdana" w:hAnsi="Verdana"/>
          <w:b/>
          <w:sz w:val="18"/>
          <w:szCs w:val="18"/>
        </w:rPr>
        <w:t>,</w:t>
      </w:r>
      <w:r w:rsidRPr="0046088F">
        <w:rPr>
          <w:rFonts w:ascii="Verdana" w:hAnsi="Verdana"/>
          <w:color w:val="000000"/>
          <w:sz w:val="18"/>
          <w:szCs w:val="18"/>
        </w:rPr>
        <w:t xml:space="preserve"> </w:t>
      </w:r>
      <w:r w:rsidRPr="0046088F">
        <w:rPr>
          <w:rFonts w:ascii="Verdana" w:hAnsi="Verdana"/>
          <w:sz w:val="18"/>
          <w:szCs w:val="18"/>
        </w:rPr>
        <w:t>oświadczamy, że w ciągu ostatnich 3 lat  przed upływem terminu składania ofert zrealizowaliśmy następujące</w:t>
      </w:r>
      <w:r w:rsidR="00A915F4" w:rsidRPr="0046088F">
        <w:rPr>
          <w:rFonts w:ascii="Verdana" w:hAnsi="Verdana"/>
          <w:sz w:val="18"/>
          <w:szCs w:val="18"/>
        </w:rPr>
        <w:t xml:space="preserve"> </w:t>
      </w:r>
      <w:r w:rsidR="009829C5" w:rsidRPr="0046088F">
        <w:rPr>
          <w:rFonts w:ascii="Verdana" w:hAnsi="Verdana"/>
          <w:sz w:val="18"/>
          <w:szCs w:val="18"/>
        </w:rPr>
        <w:t>zamówienia</w:t>
      </w:r>
      <w:r w:rsidR="00A915F4" w:rsidRPr="0046088F">
        <w:rPr>
          <w:rFonts w:ascii="Verdana" w:hAnsi="Verdana"/>
          <w:sz w:val="18"/>
          <w:szCs w:val="18"/>
        </w:rPr>
        <w:t>:</w:t>
      </w:r>
    </w:p>
    <w:p w14:paraId="220B610E" w14:textId="77777777" w:rsidR="00A915F4" w:rsidRPr="0046088F" w:rsidRDefault="00A915F4" w:rsidP="004C03CA">
      <w:pPr>
        <w:jc w:val="both"/>
        <w:rPr>
          <w:rFonts w:ascii="Verdana" w:hAnsi="Verdana" w:cs="Arial"/>
          <w:b/>
          <w:sz w:val="18"/>
          <w:szCs w:val="18"/>
        </w:rPr>
      </w:pPr>
    </w:p>
    <w:tbl>
      <w:tblPr>
        <w:tblW w:w="9143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9"/>
        <w:gridCol w:w="4322"/>
        <w:gridCol w:w="1995"/>
        <w:gridCol w:w="2327"/>
      </w:tblGrid>
      <w:tr w:rsidR="00905979" w:rsidRPr="0046088F" w14:paraId="6C0D05E3" w14:textId="58FCEC02" w:rsidTr="00905979">
        <w:trPr>
          <w:cantSplit/>
          <w:trHeight w:val="741"/>
        </w:trPr>
        <w:tc>
          <w:tcPr>
            <w:tcW w:w="499" w:type="dxa"/>
            <w:vAlign w:val="center"/>
          </w:tcPr>
          <w:p w14:paraId="4E9B4DA1" w14:textId="77777777" w:rsidR="00905979" w:rsidRPr="0046088F" w:rsidRDefault="00905979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>L.p</w:t>
            </w:r>
          </w:p>
        </w:tc>
        <w:tc>
          <w:tcPr>
            <w:tcW w:w="4322" w:type="dxa"/>
            <w:vAlign w:val="center"/>
          </w:tcPr>
          <w:p w14:paraId="36FDF0A1" w14:textId="77777777" w:rsidR="00905979" w:rsidRPr="0046088F" w:rsidRDefault="00905979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>Przedmiot usługi</w:t>
            </w:r>
            <w:r w:rsidRPr="0046088F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  <w:p w14:paraId="470533D8" w14:textId="77777777" w:rsidR="00905979" w:rsidRPr="0046088F" w:rsidRDefault="00905979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995" w:type="dxa"/>
            <w:vAlign w:val="center"/>
          </w:tcPr>
          <w:p w14:paraId="16C2B325" w14:textId="77777777" w:rsidR="00905979" w:rsidRPr="0046088F" w:rsidRDefault="00905979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 xml:space="preserve">Data </w:t>
            </w:r>
          </w:p>
          <w:p w14:paraId="2DA2B9C4" w14:textId="67327BC2" w:rsidR="00905979" w:rsidRPr="0046088F" w:rsidRDefault="00905979" w:rsidP="006D246D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>wykonania</w:t>
            </w:r>
          </w:p>
        </w:tc>
        <w:tc>
          <w:tcPr>
            <w:tcW w:w="2327" w:type="dxa"/>
          </w:tcPr>
          <w:p w14:paraId="0D2849D0" w14:textId="77777777" w:rsidR="00905979" w:rsidRPr="0046088F" w:rsidRDefault="00905979" w:rsidP="00A915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  <w:p w14:paraId="3C683767" w14:textId="0BD889BA" w:rsidR="00905979" w:rsidRPr="0046088F" w:rsidRDefault="00905979" w:rsidP="00A915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 xml:space="preserve">Odbiorca usługi </w:t>
            </w:r>
          </w:p>
          <w:p w14:paraId="79F6FE83" w14:textId="052231AE" w:rsidR="00905979" w:rsidRPr="0046088F" w:rsidRDefault="00905979" w:rsidP="00A915F4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sz w:val="18"/>
                <w:szCs w:val="18"/>
              </w:rPr>
              <w:t>(nazwa, adres)</w:t>
            </w:r>
          </w:p>
        </w:tc>
      </w:tr>
      <w:tr w:rsidR="00905979" w:rsidRPr="0046088F" w14:paraId="05488B26" w14:textId="138ED61D" w:rsidTr="00905979">
        <w:trPr>
          <w:cantSplit/>
          <w:trHeight w:hRule="exact" w:val="266"/>
        </w:trPr>
        <w:tc>
          <w:tcPr>
            <w:tcW w:w="499" w:type="dxa"/>
            <w:vAlign w:val="center"/>
          </w:tcPr>
          <w:p w14:paraId="4AA7BE10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6088F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4322" w:type="dxa"/>
            <w:vAlign w:val="center"/>
          </w:tcPr>
          <w:p w14:paraId="20335B88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6088F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995" w:type="dxa"/>
            <w:vAlign w:val="center"/>
          </w:tcPr>
          <w:p w14:paraId="6D4B4393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27" w:type="dxa"/>
          </w:tcPr>
          <w:p w14:paraId="69B8C703" w14:textId="105F599D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6088F">
              <w:rPr>
                <w:rFonts w:ascii="Verdana" w:hAnsi="Verdana"/>
                <w:sz w:val="18"/>
                <w:szCs w:val="18"/>
              </w:rPr>
              <w:t>4</w:t>
            </w:r>
          </w:p>
        </w:tc>
      </w:tr>
      <w:tr w:rsidR="00905979" w:rsidRPr="0046088F" w14:paraId="6D1FBD19" w14:textId="70B7ABEF" w:rsidTr="00905979">
        <w:trPr>
          <w:cantSplit/>
          <w:trHeight w:val="1005"/>
        </w:trPr>
        <w:tc>
          <w:tcPr>
            <w:tcW w:w="499" w:type="dxa"/>
          </w:tcPr>
          <w:p w14:paraId="4B0EE4BB" w14:textId="423109DD" w:rsidR="00905979" w:rsidRPr="0046088F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4322" w:type="dxa"/>
          </w:tcPr>
          <w:p w14:paraId="19DBEA76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Przedmiot usługi:</w:t>
            </w:r>
          </w:p>
          <w:p w14:paraId="1DAA53BE" w14:textId="77777777" w:rsidR="00905979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…………………………………………….</w:t>
            </w:r>
          </w:p>
          <w:p w14:paraId="116D89D5" w14:textId="77777777" w:rsid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przygotowani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e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, realizacj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a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, montaż i post produkcj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a</w:t>
            </w: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spotów filmowych w j. angielskim zrealizowanych w oparciu o przygotowany scenariusz, z lektorem, z elementami reżyserii, z udziałem odtwórców, z aranżacją scenografii, nagłośnienia i oświetlenia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TAK/NIE*</w:t>
            </w:r>
          </w:p>
          <w:p w14:paraId="1569AF0E" w14:textId="197507E6" w:rsidR="0046088F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*niepotrzebne skreślić</w:t>
            </w:r>
          </w:p>
        </w:tc>
        <w:tc>
          <w:tcPr>
            <w:tcW w:w="1995" w:type="dxa"/>
          </w:tcPr>
          <w:p w14:paraId="126D6CC1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0AF1D23A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</w:tcPr>
          <w:p w14:paraId="514BD49A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05979" w:rsidRPr="0046088F" w14:paraId="267D394F" w14:textId="6527FD9F" w:rsidTr="00905979">
        <w:trPr>
          <w:cantSplit/>
          <w:trHeight w:val="859"/>
        </w:trPr>
        <w:tc>
          <w:tcPr>
            <w:tcW w:w="499" w:type="dxa"/>
          </w:tcPr>
          <w:p w14:paraId="75A65433" w14:textId="6E544716" w:rsidR="00905979" w:rsidRPr="0046088F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4322" w:type="dxa"/>
          </w:tcPr>
          <w:p w14:paraId="486B0540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Przedmiot usługi:</w:t>
            </w:r>
          </w:p>
          <w:p w14:paraId="4CB53D85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…………………………………………….</w:t>
            </w:r>
          </w:p>
          <w:p w14:paraId="6005F161" w14:textId="77777777" w:rsid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przygotowanie, realizacja, montaż i post produkcja spotów filmowych w j. angielskim zrealizowanych w oparciu o przygotowany scenariusz, z lektorem, z elementami reżyserii, z udziałem odtwórców, z aranżacją scenografii, nagłośnienia i oświetlenia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TAK/NIE*</w:t>
            </w:r>
          </w:p>
          <w:p w14:paraId="08F92CEE" w14:textId="5F09FCD0" w:rsidR="00905979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*niepotrzebne skreślić</w:t>
            </w:r>
          </w:p>
        </w:tc>
        <w:tc>
          <w:tcPr>
            <w:tcW w:w="1995" w:type="dxa"/>
          </w:tcPr>
          <w:p w14:paraId="5A3D5870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14:paraId="7E76A071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</w:tcPr>
          <w:p w14:paraId="4A39A942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905979" w:rsidRPr="0046088F" w14:paraId="28172350" w14:textId="211F236B" w:rsidTr="00905979">
        <w:trPr>
          <w:cantSplit/>
          <w:trHeight w:val="859"/>
        </w:trPr>
        <w:tc>
          <w:tcPr>
            <w:tcW w:w="499" w:type="dxa"/>
          </w:tcPr>
          <w:p w14:paraId="2D0C5821" w14:textId="32381519" w:rsidR="00905979" w:rsidRPr="0046088F" w:rsidRDefault="00905979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4322" w:type="dxa"/>
          </w:tcPr>
          <w:p w14:paraId="1D34AAF4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Przedmiot usługi:</w:t>
            </w:r>
          </w:p>
          <w:p w14:paraId="088F21FE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…………………………………………….</w:t>
            </w:r>
          </w:p>
          <w:p w14:paraId="7617CE75" w14:textId="77777777" w:rsid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przygotowanie, realizacja, montaż i post produkcja spotów filmowych w j. angielskim zrealizowanych w oparciu o przygotowany scenariusz, z lektorem, z elementami reżyserii, z udziałem odtwórców, z aranżacją scenografii, nagłośnienia i oświetlenia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TAK/NIE*</w:t>
            </w:r>
          </w:p>
          <w:p w14:paraId="4D9DA7F4" w14:textId="0A585FC2" w:rsidR="00905979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*niepotrzebne skreślić</w:t>
            </w:r>
          </w:p>
        </w:tc>
        <w:tc>
          <w:tcPr>
            <w:tcW w:w="1995" w:type="dxa"/>
          </w:tcPr>
          <w:p w14:paraId="34411DCC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</w:tcPr>
          <w:p w14:paraId="429E7C90" w14:textId="77777777" w:rsidR="00905979" w:rsidRPr="0046088F" w:rsidRDefault="00905979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6088F" w:rsidRPr="0046088F" w14:paraId="4738E047" w14:textId="77777777" w:rsidTr="00905979">
        <w:trPr>
          <w:cantSplit/>
          <w:trHeight w:val="859"/>
        </w:trPr>
        <w:tc>
          <w:tcPr>
            <w:tcW w:w="499" w:type="dxa"/>
          </w:tcPr>
          <w:p w14:paraId="7C46AE11" w14:textId="70CF6269" w:rsidR="0046088F" w:rsidRPr="0046088F" w:rsidRDefault="0046088F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4322" w:type="dxa"/>
          </w:tcPr>
          <w:p w14:paraId="7B5E55B0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Przedmiot usługi:</w:t>
            </w:r>
          </w:p>
          <w:p w14:paraId="6D0A3453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…………………………………………….</w:t>
            </w:r>
          </w:p>
          <w:p w14:paraId="3B8649DE" w14:textId="77777777" w:rsid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przygotowanie, realizacja, montaż i post produkcja spotów filmowych w j. angielskim zrealizowanych w oparciu o przygotowany scenariusz, z lektorem, z elementami reżyserii, z udziałem odtwórców, z aranżacją scenografii, nagłośnienia i oświetlenia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TAK/NIE*</w:t>
            </w:r>
          </w:p>
          <w:p w14:paraId="3E90C4ED" w14:textId="29CC8AEA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*niepotrzebne skreślić</w:t>
            </w:r>
          </w:p>
        </w:tc>
        <w:tc>
          <w:tcPr>
            <w:tcW w:w="1995" w:type="dxa"/>
          </w:tcPr>
          <w:p w14:paraId="52DF9096" w14:textId="77777777" w:rsidR="0046088F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</w:tcPr>
          <w:p w14:paraId="65BAB82F" w14:textId="77777777" w:rsidR="0046088F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46088F" w:rsidRPr="0046088F" w14:paraId="6D478663" w14:textId="77777777" w:rsidTr="00905979">
        <w:trPr>
          <w:cantSplit/>
          <w:trHeight w:val="859"/>
        </w:trPr>
        <w:tc>
          <w:tcPr>
            <w:tcW w:w="499" w:type="dxa"/>
          </w:tcPr>
          <w:p w14:paraId="337F573D" w14:textId="5EFF5CF0" w:rsidR="0046088F" w:rsidRPr="0046088F" w:rsidRDefault="0046088F" w:rsidP="00743DA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4322" w:type="dxa"/>
          </w:tcPr>
          <w:p w14:paraId="26F9EE81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Przedmiot usługi:</w:t>
            </w:r>
          </w:p>
          <w:p w14:paraId="5D3F86E1" w14:textId="7777777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…………………………………………….</w:t>
            </w:r>
          </w:p>
          <w:p w14:paraId="69265288" w14:textId="77777777" w:rsid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Cs/>
                <w:color w:val="000000"/>
                <w:sz w:val="18"/>
                <w:szCs w:val="18"/>
              </w:rPr>
            </w:pPr>
            <w:r w:rsidRPr="0046088F">
              <w:rPr>
                <w:rFonts w:ascii="Verdana" w:hAnsi="Verdana"/>
                <w:bCs/>
                <w:color w:val="000000"/>
                <w:sz w:val="18"/>
                <w:szCs w:val="18"/>
              </w:rPr>
              <w:t>przygotowanie, realizacja, montaż i post produkcja spotów filmowych w j. angielskim zrealizowanych w oparciu o przygotowany scenariusz, z lektorem, z elementami reżyserii, z udziałem odtwórców, z aranżacją scenografii, nagłośnienia i oświetlenia</w:t>
            </w: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 xml:space="preserve"> </w:t>
            </w:r>
            <w:r w:rsidRPr="0046088F">
              <w:rPr>
                <w:rFonts w:ascii="Verdana" w:hAnsi="Verdana"/>
                <w:b/>
                <w:color w:val="000000"/>
                <w:sz w:val="18"/>
                <w:szCs w:val="18"/>
              </w:rPr>
              <w:t>TAK/NIE*</w:t>
            </w:r>
          </w:p>
          <w:p w14:paraId="37429E18" w14:textId="7E3921B7" w:rsidR="0046088F" w:rsidRPr="0046088F" w:rsidRDefault="0046088F" w:rsidP="0046088F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>
              <w:rPr>
                <w:rFonts w:ascii="Verdana" w:hAnsi="Verdana"/>
                <w:bCs/>
                <w:color w:val="000000"/>
                <w:sz w:val="18"/>
                <w:szCs w:val="18"/>
              </w:rPr>
              <w:t>*niepotrzebne skreślić</w:t>
            </w:r>
          </w:p>
        </w:tc>
        <w:tc>
          <w:tcPr>
            <w:tcW w:w="1995" w:type="dxa"/>
          </w:tcPr>
          <w:p w14:paraId="11B7DDE1" w14:textId="77777777" w:rsidR="0046088F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327" w:type="dxa"/>
          </w:tcPr>
          <w:p w14:paraId="55C7CE70" w14:textId="77777777" w:rsidR="0046088F" w:rsidRPr="0046088F" w:rsidRDefault="0046088F" w:rsidP="006D246D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14:paraId="4A4ECABD" w14:textId="77777777" w:rsidR="007E28DC" w:rsidRPr="0046088F" w:rsidRDefault="007E28DC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3533DFF6" w14:textId="72F208F6" w:rsidR="00F213FB" w:rsidRPr="0046088F" w:rsidRDefault="00FD38FE" w:rsidP="00743DA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color w:val="FF0000"/>
          <w:sz w:val="18"/>
          <w:szCs w:val="18"/>
          <w:lang w:eastAsia="zh-CN"/>
        </w:rPr>
      </w:pPr>
      <w:r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46088F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46088F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46088F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w języku polskim, z zachowaniem postaci elektronicznej i podpisana kwalifikowanym podpisem elektronicznym, podpisem zaufanym lub </w:t>
      </w:r>
      <w:r w:rsidR="00743DAB"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 xml:space="preserve">elektronicznym </w:t>
      </w:r>
      <w:r w:rsidRPr="0046088F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podpisem osobistym</w:t>
      </w:r>
      <w:r w:rsidRPr="0046088F">
        <w:rPr>
          <w:rFonts w:ascii="Verdana" w:eastAsia="Calibri" w:hAnsi="Verdana"/>
          <w:color w:val="FF0000"/>
          <w:sz w:val="18"/>
          <w:szCs w:val="18"/>
          <w:lang w:eastAsia="zh-CN"/>
        </w:rPr>
        <w:t>.</w:t>
      </w:r>
    </w:p>
    <w:sectPr w:rsidR="00F213FB" w:rsidRPr="0046088F" w:rsidSect="00CD0028">
      <w:headerReference w:type="default" r:id="rId6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98C0" w14:textId="77777777" w:rsidR="007E5912" w:rsidRDefault="007E5912">
      <w:r>
        <w:separator/>
      </w:r>
    </w:p>
  </w:endnote>
  <w:endnote w:type="continuationSeparator" w:id="0">
    <w:p w14:paraId="7435E27A" w14:textId="77777777" w:rsidR="007E5912" w:rsidRDefault="007E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F6EFA2" w14:textId="77777777" w:rsidR="007E5912" w:rsidRDefault="007E5912">
      <w:r>
        <w:separator/>
      </w:r>
    </w:p>
  </w:footnote>
  <w:footnote w:type="continuationSeparator" w:id="0">
    <w:p w14:paraId="1D873EA5" w14:textId="77777777" w:rsidR="007E5912" w:rsidRDefault="007E5912">
      <w:r>
        <w:continuationSeparator/>
      </w:r>
    </w:p>
  </w:footnote>
  <w:footnote w:id="1">
    <w:p w14:paraId="010C7529" w14:textId="6AAA573D" w:rsidR="00905979" w:rsidRDefault="00905979" w:rsidP="00C86F3D">
      <w:pPr>
        <w:pStyle w:val="Tekstprzypisudolnego"/>
      </w:pPr>
      <w:r>
        <w:t xml:space="preserve">* należy podać wszystkie informacje, pozwalające jednoznacznie stwierdzić czy wykonawca spełnia warunek określony w </w:t>
      </w:r>
      <w:r w:rsidRPr="009829C5">
        <w:t>pkt. 8.2.4A SWZ</w:t>
      </w:r>
    </w:p>
    <w:p w14:paraId="523E9813" w14:textId="77777777" w:rsidR="00905979" w:rsidRDefault="00905979" w:rsidP="00CD0028">
      <w:pPr>
        <w:pStyle w:val="Stopka"/>
        <w:jc w:val="center"/>
        <w:rPr>
          <w:sz w:val="18"/>
          <w:szCs w:val="18"/>
        </w:rPr>
      </w:pPr>
    </w:p>
    <w:p w14:paraId="55F76416" w14:textId="77777777" w:rsidR="00905979" w:rsidRPr="0093457F" w:rsidRDefault="00905979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C78AE" w14:textId="5046F1FC" w:rsidR="0046088F" w:rsidRPr="0046088F" w:rsidRDefault="0046088F" w:rsidP="0046088F">
    <w:pPr>
      <w:pStyle w:val="Nagwek"/>
    </w:pPr>
    <w:r w:rsidRPr="0046088F">
      <w:drawing>
        <wp:inline distT="0" distB="0" distL="0" distR="0" wp14:anchorId="65030966" wp14:editId="28E76629">
          <wp:extent cx="5760720" cy="613410"/>
          <wp:effectExtent l="0" t="0" r="0" b="0"/>
          <wp:docPr id="51684212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3050942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3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6088F">
      <w:t xml:space="preserve">             </w:t>
    </w:r>
  </w:p>
  <w:p w14:paraId="26C67719" w14:textId="77777777" w:rsidR="0046088F" w:rsidRDefault="0046088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2B"/>
    <w:rsid w:val="00082E0F"/>
    <w:rsid w:val="000867EE"/>
    <w:rsid w:val="00094658"/>
    <w:rsid w:val="001C5C7B"/>
    <w:rsid w:val="001D6262"/>
    <w:rsid w:val="00210E8E"/>
    <w:rsid w:val="00276C10"/>
    <w:rsid w:val="002F7E2B"/>
    <w:rsid w:val="00370361"/>
    <w:rsid w:val="0037616C"/>
    <w:rsid w:val="003D7039"/>
    <w:rsid w:val="0046088F"/>
    <w:rsid w:val="00476909"/>
    <w:rsid w:val="004B2C74"/>
    <w:rsid w:val="004C03CA"/>
    <w:rsid w:val="00513EBA"/>
    <w:rsid w:val="00540289"/>
    <w:rsid w:val="00540B69"/>
    <w:rsid w:val="00551DBC"/>
    <w:rsid w:val="00646E15"/>
    <w:rsid w:val="00686422"/>
    <w:rsid w:val="006B469B"/>
    <w:rsid w:val="006B4809"/>
    <w:rsid w:val="006E38B5"/>
    <w:rsid w:val="00702A72"/>
    <w:rsid w:val="00743DAB"/>
    <w:rsid w:val="007E28DC"/>
    <w:rsid w:val="007E5912"/>
    <w:rsid w:val="00860D66"/>
    <w:rsid w:val="00904FDE"/>
    <w:rsid w:val="00905979"/>
    <w:rsid w:val="00916A32"/>
    <w:rsid w:val="00924412"/>
    <w:rsid w:val="009829C5"/>
    <w:rsid w:val="009A7D59"/>
    <w:rsid w:val="009A7E1E"/>
    <w:rsid w:val="00A20E3D"/>
    <w:rsid w:val="00A52D63"/>
    <w:rsid w:val="00A63A91"/>
    <w:rsid w:val="00A87E56"/>
    <w:rsid w:val="00A915F4"/>
    <w:rsid w:val="00AB1626"/>
    <w:rsid w:val="00AE2A9D"/>
    <w:rsid w:val="00B11BE5"/>
    <w:rsid w:val="00B72C09"/>
    <w:rsid w:val="00B72EC0"/>
    <w:rsid w:val="00B93B92"/>
    <w:rsid w:val="00BE3943"/>
    <w:rsid w:val="00C041A7"/>
    <w:rsid w:val="00C049BA"/>
    <w:rsid w:val="00C254C7"/>
    <w:rsid w:val="00C34B2E"/>
    <w:rsid w:val="00C50722"/>
    <w:rsid w:val="00C833D4"/>
    <w:rsid w:val="00C86F3D"/>
    <w:rsid w:val="00CC3EBB"/>
    <w:rsid w:val="00CD0028"/>
    <w:rsid w:val="00D11BC3"/>
    <w:rsid w:val="00D553E3"/>
    <w:rsid w:val="00D93FE5"/>
    <w:rsid w:val="00D97C6D"/>
    <w:rsid w:val="00DD5BF2"/>
    <w:rsid w:val="00E27CB6"/>
    <w:rsid w:val="00EB75AA"/>
    <w:rsid w:val="00F213FB"/>
    <w:rsid w:val="00F72388"/>
    <w:rsid w:val="00F8605B"/>
    <w:rsid w:val="00F96D6E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281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Sylwia Lempart</cp:lastModifiedBy>
  <cp:revision>3</cp:revision>
  <cp:lastPrinted>2025-08-28T07:30:00Z</cp:lastPrinted>
  <dcterms:created xsi:type="dcterms:W3CDTF">2025-10-13T10:37:00Z</dcterms:created>
  <dcterms:modified xsi:type="dcterms:W3CDTF">2025-10-13T10:42:00Z</dcterms:modified>
</cp:coreProperties>
</file>