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B124" w14:textId="6430DC71" w:rsidR="008D2AB8" w:rsidRPr="00116F96" w:rsidRDefault="008D2AB8" w:rsidP="00116F9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b w:val="0"/>
          <w:sz w:val="20"/>
          <w:szCs w:val="20"/>
        </w:rPr>
        <w:tab/>
      </w:r>
      <w:r w:rsidRPr="00116F96">
        <w:rPr>
          <w:rFonts w:ascii="Verdana" w:hAnsi="Verdana"/>
          <w:sz w:val="20"/>
          <w:szCs w:val="20"/>
        </w:rPr>
        <w:t xml:space="preserve">Załącznik nr </w:t>
      </w:r>
      <w:r w:rsidR="00012286" w:rsidRPr="00116F96">
        <w:rPr>
          <w:rFonts w:ascii="Verdana" w:hAnsi="Verdana"/>
          <w:sz w:val="20"/>
          <w:szCs w:val="20"/>
        </w:rPr>
        <w:t>1</w:t>
      </w:r>
    </w:p>
    <w:p w14:paraId="5DB29F3F" w14:textId="77777777" w:rsidR="008D2AB8" w:rsidRPr="00116F96" w:rsidRDefault="008D2AB8" w:rsidP="00116F9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89426AE" w14:textId="77777777" w:rsidR="008D2AB8" w:rsidRPr="00116F96" w:rsidRDefault="008D2AB8" w:rsidP="00116F9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16F96">
        <w:rPr>
          <w:rFonts w:ascii="Verdana" w:hAnsi="Verdana"/>
          <w:b/>
          <w:sz w:val="20"/>
          <w:szCs w:val="20"/>
        </w:rPr>
        <w:t>FORMULARZ OFERTY</w:t>
      </w:r>
    </w:p>
    <w:p w14:paraId="569C9F2D" w14:textId="77777777" w:rsidR="008D2AB8" w:rsidRPr="00116F96" w:rsidRDefault="008D2AB8" w:rsidP="00116F9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1936381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E5D23C2" w14:textId="3828AA20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FORMA PROWADZONEJ DZIAŁALNOŚCI: ...........................................................</w:t>
      </w:r>
    </w:p>
    <w:p w14:paraId="76317F6C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3F24A0B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10F72EB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16F96">
        <w:rPr>
          <w:rFonts w:ascii="Verdana" w:hAnsi="Verdana"/>
          <w:sz w:val="20"/>
          <w:szCs w:val="20"/>
          <w:lang w:val="de-DE"/>
        </w:rPr>
        <w:t>TEL.</w:t>
      </w:r>
      <w:r w:rsidRPr="00116F9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8B882EE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16F96">
        <w:rPr>
          <w:rFonts w:ascii="Verdana" w:hAnsi="Verdana"/>
          <w:sz w:val="20"/>
          <w:szCs w:val="20"/>
          <w:lang w:val="de-DE"/>
        </w:rPr>
        <w:t xml:space="preserve">FAX </w:t>
      </w:r>
      <w:r w:rsidRPr="00116F9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983AAF8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116F9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B42C302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16F9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B40188B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BF098F4" w14:textId="77777777" w:rsidR="00116F96" w:rsidRDefault="00116F96" w:rsidP="00116F96">
      <w:pPr>
        <w:rPr>
          <w:rFonts w:ascii="Verdana" w:hAnsi="Verdana"/>
          <w:sz w:val="20"/>
          <w:szCs w:val="20"/>
        </w:rPr>
      </w:pPr>
    </w:p>
    <w:p w14:paraId="54FA46CA" w14:textId="6DD693CA" w:rsidR="008D2AB8" w:rsidRPr="00116F96" w:rsidRDefault="008D2AB8" w:rsidP="00116F96">
      <w:pPr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>Do: Nazwa i siedziba Zamawiającego:</w:t>
      </w:r>
    </w:p>
    <w:p w14:paraId="1A5A406E" w14:textId="697EFE4F" w:rsidR="008D5F64" w:rsidRPr="00116F96" w:rsidRDefault="008D5F64" w:rsidP="00116F96">
      <w:pPr>
        <w:ind w:right="-110"/>
        <w:rPr>
          <w:rFonts w:ascii="Verdana" w:hAnsi="Verdana"/>
          <w:b/>
          <w:sz w:val="20"/>
          <w:szCs w:val="20"/>
        </w:rPr>
      </w:pPr>
      <w:r w:rsidRPr="00116F96">
        <w:rPr>
          <w:rFonts w:ascii="Verdana" w:hAnsi="Verdana"/>
          <w:b/>
          <w:sz w:val="20"/>
          <w:szCs w:val="20"/>
        </w:rPr>
        <w:t xml:space="preserve">Akademia Górniczo </w:t>
      </w:r>
      <w:r w:rsidR="00A02551" w:rsidRPr="00116F96">
        <w:rPr>
          <w:rFonts w:ascii="Verdana" w:hAnsi="Verdana"/>
          <w:b/>
          <w:sz w:val="20"/>
          <w:szCs w:val="20"/>
        </w:rPr>
        <w:t>–</w:t>
      </w:r>
      <w:r w:rsidRPr="00116F96">
        <w:rPr>
          <w:rFonts w:ascii="Verdana" w:hAnsi="Verdana"/>
          <w:b/>
          <w:sz w:val="20"/>
          <w:szCs w:val="20"/>
        </w:rPr>
        <w:t xml:space="preserve"> Hutnicza</w:t>
      </w:r>
      <w:r w:rsidR="00A02551" w:rsidRPr="00116F96">
        <w:rPr>
          <w:rFonts w:ascii="Verdana" w:hAnsi="Verdana"/>
          <w:b/>
          <w:sz w:val="20"/>
          <w:szCs w:val="20"/>
        </w:rPr>
        <w:t xml:space="preserve"> </w:t>
      </w:r>
      <w:r w:rsidRPr="00116F96">
        <w:rPr>
          <w:rFonts w:ascii="Verdana" w:hAnsi="Verdana"/>
          <w:b/>
          <w:sz w:val="20"/>
          <w:szCs w:val="20"/>
        </w:rPr>
        <w:t>im. Stanisława Staszica w Krakowie</w:t>
      </w:r>
    </w:p>
    <w:p w14:paraId="136685EB" w14:textId="77777777" w:rsidR="008D2AB8" w:rsidRPr="00116F96" w:rsidRDefault="008D5F64" w:rsidP="00116F96">
      <w:pPr>
        <w:ind w:right="-110"/>
        <w:rPr>
          <w:rFonts w:ascii="Verdana" w:hAnsi="Verdana"/>
          <w:b/>
          <w:sz w:val="20"/>
          <w:szCs w:val="20"/>
        </w:rPr>
      </w:pPr>
      <w:r w:rsidRPr="00116F96">
        <w:rPr>
          <w:rFonts w:ascii="Verdana" w:hAnsi="Verdana"/>
          <w:b/>
          <w:sz w:val="20"/>
          <w:szCs w:val="20"/>
        </w:rPr>
        <w:t>Dział Zamówień Publicznych</w:t>
      </w:r>
      <w:r w:rsidR="008D2AB8" w:rsidRPr="00116F96">
        <w:rPr>
          <w:rFonts w:ascii="Verdana" w:hAnsi="Verdana"/>
          <w:b/>
          <w:sz w:val="20"/>
          <w:szCs w:val="20"/>
        </w:rPr>
        <w:t xml:space="preserve">  </w:t>
      </w:r>
    </w:p>
    <w:p w14:paraId="409BD303" w14:textId="499EAEF3" w:rsidR="008D2AB8" w:rsidRPr="00116F96" w:rsidRDefault="008D5F64" w:rsidP="00116F96">
      <w:pPr>
        <w:ind w:right="-110"/>
        <w:rPr>
          <w:rFonts w:ascii="Verdana" w:hAnsi="Verdana"/>
          <w:b/>
          <w:sz w:val="20"/>
          <w:szCs w:val="20"/>
        </w:rPr>
      </w:pPr>
      <w:r w:rsidRPr="00116F96">
        <w:rPr>
          <w:rFonts w:ascii="Verdana" w:hAnsi="Verdana"/>
          <w:b/>
          <w:sz w:val="20"/>
          <w:szCs w:val="20"/>
        </w:rPr>
        <w:t>Al. Mickiewicza</w:t>
      </w:r>
      <w:r w:rsidR="008D2AB8" w:rsidRPr="00116F96">
        <w:rPr>
          <w:rFonts w:ascii="Verdana" w:hAnsi="Verdana"/>
          <w:b/>
          <w:sz w:val="20"/>
          <w:szCs w:val="20"/>
        </w:rPr>
        <w:t xml:space="preserve"> </w:t>
      </w:r>
      <w:r w:rsidRPr="00116F96">
        <w:rPr>
          <w:rFonts w:ascii="Verdana" w:hAnsi="Verdana"/>
          <w:b/>
          <w:sz w:val="20"/>
          <w:szCs w:val="20"/>
        </w:rPr>
        <w:t>30</w:t>
      </w:r>
      <w:r w:rsidR="00A02551" w:rsidRPr="00116F96">
        <w:rPr>
          <w:rFonts w:ascii="Verdana" w:hAnsi="Verdana"/>
          <w:b/>
          <w:sz w:val="20"/>
          <w:szCs w:val="20"/>
        </w:rPr>
        <w:t xml:space="preserve">, </w:t>
      </w:r>
      <w:r w:rsidRPr="00116F96">
        <w:rPr>
          <w:rFonts w:ascii="Verdana" w:hAnsi="Verdana"/>
          <w:b/>
          <w:sz w:val="20"/>
          <w:szCs w:val="20"/>
        </w:rPr>
        <w:t>30-059</w:t>
      </w:r>
      <w:r w:rsidR="008D2AB8" w:rsidRPr="00116F96">
        <w:rPr>
          <w:rFonts w:ascii="Verdana" w:hAnsi="Verdana"/>
          <w:b/>
          <w:sz w:val="20"/>
          <w:szCs w:val="20"/>
        </w:rPr>
        <w:t xml:space="preserve"> </w:t>
      </w:r>
      <w:r w:rsidRPr="00116F96">
        <w:rPr>
          <w:rFonts w:ascii="Verdana" w:hAnsi="Verdana"/>
          <w:b/>
          <w:sz w:val="20"/>
          <w:szCs w:val="20"/>
        </w:rPr>
        <w:t>Kraków</w:t>
      </w:r>
      <w:r w:rsidR="008D2AB8" w:rsidRPr="00116F96">
        <w:rPr>
          <w:rFonts w:ascii="Verdana" w:hAnsi="Verdana"/>
          <w:b/>
          <w:sz w:val="20"/>
          <w:szCs w:val="20"/>
        </w:rPr>
        <w:t xml:space="preserve">,  </w:t>
      </w:r>
    </w:p>
    <w:p w14:paraId="34FAE59E" w14:textId="77777777" w:rsidR="008D2AB8" w:rsidRPr="00116F96" w:rsidRDefault="008D2AB8" w:rsidP="00116F96">
      <w:pPr>
        <w:ind w:firstLine="3969"/>
        <w:rPr>
          <w:rFonts w:ascii="Verdana" w:hAnsi="Verdana"/>
          <w:b/>
          <w:sz w:val="20"/>
          <w:szCs w:val="20"/>
        </w:rPr>
      </w:pPr>
    </w:p>
    <w:p w14:paraId="1847BBD6" w14:textId="132FA19F" w:rsidR="008D2AB8" w:rsidRPr="00116F96" w:rsidRDefault="008D2AB8" w:rsidP="00116F9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D5F64" w:rsidRPr="00116F96">
        <w:rPr>
          <w:rFonts w:ascii="Verdana" w:hAnsi="Verdana"/>
          <w:b/>
          <w:sz w:val="20"/>
          <w:szCs w:val="20"/>
        </w:rPr>
        <w:t>Usługa nagrania i produkcji 12 krótkich filmów informacyjno-promocyjnych w j. angielskim w ramach programu sieć NAWA-EURAXESS (umowa BPI/EUR/2024/1/00006/U/00001 - KC-DE-zp.272-589/25</w:t>
      </w:r>
      <w:r w:rsidRPr="00116F96">
        <w:rPr>
          <w:rFonts w:ascii="Verdana" w:hAnsi="Verdana"/>
          <w:b/>
          <w:sz w:val="20"/>
          <w:szCs w:val="20"/>
        </w:rPr>
        <w:t xml:space="preserve">, </w:t>
      </w:r>
      <w:r w:rsidRPr="00116F9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2FDC7A1" w14:textId="77777777" w:rsidR="008D2AB8" w:rsidRPr="00116F96" w:rsidRDefault="008D2AB8" w:rsidP="00116F9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CE01886" w14:textId="13470AEA" w:rsidR="008D2AB8" w:rsidRPr="00ED2EDA" w:rsidRDefault="008D2AB8" w:rsidP="00116F96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D2EDA">
        <w:rPr>
          <w:rFonts w:ascii="Verdana" w:hAnsi="Verdana"/>
          <w:b/>
          <w:sz w:val="20"/>
          <w:szCs w:val="20"/>
        </w:rPr>
        <w:t xml:space="preserve">Cena </w:t>
      </w:r>
      <w:r w:rsidR="00116F96" w:rsidRPr="00ED2EDA">
        <w:rPr>
          <w:rFonts w:ascii="Verdana" w:hAnsi="Verdana"/>
          <w:b/>
          <w:sz w:val="20"/>
          <w:szCs w:val="20"/>
        </w:rPr>
        <w:t>brutto za całość przedmiotu zamówienia, tj. za realizację 12 filmów</w:t>
      </w:r>
      <w:r w:rsidRPr="00ED2EDA">
        <w:rPr>
          <w:rFonts w:ascii="Verdana" w:hAnsi="Verdana"/>
          <w:b/>
          <w:sz w:val="20"/>
          <w:szCs w:val="20"/>
        </w:rPr>
        <w:t>:   ........................................................</w:t>
      </w:r>
      <w:r w:rsidR="00116F96" w:rsidRPr="00ED2EDA">
        <w:rPr>
          <w:rFonts w:ascii="Verdana" w:hAnsi="Verdana"/>
          <w:b/>
          <w:sz w:val="20"/>
          <w:szCs w:val="20"/>
        </w:rPr>
        <w:t xml:space="preserve">   </w:t>
      </w:r>
      <w:r w:rsidRPr="00ED2EDA">
        <w:rPr>
          <w:rFonts w:ascii="Verdana" w:hAnsi="Verdana"/>
          <w:b/>
          <w:sz w:val="20"/>
          <w:szCs w:val="20"/>
        </w:rPr>
        <w:t>PLN</w:t>
      </w:r>
    </w:p>
    <w:p w14:paraId="2C198687" w14:textId="77777777" w:rsidR="008D2AB8" w:rsidRPr="00ED2EDA" w:rsidRDefault="008D2AB8" w:rsidP="00116F96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381A9D9E" w14:textId="49509227" w:rsidR="008D2AB8" w:rsidRPr="00ED2EDA" w:rsidRDefault="008D2AB8" w:rsidP="00116F9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D2EDA">
        <w:rPr>
          <w:rFonts w:ascii="Verdana" w:hAnsi="Verdana"/>
          <w:sz w:val="20"/>
          <w:szCs w:val="20"/>
        </w:rPr>
        <w:t>Słownie brutto :..................................................................................</w:t>
      </w:r>
      <w:r w:rsidR="00F83B54">
        <w:rPr>
          <w:rFonts w:ascii="Verdana" w:hAnsi="Verdana"/>
          <w:sz w:val="20"/>
          <w:szCs w:val="20"/>
        </w:rPr>
        <w:t>,</w:t>
      </w:r>
    </w:p>
    <w:p w14:paraId="701D89B7" w14:textId="4063A227" w:rsidR="008D2AB8" w:rsidRDefault="00F83B54" w:rsidP="00116F9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</w:t>
      </w:r>
    </w:p>
    <w:p w14:paraId="5AF0538E" w14:textId="14B9E80C" w:rsidR="00F83B54" w:rsidRPr="00ED2EDA" w:rsidRDefault="00F83B54" w:rsidP="00116F9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 za realizację 1 filmiku: ………………… zł</w:t>
      </w:r>
    </w:p>
    <w:p w14:paraId="339E7905" w14:textId="77777777" w:rsidR="00F83B54" w:rsidRDefault="00F83B54" w:rsidP="00116F96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4903BEB0" w14:textId="1938D8F0" w:rsidR="00ED2EDA" w:rsidRPr="00132DC2" w:rsidRDefault="008D2AB8" w:rsidP="00ED2E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D2EDA">
        <w:rPr>
          <w:rFonts w:ascii="Verdana" w:hAnsi="Verdana"/>
          <w:sz w:val="20"/>
          <w:szCs w:val="20"/>
        </w:rPr>
        <w:t>Powyższa cena zawiera właściwą stawkę podatku VAT</w:t>
      </w:r>
    </w:p>
    <w:p w14:paraId="54F103E8" w14:textId="77777777" w:rsidR="00ED2EDA" w:rsidRPr="00ED2EDA" w:rsidRDefault="00ED2EDA" w:rsidP="00ED2E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3ECB5306" w14:textId="220B6CB1" w:rsidR="008D2AB8" w:rsidRDefault="008D2AB8" w:rsidP="00ED2EDA">
      <w:pPr>
        <w:pStyle w:val="Tekstpodstawowy"/>
        <w:spacing w:line="240" w:lineRule="auto"/>
        <w:rPr>
          <w:rFonts w:ascii="Verdana" w:hAnsi="Verdana"/>
          <w:i/>
          <w:sz w:val="20"/>
          <w:szCs w:val="20"/>
        </w:rPr>
      </w:pPr>
      <w:r w:rsidRPr="00ED2EDA">
        <w:rPr>
          <w:rFonts w:ascii="Verdana" w:hAnsi="Verdana"/>
          <w:sz w:val="20"/>
          <w:szCs w:val="20"/>
        </w:rPr>
        <w:t xml:space="preserve">Termin </w:t>
      </w:r>
      <w:r w:rsidR="00EF3A04">
        <w:rPr>
          <w:rFonts w:ascii="Verdana" w:hAnsi="Verdana"/>
          <w:sz w:val="20"/>
          <w:szCs w:val="20"/>
        </w:rPr>
        <w:t>realizacji całości zamówienia (tj. 12 filmików)</w:t>
      </w:r>
      <w:r w:rsidRPr="00ED2EDA">
        <w:rPr>
          <w:rFonts w:ascii="Verdana" w:hAnsi="Verdana"/>
          <w:sz w:val="20"/>
          <w:szCs w:val="20"/>
        </w:rPr>
        <w:t>: ……………………</w:t>
      </w:r>
      <w:r w:rsidR="00132DC2">
        <w:rPr>
          <w:rFonts w:ascii="Verdana" w:hAnsi="Verdana"/>
          <w:sz w:val="20"/>
          <w:szCs w:val="20"/>
        </w:rPr>
        <w:t xml:space="preserve"> miesięcy </w:t>
      </w:r>
      <w:r w:rsidRPr="00132DC2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264E55B6" w14:textId="77777777" w:rsidR="00132DC2" w:rsidRDefault="00132DC2" w:rsidP="00ED2EDA">
      <w:pPr>
        <w:pStyle w:val="Tekstpodstawowy"/>
        <w:spacing w:line="240" w:lineRule="auto"/>
        <w:rPr>
          <w:rFonts w:ascii="Verdana" w:hAnsi="Verdana"/>
          <w:i/>
          <w:sz w:val="20"/>
          <w:szCs w:val="20"/>
        </w:rPr>
      </w:pPr>
    </w:p>
    <w:p w14:paraId="3CE353BE" w14:textId="674C5AA3" w:rsidR="00132DC2" w:rsidRPr="00ED2EDA" w:rsidRDefault="00132DC2" w:rsidP="00ED2EDA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  <w:r w:rsidRPr="00132DC2">
        <w:rPr>
          <w:rFonts w:ascii="Verdana" w:hAnsi="Verdana"/>
          <w:iCs/>
          <w:sz w:val="20"/>
          <w:szCs w:val="20"/>
        </w:rPr>
        <w:t>Termin realizacji pierwszego filmiku z serii 12-tu</w:t>
      </w:r>
      <w:r>
        <w:rPr>
          <w:rFonts w:ascii="Verdana" w:hAnsi="Verdana"/>
          <w:i/>
          <w:sz w:val="20"/>
          <w:szCs w:val="20"/>
        </w:rPr>
        <w:t xml:space="preserve">: …………………. </w:t>
      </w:r>
      <w:r w:rsidR="00EF3A04">
        <w:rPr>
          <w:rFonts w:ascii="Verdana" w:hAnsi="Verdana"/>
          <w:i/>
          <w:sz w:val="20"/>
          <w:szCs w:val="20"/>
        </w:rPr>
        <w:t>d</w:t>
      </w:r>
      <w:r>
        <w:rPr>
          <w:rFonts w:ascii="Verdana" w:hAnsi="Verdana"/>
          <w:i/>
          <w:sz w:val="20"/>
          <w:szCs w:val="20"/>
        </w:rPr>
        <w:t xml:space="preserve">ni od daty podpisania umowy </w:t>
      </w:r>
      <w:r w:rsidRPr="00132DC2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16B7CF17" w14:textId="77777777" w:rsidR="00ED2EDA" w:rsidRPr="00ED2EDA" w:rsidRDefault="00ED2EDA" w:rsidP="00116F9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DA8DCD2" w14:textId="71A65FD8" w:rsidR="008D2AB8" w:rsidRPr="00116F96" w:rsidRDefault="008D2AB8" w:rsidP="00116F9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ED2EDA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ED2EDA">
        <w:rPr>
          <w:rFonts w:ascii="Verdana" w:hAnsi="Verdana"/>
          <w:sz w:val="20"/>
          <w:szCs w:val="20"/>
        </w:rPr>
        <w:t>6 marca 2018 r</w:t>
      </w:r>
      <w:r w:rsidRPr="00ED2EDA">
        <w:rPr>
          <w:rFonts w:ascii="Verdana" w:hAnsi="Verdana"/>
          <w:sz w:val="20"/>
          <w:szCs w:val="20"/>
        </w:rPr>
        <w:t>.</w:t>
      </w:r>
      <w:r w:rsidR="00A0022B" w:rsidRPr="00ED2EDA">
        <w:rPr>
          <w:rFonts w:ascii="Verdana" w:hAnsi="Verdana"/>
          <w:sz w:val="20"/>
          <w:szCs w:val="20"/>
        </w:rPr>
        <w:t xml:space="preserve"> Prawo przedsiębiorców, </w:t>
      </w:r>
      <w:r w:rsidRPr="00ED2EDA">
        <w:rPr>
          <w:rFonts w:ascii="Verdana" w:hAnsi="Verdana"/>
          <w:sz w:val="20"/>
          <w:szCs w:val="20"/>
        </w:rPr>
        <w:t>należymy do małych lub średnich przedsiębiorców:</w:t>
      </w:r>
      <w:r w:rsidRPr="00ED2EDA">
        <w:rPr>
          <w:rFonts w:ascii="Verdana" w:hAnsi="Verdana"/>
          <w:b/>
          <w:sz w:val="20"/>
          <w:szCs w:val="20"/>
        </w:rPr>
        <w:t xml:space="preserve"> TAK/NIE</w:t>
      </w:r>
    </w:p>
    <w:p w14:paraId="4B831AFF" w14:textId="77777777" w:rsidR="00A02551" w:rsidRPr="00116F96" w:rsidRDefault="00A02551" w:rsidP="00116F9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16F96">
        <w:rPr>
          <w:rFonts w:ascii="Verdana" w:hAnsi="Verdana"/>
          <w:b/>
          <w:sz w:val="20"/>
          <w:szCs w:val="20"/>
        </w:rPr>
        <w:t xml:space="preserve">Termin płatności: </w:t>
      </w:r>
      <w:r w:rsidRPr="00116F9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AF8C83" w14:textId="77777777" w:rsidR="00A02551" w:rsidRPr="00116F96" w:rsidRDefault="00A02551" w:rsidP="00116F96">
      <w:pPr>
        <w:rPr>
          <w:rFonts w:ascii="Verdana" w:hAnsi="Verdana"/>
          <w:b/>
          <w:sz w:val="20"/>
          <w:szCs w:val="20"/>
          <w:u w:val="single"/>
        </w:rPr>
      </w:pPr>
    </w:p>
    <w:p w14:paraId="2FBD0585" w14:textId="77777777" w:rsidR="001C2058" w:rsidRPr="001C2058" w:rsidRDefault="001C2058" w:rsidP="001C2058">
      <w:pPr>
        <w:rPr>
          <w:rFonts w:ascii="Verdana" w:hAnsi="Verdana"/>
          <w:b/>
          <w:sz w:val="20"/>
          <w:szCs w:val="20"/>
          <w:u w:val="single"/>
        </w:rPr>
      </w:pPr>
      <w:r w:rsidRPr="001C205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189817B" w14:textId="77777777" w:rsidR="001C2058" w:rsidRPr="001C2058" w:rsidRDefault="001C2058" w:rsidP="001C205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C205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3390E13" w14:textId="77777777" w:rsidR="001C2058" w:rsidRPr="001C2058" w:rsidRDefault="001C2058" w:rsidP="001C205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C2058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</w:t>
      </w:r>
      <w:r w:rsidRPr="001C2058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warunkach określonych w Specyfikacji Warunków Zamówienia, w miejscu </w:t>
      </w:r>
      <w:r w:rsidRPr="001C2058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1C2058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EDD9FD6" w14:textId="6F70C2CF" w:rsidR="001C2058" w:rsidRPr="001C2058" w:rsidRDefault="001C2058" w:rsidP="001C20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4984CE" w14:textId="77777777" w:rsidR="001C2058" w:rsidRPr="001C2058" w:rsidRDefault="001C2058" w:rsidP="001C205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1C2058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78D3E7" w14:textId="77777777" w:rsidR="001C2058" w:rsidRPr="001C2058" w:rsidRDefault="001C2058" w:rsidP="001C2058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1C2058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6606DB" w14:textId="77777777" w:rsidR="001C2058" w:rsidRPr="001C2058" w:rsidRDefault="001C2058" w:rsidP="001C205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 xml:space="preserve">Oświadczam/y, że warunek określony w pkt.8 pkt. 8.2 </w:t>
      </w:r>
      <w:proofErr w:type="spellStart"/>
      <w:r w:rsidRPr="001C2058">
        <w:rPr>
          <w:rFonts w:ascii="Verdana" w:hAnsi="Verdana"/>
          <w:sz w:val="20"/>
          <w:szCs w:val="20"/>
        </w:rPr>
        <w:t>ppkt</w:t>
      </w:r>
      <w:proofErr w:type="spellEnd"/>
      <w:r w:rsidRPr="001C2058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1C2058">
        <w:rPr>
          <w:rFonts w:ascii="Verdana" w:hAnsi="Verdana"/>
          <w:b/>
          <w:sz w:val="20"/>
          <w:szCs w:val="20"/>
        </w:rPr>
        <w:t>(niewłaściwe skreślić)</w:t>
      </w:r>
      <w:r w:rsidRPr="001C2058">
        <w:rPr>
          <w:rFonts w:ascii="Verdana" w:hAnsi="Verdana"/>
          <w:sz w:val="20"/>
          <w:szCs w:val="20"/>
        </w:rPr>
        <w:t xml:space="preserve"> </w:t>
      </w:r>
    </w:p>
    <w:p w14:paraId="5D21D367" w14:textId="77777777" w:rsidR="001C2058" w:rsidRPr="001C2058" w:rsidRDefault="001C2058" w:rsidP="001C2058">
      <w:pPr>
        <w:spacing w:before="120" w:after="120"/>
        <w:ind w:left="360"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………………………………………………………………………………………………….</w:t>
      </w:r>
    </w:p>
    <w:p w14:paraId="75B7FA12" w14:textId="77777777" w:rsidR="001C2058" w:rsidRPr="001C2058" w:rsidRDefault="001C2058" w:rsidP="001C2058">
      <w:pPr>
        <w:numPr>
          <w:ilvl w:val="0"/>
          <w:numId w:val="1"/>
        </w:numPr>
        <w:spacing w:after="120"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1C2058" w:rsidRPr="001C2058" w14:paraId="0B92670E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174B5" w14:textId="77777777" w:rsidR="001C2058" w:rsidRPr="001C2058" w:rsidRDefault="001C2058" w:rsidP="001C20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71A73" w14:textId="77777777" w:rsidR="001C2058" w:rsidRPr="001C2058" w:rsidRDefault="001C2058" w:rsidP="001C20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4EE6753" w14:textId="77777777" w:rsidR="001C2058" w:rsidRPr="001C2058" w:rsidRDefault="001C2058" w:rsidP="001C20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EA1CF" w14:textId="77777777" w:rsidR="001C2058" w:rsidRPr="001C2058" w:rsidRDefault="001C2058" w:rsidP="001C20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Nazwa podwykonawcy</w:t>
            </w:r>
            <w:r w:rsidRPr="001C2058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C2058" w:rsidRPr="001C2058" w14:paraId="3A75241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84A4C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700A8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0E59B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C2058" w:rsidRPr="001C2058" w14:paraId="65910AF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6ED83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27BEE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91BEC" w14:textId="77777777" w:rsidR="001C2058" w:rsidRPr="001C2058" w:rsidRDefault="001C2058" w:rsidP="001C205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5F9F73" w14:textId="77777777" w:rsidR="001C2058" w:rsidRPr="001C2058" w:rsidRDefault="001C2058" w:rsidP="001C2058">
      <w:pPr>
        <w:numPr>
          <w:ilvl w:val="0"/>
          <w:numId w:val="1"/>
        </w:numPr>
        <w:spacing w:after="120"/>
        <w:contextualSpacing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1C2058" w:rsidRPr="001C2058" w14:paraId="5FEE6A9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A4D7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B070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1747B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1C2058" w:rsidRPr="001C2058" w14:paraId="170EF28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65B6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EEEE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E4F2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1C2058" w:rsidRPr="001C2058" w14:paraId="69B4BE1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097E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C205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FD50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DE65" w14:textId="77777777" w:rsidR="001C2058" w:rsidRPr="001C2058" w:rsidRDefault="001C2058" w:rsidP="001C2058">
            <w:pPr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5EDDD7C" w14:textId="77777777" w:rsidR="001C2058" w:rsidRPr="001C2058" w:rsidRDefault="001C2058" w:rsidP="001C2058">
      <w:pPr>
        <w:jc w:val="both"/>
        <w:rPr>
          <w:rFonts w:ascii="Verdana" w:hAnsi="Verdana"/>
          <w:sz w:val="20"/>
          <w:szCs w:val="20"/>
        </w:rPr>
      </w:pPr>
    </w:p>
    <w:p w14:paraId="2156C96C" w14:textId="77777777" w:rsidR="001C2058" w:rsidRPr="001C2058" w:rsidRDefault="001C2058" w:rsidP="001C20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979F2E1" w14:textId="77777777" w:rsidR="001C2058" w:rsidRPr="001C2058" w:rsidRDefault="001C2058" w:rsidP="001C2058">
      <w:pPr>
        <w:keepNext/>
        <w:spacing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1C205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  <w:r w:rsidRPr="001C205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6674F84" w14:textId="77777777" w:rsidR="001C2058" w:rsidRPr="001C2058" w:rsidRDefault="001C2058" w:rsidP="001C205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C2058">
        <w:rPr>
          <w:rFonts w:ascii="Verdana" w:hAnsi="Verdana"/>
          <w:sz w:val="20"/>
          <w:szCs w:val="20"/>
        </w:rPr>
        <w:tab/>
      </w:r>
      <w:r w:rsidRPr="001C2058">
        <w:rPr>
          <w:rFonts w:ascii="Verdana" w:hAnsi="Verdana"/>
          <w:sz w:val="20"/>
          <w:szCs w:val="20"/>
        </w:rPr>
        <w:tab/>
        <w:t xml:space="preserve"> </w:t>
      </w:r>
    </w:p>
    <w:p w14:paraId="74627A7A" w14:textId="77777777" w:rsidR="001C2058" w:rsidRPr="001C2058" w:rsidRDefault="001C2058" w:rsidP="001C205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101A085" w14:textId="77777777" w:rsidR="001C2058" w:rsidRPr="001C2058" w:rsidRDefault="001C2058" w:rsidP="001C205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C2058">
        <w:rPr>
          <w:rFonts w:ascii="Verdana" w:hAnsi="Verdana"/>
          <w:sz w:val="20"/>
          <w:szCs w:val="20"/>
        </w:rPr>
        <w:tab/>
      </w:r>
      <w:r w:rsidRPr="001C2058">
        <w:rPr>
          <w:rFonts w:ascii="Verdana" w:hAnsi="Verdana"/>
          <w:sz w:val="20"/>
          <w:szCs w:val="20"/>
        </w:rPr>
        <w:tab/>
        <w:t xml:space="preserve"> </w:t>
      </w:r>
    </w:p>
    <w:p w14:paraId="3677CE15" w14:textId="77777777" w:rsidR="001C2058" w:rsidRPr="001C2058" w:rsidRDefault="001C2058" w:rsidP="001C20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C2058">
        <w:rPr>
          <w:rFonts w:ascii="Verdana" w:hAnsi="Verdana"/>
          <w:sz w:val="20"/>
          <w:szCs w:val="20"/>
        </w:rPr>
        <w:t>ych</w:t>
      </w:r>
      <w:proofErr w:type="spellEnd"/>
      <w:r w:rsidRPr="001C2058">
        <w:rPr>
          <w:rFonts w:ascii="Verdana" w:hAnsi="Verdana"/>
          <w:sz w:val="20"/>
          <w:szCs w:val="20"/>
        </w:rPr>
        <w:t>) dokumentu(ów)</w:t>
      </w:r>
    </w:p>
    <w:p w14:paraId="2D29C536" w14:textId="77777777" w:rsidR="001C2058" w:rsidRPr="001C2058" w:rsidRDefault="001C2058" w:rsidP="001C2058">
      <w:p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67F75CB" w14:textId="77777777" w:rsidR="001C2058" w:rsidRPr="001C2058" w:rsidRDefault="001C2058" w:rsidP="001C20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załącznikami do niniejszej oferty są:</w:t>
      </w:r>
    </w:p>
    <w:p w14:paraId="52D6CA08" w14:textId="77777777" w:rsidR="001C2058" w:rsidRPr="001C2058" w:rsidRDefault="001C2058" w:rsidP="001C205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5117438" w14:textId="77777777" w:rsidR="001C2058" w:rsidRPr="001C2058" w:rsidRDefault="001C2058" w:rsidP="001C205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9A43D9E" w14:textId="77777777" w:rsidR="001C2058" w:rsidRPr="001C2058" w:rsidRDefault="001C2058" w:rsidP="001C205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CDCB5DC" w14:textId="77777777" w:rsidR="001C2058" w:rsidRPr="001C2058" w:rsidRDefault="001C2058" w:rsidP="001C205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C2058">
        <w:rPr>
          <w:rFonts w:ascii="Verdana" w:hAnsi="Verdana"/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0A397C23" w14:textId="77777777" w:rsidR="001C2058" w:rsidRPr="001C2058" w:rsidRDefault="001C2058" w:rsidP="001C2058">
      <w:pPr>
        <w:tabs>
          <w:tab w:val="left" w:pos="540"/>
          <w:tab w:val="left" w:pos="780"/>
        </w:tabs>
        <w:suppressAutoHyphens/>
        <w:spacing w:after="200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  <w:r w:rsidRPr="001C2058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1C2058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C2058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1C2058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C2058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1C2058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1C2058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C2058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22D0AABC" w14:textId="77777777" w:rsidR="00FE545C" w:rsidRPr="00116F96" w:rsidRDefault="00FE545C" w:rsidP="00116F96">
      <w:pPr>
        <w:jc w:val="right"/>
        <w:rPr>
          <w:rFonts w:ascii="Verdana" w:hAnsi="Verdana"/>
          <w:sz w:val="20"/>
          <w:szCs w:val="20"/>
        </w:rPr>
      </w:pPr>
    </w:p>
    <w:sectPr w:rsidR="00FE545C" w:rsidRPr="00116F9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ABC9D" w14:textId="77777777" w:rsidR="00362152" w:rsidRDefault="00362152">
      <w:r>
        <w:separator/>
      </w:r>
    </w:p>
  </w:endnote>
  <w:endnote w:type="continuationSeparator" w:id="0">
    <w:p w14:paraId="6B163F6F" w14:textId="77777777" w:rsidR="00362152" w:rsidRDefault="00362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7D9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C41A6" w14:textId="77777777" w:rsidR="00362152" w:rsidRDefault="00362152">
      <w:r>
        <w:separator/>
      </w:r>
    </w:p>
  </w:footnote>
  <w:footnote w:type="continuationSeparator" w:id="0">
    <w:p w14:paraId="072CCA8A" w14:textId="77777777" w:rsidR="00362152" w:rsidRDefault="00362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8B71" w14:textId="011CB8A0" w:rsidR="00F53146" w:rsidRPr="00A02551" w:rsidRDefault="00EF3A04" w:rsidP="00A02551">
    <w:pPr>
      <w:pStyle w:val="Nagwek"/>
    </w:pPr>
    <w:r>
      <w:rPr>
        <w:noProof/>
      </w:rPr>
      <w:pict w14:anchorId="60E03E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27.05pt;margin-top:40.25pt;width:425.2pt;height:45.2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wrapcoords="-23 0 -23 21382 21600 21382 21600 0 -23 0">
          <v:imagedata r:id="rId1" o:title=""/>
          <w10:wrap type="tigh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15488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51519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0674012">
    <w:abstractNumId w:val="0"/>
  </w:num>
  <w:num w:numId="4" w16cid:durableId="1923444744">
    <w:abstractNumId w:val="3"/>
  </w:num>
  <w:num w:numId="5" w16cid:durableId="1252280727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15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16F96"/>
    <w:rsid w:val="00132DC2"/>
    <w:rsid w:val="001801DD"/>
    <w:rsid w:val="001C2058"/>
    <w:rsid w:val="001D4612"/>
    <w:rsid w:val="00207E98"/>
    <w:rsid w:val="00252692"/>
    <w:rsid w:val="002723B0"/>
    <w:rsid w:val="00315A4A"/>
    <w:rsid w:val="0036215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F64"/>
    <w:rsid w:val="008F1C66"/>
    <w:rsid w:val="00970FE4"/>
    <w:rsid w:val="00972602"/>
    <w:rsid w:val="00A0022B"/>
    <w:rsid w:val="00A02551"/>
    <w:rsid w:val="00A346FE"/>
    <w:rsid w:val="00A47B4D"/>
    <w:rsid w:val="00A83018"/>
    <w:rsid w:val="00B342F4"/>
    <w:rsid w:val="00B459B1"/>
    <w:rsid w:val="00B774DC"/>
    <w:rsid w:val="00BE64B4"/>
    <w:rsid w:val="00C969A6"/>
    <w:rsid w:val="00CA7D36"/>
    <w:rsid w:val="00CB7D97"/>
    <w:rsid w:val="00D24208"/>
    <w:rsid w:val="00D60C38"/>
    <w:rsid w:val="00D66893"/>
    <w:rsid w:val="00D90ACB"/>
    <w:rsid w:val="00DC1500"/>
    <w:rsid w:val="00E44371"/>
    <w:rsid w:val="00E949B0"/>
    <w:rsid w:val="00EC0BEA"/>
    <w:rsid w:val="00ED2EDA"/>
    <w:rsid w:val="00EF3A04"/>
    <w:rsid w:val="00F00591"/>
    <w:rsid w:val="00F51688"/>
    <w:rsid w:val="00F53146"/>
    <w:rsid w:val="00F83B5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105B2F"/>
  <w15:chartTrackingRefBased/>
  <w15:docId w15:val="{2BB4037F-5471-4ACD-9FB3-55D5E3CF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1C205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2025-10-23T12:16:00Z</cp:lastPrinted>
  <dcterms:created xsi:type="dcterms:W3CDTF">2025-10-23T12:16:00Z</dcterms:created>
  <dcterms:modified xsi:type="dcterms:W3CDTF">2025-10-23T12:16:00Z</dcterms:modified>
</cp:coreProperties>
</file>