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321E9" w14:textId="63841440" w:rsidR="00A213F8" w:rsidRPr="008E63B4" w:rsidRDefault="00A213F8" w:rsidP="00DC248F">
      <w:pPr>
        <w:pStyle w:val="Nagwek3"/>
        <w:jc w:val="center"/>
        <w:rPr>
          <w:rFonts w:ascii="Verdana" w:hAnsi="Verdana"/>
          <w:b w:val="0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FORMULARZ OFERTY</w:t>
      </w:r>
    </w:p>
    <w:p w14:paraId="7848AE3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750C4F5" w14:textId="280EFC2B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10A0B56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6DE15CFD" w14:textId="713ACC96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WOJEWÓDZTWO ……………………………...................................................</w:t>
      </w:r>
    </w:p>
    <w:p w14:paraId="79B94A0C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545AAB6A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56EE17E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79CD6C65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8C465C9" w14:textId="77777777" w:rsidR="00A213F8" w:rsidRPr="008E63B4" w:rsidRDefault="00A213F8" w:rsidP="00A213F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181BD0B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693E0D7C" w14:textId="77777777" w:rsidR="00A213F8" w:rsidRPr="008E63B4" w:rsidRDefault="00A213F8" w:rsidP="00A213F8">
      <w:pPr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Do: Nazwa i siedziba Zamawiającego:</w:t>
      </w:r>
    </w:p>
    <w:p w14:paraId="0C983A9F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Akademia Górniczo - Hutnicza</w:t>
      </w:r>
    </w:p>
    <w:p w14:paraId="470DAC45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im. Stanisława Staszica w Krakowie</w:t>
      </w:r>
    </w:p>
    <w:p w14:paraId="7296A9FB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03F700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Al. Mickiewicza 30 </w:t>
      </w:r>
    </w:p>
    <w:p w14:paraId="4827755E" w14:textId="77777777" w:rsidR="00A213F8" w:rsidRPr="008E63B4" w:rsidRDefault="00A213F8" w:rsidP="00A213F8">
      <w:pPr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30-059 Kraków,  </w:t>
      </w:r>
    </w:p>
    <w:p w14:paraId="09AE6A9C" w14:textId="79B8AEAE" w:rsidR="00A213F8" w:rsidRPr="008E63B4" w:rsidRDefault="00A213F8" w:rsidP="00A213F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967F20" w:rsidRPr="008E63B4">
        <w:rPr>
          <w:rFonts w:ascii="Verdana" w:hAnsi="Verdana"/>
          <w:sz w:val="20"/>
          <w:szCs w:val="20"/>
        </w:rPr>
        <w:t>:</w:t>
      </w:r>
      <w:r w:rsidRPr="008E63B4">
        <w:rPr>
          <w:rFonts w:ascii="Verdana" w:hAnsi="Verdana"/>
          <w:sz w:val="20"/>
          <w:szCs w:val="20"/>
        </w:rPr>
        <w:t xml:space="preserve"> </w:t>
      </w:r>
      <w:r w:rsidR="00570315" w:rsidRPr="00570315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Usługa restauracyjna podczas obchodów Dni Hoborskiego – Święta Nauk Ścisłych – </w:t>
      </w:r>
      <w:r w:rsidR="00EA46AD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KC-DE-zp.272-</w:t>
      </w:r>
      <w:r w:rsidR="00895B1A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630</w:t>
      </w:r>
      <w:r w:rsidR="00EA46AD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/25</w:t>
      </w:r>
      <w:r w:rsidRPr="008E63B4">
        <w:rPr>
          <w:rFonts w:ascii="Verdana" w:hAnsi="Verdana"/>
          <w:b/>
          <w:sz w:val="20"/>
          <w:szCs w:val="20"/>
        </w:rPr>
        <w:t xml:space="preserve">, </w:t>
      </w:r>
      <w:r w:rsidRPr="008E63B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8E63B4" w:rsidRDefault="00A213F8" w:rsidP="00A213F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95A8159" w14:textId="44D8E0C7" w:rsidR="003D7766" w:rsidRDefault="009C568A" w:rsidP="00816EE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Cena brutto za </w:t>
      </w:r>
      <w:r w:rsidR="008E63B4" w:rsidRPr="008E63B4">
        <w:rPr>
          <w:rFonts w:ascii="Verdana" w:hAnsi="Verdana"/>
          <w:b/>
          <w:sz w:val="20"/>
          <w:szCs w:val="20"/>
        </w:rPr>
        <w:t xml:space="preserve">usługę dla maksymalnej ilości osób tj. </w:t>
      </w:r>
      <w:r w:rsidR="00570315">
        <w:rPr>
          <w:rFonts w:ascii="Verdana" w:hAnsi="Verdana"/>
          <w:b/>
          <w:sz w:val="20"/>
          <w:szCs w:val="20"/>
        </w:rPr>
        <w:t>108</w:t>
      </w:r>
      <w:r w:rsidR="008E63B4" w:rsidRPr="008E63B4">
        <w:rPr>
          <w:rFonts w:ascii="Verdana" w:hAnsi="Verdana"/>
          <w:b/>
          <w:sz w:val="20"/>
          <w:szCs w:val="20"/>
        </w:rPr>
        <w:t xml:space="preserve"> osób </w:t>
      </w:r>
      <w:r w:rsidR="00570315">
        <w:rPr>
          <w:rFonts w:ascii="Verdana" w:hAnsi="Verdana"/>
          <w:b/>
          <w:sz w:val="20"/>
          <w:szCs w:val="20"/>
        </w:rPr>
        <w:t xml:space="preserve">- </w:t>
      </w:r>
      <w:r w:rsidRPr="008E63B4">
        <w:rPr>
          <w:rFonts w:ascii="Verdana" w:hAnsi="Verdana"/>
          <w:b/>
          <w:sz w:val="20"/>
          <w:szCs w:val="20"/>
        </w:rPr>
        <w:t>…………</w:t>
      </w:r>
      <w:r w:rsidR="008E63B4">
        <w:rPr>
          <w:rFonts w:ascii="Verdana" w:hAnsi="Verdana"/>
          <w:b/>
          <w:sz w:val="20"/>
          <w:szCs w:val="20"/>
        </w:rPr>
        <w:t>………</w:t>
      </w:r>
      <w:r w:rsidR="00570315">
        <w:rPr>
          <w:rFonts w:ascii="Verdana" w:hAnsi="Verdana"/>
          <w:b/>
          <w:sz w:val="20"/>
          <w:szCs w:val="20"/>
        </w:rPr>
        <w:t xml:space="preserve"> zł</w:t>
      </w:r>
    </w:p>
    <w:p w14:paraId="3DF01901" w14:textId="734EBCB2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</w:rPr>
      </w:pPr>
      <w:r w:rsidRPr="008E63B4">
        <w:rPr>
          <w:rFonts w:ascii="Verdana" w:hAnsi="Verdana"/>
          <w:bCs/>
          <w:i/>
          <w:iCs/>
          <w:sz w:val="20"/>
          <w:szCs w:val="20"/>
        </w:rPr>
        <w:t>(słownie: ………</w:t>
      </w:r>
      <w:r w:rsidR="003D7766">
        <w:rPr>
          <w:rFonts w:ascii="Verdana" w:hAnsi="Verdana"/>
          <w:bCs/>
          <w:i/>
          <w:iCs/>
          <w:sz w:val="20"/>
          <w:szCs w:val="20"/>
        </w:rPr>
        <w:t>…………………………………………….</w:t>
      </w:r>
      <w:r w:rsidRPr="008E63B4">
        <w:rPr>
          <w:rFonts w:ascii="Verdana" w:hAnsi="Verdana"/>
          <w:bCs/>
          <w:i/>
          <w:iCs/>
          <w:sz w:val="20"/>
          <w:szCs w:val="20"/>
        </w:rPr>
        <w:t>…….. )</w:t>
      </w:r>
    </w:p>
    <w:p w14:paraId="055DC208" w14:textId="77777777" w:rsidR="003D7766" w:rsidRDefault="003D7766" w:rsidP="00423F05">
      <w:pPr>
        <w:jc w:val="both"/>
        <w:outlineLvl w:val="1"/>
        <w:rPr>
          <w:rFonts w:ascii="Verdana" w:hAnsi="Verdana"/>
          <w:bCs/>
          <w:iCs/>
          <w:sz w:val="20"/>
          <w:szCs w:val="20"/>
          <w:lang w:eastAsia="x-none"/>
        </w:rPr>
      </w:pPr>
    </w:p>
    <w:p w14:paraId="4D5672A1" w14:textId="61CC888D" w:rsidR="00423F05" w:rsidRPr="003D7766" w:rsidRDefault="009C568A" w:rsidP="00423F05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Cena brutto </w:t>
      </w:r>
      <w:r w:rsidR="00873F9F"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za usługę dla 1 osoby </w:t>
      </w:r>
      <w:r w:rsidR="0013515D" w:rsidRPr="003D7766">
        <w:rPr>
          <w:rFonts w:ascii="Verdana" w:hAnsi="Verdana"/>
          <w:b/>
          <w:iCs/>
          <w:sz w:val="20"/>
          <w:szCs w:val="20"/>
          <w:lang w:eastAsia="x-none"/>
        </w:rPr>
        <w:t>-</w:t>
      </w:r>
      <w:r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 </w:t>
      </w:r>
      <w:r w:rsidRPr="003D7766">
        <w:rPr>
          <w:rFonts w:ascii="Verdana" w:hAnsi="Verdana"/>
          <w:b/>
          <w:sz w:val="20"/>
          <w:szCs w:val="20"/>
        </w:rPr>
        <w:t xml:space="preserve">…………… zł </w:t>
      </w:r>
    </w:p>
    <w:p w14:paraId="22C9B5B9" w14:textId="5635143E" w:rsidR="009C568A" w:rsidRPr="00423F05" w:rsidRDefault="009C568A" w:rsidP="00423F05">
      <w:pPr>
        <w:jc w:val="both"/>
        <w:outlineLvl w:val="1"/>
        <w:rPr>
          <w:rFonts w:ascii="Verdana" w:hAnsi="Verdana"/>
          <w:bCs/>
          <w:i/>
          <w:iCs/>
          <w:lang w:val="x-none" w:eastAsia="x-none"/>
        </w:rPr>
      </w:pPr>
      <w:r w:rsidRPr="00423F05">
        <w:rPr>
          <w:rFonts w:ascii="Verdana" w:hAnsi="Verdana"/>
          <w:i/>
          <w:iCs/>
          <w:sz w:val="20"/>
          <w:szCs w:val="20"/>
        </w:rPr>
        <w:t>(słownie:  ……</w:t>
      </w:r>
      <w:r w:rsidR="008E63B4" w:rsidRPr="00423F05">
        <w:rPr>
          <w:rFonts w:ascii="Verdana" w:hAnsi="Verdana"/>
          <w:i/>
          <w:iCs/>
          <w:sz w:val="20"/>
          <w:szCs w:val="20"/>
        </w:rPr>
        <w:t>……………………………………….</w:t>
      </w:r>
      <w:r w:rsidRPr="00423F05">
        <w:rPr>
          <w:rFonts w:ascii="Verdana" w:hAnsi="Verdana"/>
          <w:i/>
          <w:iCs/>
          <w:sz w:val="20"/>
          <w:szCs w:val="20"/>
        </w:rPr>
        <w:t>………………</w:t>
      </w:r>
      <w:r w:rsidRPr="00423F05">
        <w:rPr>
          <w:rFonts w:ascii="Verdana" w:hAnsi="Verdana"/>
          <w:i/>
          <w:iCs/>
        </w:rPr>
        <w:t xml:space="preserve"> ).  </w:t>
      </w:r>
      <w:r w:rsidRPr="00423F05">
        <w:rPr>
          <w:rFonts w:ascii="Verdana" w:hAnsi="Verdana"/>
          <w:bCs/>
          <w:i/>
          <w:iCs/>
          <w:lang w:eastAsia="x-none"/>
        </w:rPr>
        <w:t xml:space="preserve"> </w:t>
      </w:r>
    </w:p>
    <w:p w14:paraId="420481A6" w14:textId="77777777" w:rsidR="00423F05" w:rsidRDefault="00423F05" w:rsidP="00E71788">
      <w:pPr>
        <w:widowControl w:val="0"/>
        <w:rPr>
          <w:rFonts w:ascii="Verdana" w:hAnsi="Verdana"/>
          <w:sz w:val="20"/>
          <w:szCs w:val="20"/>
        </w:rPr>
      </w:pPr>
    </w:p>
    <w:p w14:paraId="6FE64BBE" w14:textId="65F6A428" w:rsidR="009C568A" w:rsidRPr="003D7766" w:rsidRDefault="008E63B4" w:rsidP="00E71788">
      <w:pPr>
        <w:widowControl w:val="0"/>
        <w:rPr>
          <w:rFonts w:ascii="Verdana" w:hAnsi="Verdana"/>
          <w:b/>
          <w:bCs/>
          <w:sz w:val="20"/>
          <w:szCs w:val="20"/>
        </w:rPr>
      </w:pPr>
      <w:r w:rsidRPr="003D7766">
        <w:rPr>
          <w:rFonts w:ascii="Verdana" w:hAnsi="Verdana"/>
          <w:b/>
          <w:bCs/>
          <w:sz w:val="20"/>
          <w:szCs w:val="20"/>
        </w:rPr>
        <w:t>Powyższe ceny zawierają właściwą stawkę podatku VAT.</w:t>
      </w:r>
    </w:p>
    <w:p w14:paraId="143ACFB8" w14:textId="77777777" w:rsidR="00423F05" w:rsidRDefault="00423F05" w:rsidP="00873F9F">
      <w:pPr>
        <w:pStyle w:val="Nagwek2"/>
        <w:rPr>
          <w:rFonts w:ascii="Verdana" w:hAnsi="Verdana" w:cs="Times New Roman"/>
          <w:b/>
          <w:color w:val="auto"/>
          <w:sz w:val="20"/>
          <w:szCs w:val="20"/>
        </w:rPr>
      </w:pPr>
    </w:p>
    <w:p w14:paraId="2EDCC994" w14:textId="1912D793" w:rsidR="00873F9F" w:rsidRPr="00873F9F" w:rsidRDefault="00A213F8" w:rsidP="00873F9F">
      <w:pPr>
        <w:pStyle w:val="Nagwek2"/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val="x-none" w:eastAsia="x-none"/>
        </w:rPr>
      </w:pPr>
      <w:r w:rsidRPr="008E63B4">
        <w:rPr>
          <w:rFonts w:ascii="Verdana" w:hAnsi="Verdana" w:cs="Times New Roman"/>
          <w:b/>
          <w:color w:val="auto"/>
          <w:sz w:val="20"/>
          <w:szCs w:val="20"/>
        </w:rPr>
        <w:t xml:space="preserve">Termin realizacji </w:t>
      </w:r>
      <w:r w:rsidR="00967F20" w:rsidRPr="008E63B4">
        <w:rPr>
          <w:rFonts w:ascii="Verdana" w:hAnsi="Verdana" w:cs="Times New Roman"/>
          <w:b/>
          <w:color w:val="auto"/>
          <w:sz w:val="20"/>
          <w:szCs w:val="20"/>
        </w:rPr>
        <w:t>zamówienia</w:t>
      </w:r>
      <w:r w:rsidRPr="008E63B4">
        <w:rPr>
          <w:rFonts w:ascii="Verdana" w:hAnsi="Verdana" w:cs="Times New Roman"/>
          <w:b/>
          <w:sz w:val="20"/>
          <w:szCs w:val="20"/>
        </w:rPr>
        <w:t xml:space="preserve">: </w:t>
      </w:r>
      <w:r w:rsidR="00570315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21.11</w:t>
      </w:r>
      <w:r w:rsidR="003D7766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.</w:t>
      </w:r>
      <w:r w:rsidR="00873F9F" w:rsidRPr="00873F9F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2025r.</w:t>
      </w:r>
    </w:p>
    <w:p w14:paraId="44E18389" w14:textId="77777777" w:rsidR="00E71788" w:rsidRPr="008E63B4" w:rsidRDefault="00E71788" w:rsidP="00E7178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Termin płatności:  </w:t>
      </w:r>
      <w:r w:rsidRPr="008E63B4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52539CC3" w14:textId="77777777" w:rsidR="00E71788" w:rsidRDefault="00E71788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3CD81794" w14:textId="40B5959B" w:rsidR="004B6F08" w:rsidRPr="008E7979" w:rsidRDefault="00C50883" w:rsidP="009C568A">
      <w:pPr>
        <w:widowControl w:val="0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8E7979">
        <w:rPr>
          <w:rFonts w:ascii="Verdana" w:hAnsi="Verdana"/>
          <w:b/>
          <w:color w:val="FF0000"/>
          <w:sz w:val="20"/>
          <w:szCs w:val="20"/>
          <w:u w:val="single"/>
        </w:rPr>
        <w:t>K</w:t>
      </w:r>
      <w:r w:rsidR="004B6F08" w:rsidRPr="008E7979">
        <w:rPr>
          <w:rFonts w:ascii="Verdana" w:hAnsi="Verdana"/>
          <w:b/>
          <w:color w:val="FF0000"/>
          <w:sz w:val="20"/>
          <w:szCs w:val="20"/>
          <w:u w:val="single"/>
        </w:rPr>
        <w:t>ryterium oceny ofert</w:t>
      </w:r>
    </w:p>
    <w:p w14:paraId="0075928F" w14:textId="222B9748" w:rsidR="00617126" w:rsidRDefault="008E7979" w:rsidP="003D7766">
      <w:pPr>
        <w:widowControl w:val="0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Miejsce świadczenia usługi ………………………………………….. </w:t>
      </w:r>
      <w:r w:rsidRPr="008E7979">
        <w:rPr>
          <w:rFonts w:ascii="Verdana" w:hAnsi="Verdana"/>
          <w:bCs/>
          <w:i/>
          <w:iCs/>
          <w:sz w:val="18"/>
          <w:szCs w:val="18"/>
        </w:rPr>
        <w:t>(proszę podać dokładny adres)</w:t>
      </w:r>
      <w:r>
        <w:rPr>
          <w:rFonts w:ascii="Verdana" w:hAnsi="Verdana"/>
          <w:b/>
          <w:sz w:val="20"/>
          <w:szCs w:val="20"/>
        </w:rPr>
        <w:t>, o</w:t>
      </w:r>
      <w:r w:rsidR="009C568A" w:rsidRPr="008E63B4">
        <w:rPr>
          <w:rFonts w:ascii="Verdana" w:hAnsi="Verdana"/>
          <w:b/>
          <w:sz w:val="20"/>
          <w:szCs w:val="20"/>
        </w:rPr>
        <w:t xml:space="preserve">dległość </w:t>
      </w:r>
      <w:r w:rsidR="00570315">
        <w:rPr>
          <w:rFonts w:ascii="Verdana" w:hAnsi="Verdana"/>
          <w:b/>
          <w:sz w:val="20"/>
          <w:szCs w:val="20"/>
        </w:rPr>
        <w:t xml:space="preserve">w linii prostej </w:t>
      </w:r>
      <w:r w:rsidR="009C568A" w:rsidRPr="008E63B4">
        <w:rPr>
          <w:rFonts w:ascii="Verdana" w:hAnsi="Verdana"/>
          <w:b/>
          <w:sz w:val="20"/>
          <w:szCs w:val="20"/>
        </w:rPr>
        <w:t xml:space="preserve">od </w:t>
      </w:r>
      <w:r w:rsidR="003D7766">
        <w:rPr>
          <w:rFonts w:ascii="Verdana" w:hAnsi="Verdana"/>
          <w:b/>
          <w:sz w:val="20"/>
          <w:szCs w:val="20"/>
        </w:rPr>
        <w:t>budynku A0 AGH</w:t>
      </w:r>
      <w:r w:rsidR="009C568A" w:rsidRPr="008E63B4">
        <w:rPr>
          <w:rFonts w:ascii="Verdana" w:hAnsi="Verdana"/>
          <w:b/>
          <w:sz w:val="20"/>
          <w:szCs w:val="20"/>
        </w:rPr>
        <w:t xml:space="preserve"> </w:t>
      </w:r>
      <w:r w:rsidR="00607990">
        <w:rPr>
          <w:rFonts w:ascii="Verdana" w:hAnsi="Verdana"/>
          <w:b/>
          <w:sz w:val="20"/>
          <w:szCs w:val="20"/>
        </w:rPr>
        <w:t xml:space="preserve">zgodnie z </w:t>
      </w:r>
      <w:hyperlink r:id="rId8" w:history="1">
        <w:r w:rsidR="00607990" w:rsidRPr="005456A1">
          <w:rPr>
            <w:rStyle w:val="Hipercze"/>
            <w:rFonts w:ascii="Verdana" w:hAnsi="Verdana"/>
            <w:b/>
            <w:sz w:val="20"/>
            <w:szCs w:val="20"/>
          </w:rPr>
          <w:t>www.google.com/maps</w:t>
        </w:r>
      </w:hyperlink>
      <w:r w:rsidR="00607990">
        <w:rPr>
          <w:rFonts w:ascii="Verdana" w:hAnsi="Verdana"/>
          <w:b/>
          <w:sz w:val="20"/>
          <w:szCs w:val="20"/>
        </w:rPr>
        <w:t xml:space="preserve"> () </w:t>
      </w:r>
      <w:r w:rsidR="009C568A" w:rsidRPr="008E63B4">
        <w:rPr>
          <w:rFonts w:ascii="Verdana" w:hAnsi="Verdana"/>
          <w:b/>
          <w:sz w:val="20"/>
          <w:szCs w:val="20"/>
        </w:rPr>
        <w:t xml:space="preserve">- ………. m, </w:t>
      </w:r>
    </w:p>
    <w:p w14:paraId="1DA5703B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2249E955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AE3E234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92EAFF9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AB0D35F" w14:textId="77777777" w:rsidR="00570315" w:rsidRDefault="00570315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80C9076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3B3BF6A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01469CAB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2F5D127B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D615241" w14:textId="6ECF5056" w:rsidR="00A213F8" w:rsidRPr="008E63B4" w:rsidRDefault="00A213F8" w:rsidP="00A213F8">
      <w:pPr>
        <w:rPr>
          <w:rFonts w:ascii="Verdana" w:hAnsi="Verdana"/>
          <w:b/>
          <w:sz w:val="20"/>
          <w:szCs w:val="20"/>
          <w:u w:val="single"/>
        </w:rPr>
      </w:pPr>
      <w:r w:rsidRPr="008E63B4"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399D565D" w14:textId="7777777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40703F3" w14:textId="49B309A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63B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7051259" w14:textId="77777777" w:rsidR="004B6F08" w:rsidRPr="008E63B4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E63B4">
        <w:rPr>
          <w:rFonts w:ascii="Verdana" w:hAnsi="Verdana"/>
          <w:sz w:val="20"/>
          <w:szCs w:val="20"/>
          <w:vertAlign w:val="superscript"/>
        </w:rPr>
        <w:t>1</w:t>
      </w:r>
      <w:r w:rsidRPr="008E63B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E63B4">
        <w:rPr>
          <w:rFonts w:ascii="Verdana" w:hAnsi="Verdana"/>
          <w:sz w:val="20"/>
          <w:szCs w:val="20"/>
          <w:vertAlign w:val="superscript"/>
        </w:rPr>
        <w:t>2</w:t>
      </w:r>
      <w:r w:rsidRPr="008E63B4">
        <w:rPr>
          <w:rFonts w:ascii="Verdana" w:hAnsi="Verdana"/>
          <w:sz w:val="20"/>
          <w:szCs w:val="20"/>
        </w:rPr>
        <w:t xml:space="preserve"> </w:t>
      </w:r>
    </w:p>
    <w:p w14:paraId="789DC6E8" w14:textId="77777777" w:rsidR="004B6F08" w:rsidRPr="00607990" w:rsidRDefault="004B6F08" w:rsidP="003D7766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607990">
        <w:rPr>
          <w:rFonts w:ascii="Verdana" w:hAnsi="Verdana"/>
          <w:i/>
          <w:sz w:val="18"/>
          <w:szCs w:val="18"/>
          <w:vertAlign w:val="superscript"/>
        </w:rPr>
        <w:t>1</w:t>
      </w:r>
      <w:r w:rsidRPr="00607990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607990" w:rsidRDefault="004B6F08" w:rsidP="003D7766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607990">
        <w:rPr>
          <w:rFonts w:ascii="Verdana" w:hAnsi="Verdana"/>
          <w:i/>
          <w:sz w:val="18"/>
          <w:szCs w:val="18"/>
          <w:vertAlign w:val="superscript"/>
        </w:rPr>
        <w:t>2</w:t>
      </w:r>
      <w:r w:rsidRPr="00607990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77777777" w:rsidR="00E71788" w:rsidRPr="00E71788" w:rsidRDefault="00E71788" w:rsidP="003D7766">
      <w:pPr>
        <w:tabs>
          <w:tab w:val="left" w:pos="0"/>
        </w:tabs>
        <w:suppressAutoHyphens/>
        <w:ind w:left="357" w:right="1"/>
        <w:jc w:val="both"/>
        <w:rPr>
          <w:rFonts w:ascii="Verdana" w:hAnsi="Verdana"/>
          <w:b/>
          <w:sz w:val="20"/>
          <w:szCs w:val="20"/>
        </w:rPr>
      </w:pPr>
    </w:p>
    <w:p w14:paraId="267A7E40" w14:textId="3BAA5C4C" w:rsidR="004B6F08" w:rsidRPr="008E63B4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Oświadczenie, w przypadku </w:t>
      </w:r>
      <w:r w:rsidRPr="008E63B4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8E63B4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8E63B4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4B6F08" w:rsidRPr="008E63B4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4B6F08" w:rsidRPr="008E63B4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59AF3F" w14:textId="7A35BC25" w:rsidR="00A213F8" w:rsidRPr="008E63B4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E63B4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Nazwa podwykonawcy</w:t>
            </w:r>
            <w:r w:rsidRPr="008E63B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213F8" w:rsidRPr="008E63B4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213F8" w:rsidRPr="008E63B4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963AA2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E63B4" w:rsidRDefault="00A213F8" w:rsidP="003D7766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E63B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AE68B79" w14:textId="64A35FA9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59817493" w14:textId="77777777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6622084" w14:textId="77777777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0D863E20" w14:textId="77777777" w:rsidR="00A213F8" w:rsidRPr="008E63B4" w:rsidRDefault="00A213F8" w:rsidP="003D776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720A00C1" w14:textId="77777777" w:rsidR="00A213F8" w:rsidRPr="008E63B4" w:rsidRDefault="00A213F8" w:rsidP="003D7766">
      <w:p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CE02F07" w14:textId="77777777" w:rsidR="004B6F08" w:rsidRPr="008E63B4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7F6C9218" w14:textId="420CB748" w:rsidR="008D2AB8" w:rsidRPr="00C50883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elektronicznym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podpisem osobistym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77B6CCD" w14:textId="77777777" w:rsidR="00FC2764" w:rsidRPr="008E63B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</w:p>
    <w:p w14:paraId="0EE6CCE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*niepotrzebne skreślić</w:t>
      </w:r>
    </w:p>
    <w:p w14:paraId="475075B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**jeżeli dotyczy</w:t>
      </w:r>
    </w:p>
    <w:p w14:paraId="68055926" w14:textId="16748389" w:rsidR="00FC2764" w:rsidRPr="008E63B4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</w:p>
    <w:sectPr w:rsidR="00FC2764" w:rsidRPr="008E63B4" w:rsidSect="008E63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BC42E" w14:textId="77777777" w:rsidR="00277FF4" w:rsidRDefault="00277FF4">
      <w:r>
        <w:separator/>
      </w:r>
    </w:p>
  </w:endnote>
  <w:endnote w:type="continuationSeparator" w:id="0">
    <w:p w14:paraId="309731E7" w14:textId="77777777" w:rsidR="00277FF4" w:rsidRDefault="00277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3C133" w14:textId="77777777" w:rsidR="002D777A" w:rsidRDefault="002D77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CCFFB" w14:textId="77777777" w:rsidR="002D777A" w:rsidRDefault="002D7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5067A" w14:textId="77777777" w:rsidR="00277FF4" w:rsidRDefault="00277FF4">
      <w:r>
        <w:separator/>
      </w:r>
    </w:p>
  </w:footnote>
  <w:footnote w:type="continuationSeparator" w:id="0">
    <w:p w14:paraId="795BB9C7" w14:textId="77777777" w:rsidR="00277FF4" w:rsidRDefault="00277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01FB6" w14:textId="77777777" w:rsidR="002D777A" w:rsidRDefault="002D77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161BFE3C" w:rsidR="00F07AEC" w:rsidRPr="002D777A" w:rsidRDefault="002D777A" w:rsidP="00F07AEC">
    <w:pPr>
      <w:pStyle w:val="NormalnyWeb"/>
      <w:rPr>
        <w:b/>
        <w:bCs/>
      </w:rPr>
    </w:pPr>
    <w:r>
      <w:rPr>
        <w:rFonts w:ascii="Verdana" w:hAnsi="Verdana"/>
        <w:b/>
        <w:bCs/>
        <w:sz w:val="20"/>
        <w:szCs w:val="20"/>
      </w:rPr>
      <w:t xml:space="preserve">                                                                                                            </w:t>
    </w:r>
    <w:r w:rsidRPr="002D777A">
      <w:rPr>
        <w:rFonts w:ascii="Verdana" w:hAnsi="Verdana"/>
        <w:b/>
        <w:bCs/>
        <w:sz w:val="20"/>
        <w:szCs w:val="20"/>
      </w:rPr>
      <w:t>Załącznik nr 1</w:t>
    </w:r>
  </w:p>
  <w:p w14:paraId="5B89354B" w14:textId="77777777" w:rsidR="00F07AEC" w:rsidRDefault="00F07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4A287" w14:textId="77777777" w:rsidR="002D777A" w:rsidRDefault="002D77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05D7E"/>
    <w:rsid w:val="00012286"/>
    <w:rsid w:val="000547A9"/>
    <w:rsid w:val="000671AB"/>
    <w:rsid w:val="000704FC"/>
    <w:rsid w:val="00071CCC"/>
    <w:rsid w:val="00080CE7"/>
    <w:rsid w:val="00085C21"/>
    <w:rsid w:val="000A25CF"/>
    <w:rsid w:val="000B731D"/>
    <w:rsid w:val="000C1B33"/>
    <w:rsid w:val="000D6134"/>
    <w:rsid w:val="000E09C7"/>
    <w:rsid w:val="000E0D0A"/>
    <w:rsid w:val="000F3039"/>
    <w:rsid w:val="000F6589"/>
    <w:rsid w:val="00106636"/>
    <w:rsid w:val="00116EC6"/>
    <w:rsid w:val="0013515D"/>
    <w:rsid w:val="001801DD"/>
    <w:rsid w:val="001D4612"/>
    <w:rsid w:val="00207E98"/>
    <w:rsid w:val="00235C86"/>
    <w:rsid w:val="002723B0"/>
    <w:rsid w:val="00277FF4"/>
    <w:rsid w:val="002931B5"/>
    <w:rsid w:val="002D777A"/>
    <w:rsid w:val="00315A4A"/>
    <w:rsid w:val="00325296"/>
    <w:rsid w:val="00370EAD"/>
    <w:rsid w:val="003B3F98"/>
    <w:rsid w:val="003D7766"/>
    <w:rsid w:val="003F6045"/>
    <w:rsid w:val="00404ADA"/>
    <w:rsid w:val="00423F05"/>
    <w:rsid w:val="004B6F08"/>
    <w:rsid w:val="004B7300"/>
    <w:rsid w:val="004C1E7C"/>
    <w:rsid w:val="004C6753"/>
    <w:rsid w:val="004E5692"/>
    <w:rsid w:val="004E6CB0"/>
    <w:rsid w:val="00560E8B"/>
    <w:rsid w:val="00570315"/>
    <w:rsid w:val="00572C1E"/>
    <w:rsid w:val="00575DB5"/>
    <w:rsid w:val="00575F14"/>
    <w:rsid w:val="005849F2"/>
    <w:rsid w:val="00587274"/>
    <w:rsid w:val="00595C87"/>
    <w:rsid w:val="005A1144"/>
    <w:rsid w:val="005A2CF0"/>
    <w:rsid w:val="005A4EDE"/>
    <w:rsid w:val="005C240A"/>
    <w:rsid w:val="005D2C65"/>
    <w:rsid w:val="005E6D94"/>
    <w:rsid w:val="00607990"/>
    <w:rsid w:val="00617126"/>
    <w:rsid w:val="0063384F"/>
    <w:rsid w:val="00643C6F"/>
    <w:rsid w:val="00646202"/>
    <w:rsid w:val="0065290F"/>
    <w:rsid w:val="006815F6"/>
    <w:rsid w:val="006955C9"/>
    <w:rsid w:val="007203CD"/>
    <w:rsid w:val="00724D3E"/>
    <w:rsid w:val="007748F0"/>
    <w:rsid w:val="00776EC0"/>
    <w:rsid w:val="007A4321"/>
    <w:rsid w:val="007F556A"/>
    <w:rsid w:val="00816EE9"/>
    <w:rsid w:val="00833933"/>
    <w:rsid w:val="008516A0"/>
    <w:rsid w:val="00853083"/>
    <w:rsid w:val="0086102E"/>
    <w:rsid w:val="00871419"/>
    <w:rsid w:val="00873F9F"/>
    <w:rsid w:val="00881EF5"/>
    <w:rsid w:val="00895B1A"/>
    <w:rsid w:val="008B2F0C"/>
    <w:rsid w:val="008B4928"/>
    <w:rsid w:val="008D2AB8"/>
    <w:rsid w:val="008D7462"/>
    <w:rsid w:val="008E020A"/>
    <w:rsid w:val="008E5425"/>
    <w:rsid w:val="008E63B4"/>
    <w:rsid w:val="008E7979"/>
    <w:rsid w:val="008E7C75"/>
    <w:rsid w:val="008F1C66"/>
    <w:rsid w:val="00915EA9"/>
    <w:rsid w:val="00943FDB"/>
    <w:rsid w:val="009442BC"/>
    <w:rsid w:val="00960EB0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3D07"/>
    <w:rsid w:val="00A96B59"/>
    <w:rsid w:val="00AB66C9"/>
    <w:rsid w:val="00AD120B"/>
    <w:rsid w:val="00B44D53"/>
    <w:rsid w:val="00B743F1"/>
    <w:rsid w:val="00B774DC"/>
    <w:rsid w:val="00B9459B"/>
    <w:rsid w:val="00B9691A"/>
    <w:rsid w:val="00C30632"/>
    <w:rsid w:val="00C467E3"/>
    <w:rsid w:val="00C50883"/>
    <w:rsid w:val="00C969A6"/>
    <w:rsid w:val="00CA5850"/>
    <w:rsid w:val="00CA7D36"/>
    <w:rsid w:val="00CD166D"/>
    <w:rsid w:val="00CD5DAE"/>
    <w:rsid w:val="00D108BF"/>
    <w:rsid w:val="00D20B6E"/>
    <w:rsid w:val="00D24208"/>
    <w:rsid w:val="00D450E0"/>
    <w:rsid w:val="00D5505E"/>
    <w:rsid w:val="00D60C38"/>
    <w:rsid w:val="00D66893"/>
    <w:rsid w:val="00D90ACB"/>
    <w:rsid w:val="00D972D0"/>
    <w:rsid w:val="00DB4D41"/>
    <w:rsid w:val="00DC1500"/>
    <w:rsid w:val="00DC248F"/>
    <w:rsid w:val="00DF5504"/>
    <w:rsid w:val="00E3695A"/>
    <w:rsid w:val="00E44371"/>
    <w:rsid w:val="00E639A5"/>
    <w:rsid w:val="00E71788"/>
    <w:rsid w:val="00E949B0"/>
    <w:rsid w:val="00EA46AD"/>
    <w:rsid w:val="00EB46DF"/>
    <w:rsid w:val="00EC0BAE"/>
    <w:rsid w:val="00EC0BEA"/>
    <w:rsid w:val="00EE5753"/>
    <w:rsid w:val="00F00591"/>
    <w:rsid w:val="00F07AEC"/>
    <w:rsid w:val="00F31B06"/>
    <w:rsid w:val="00F3520B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07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map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Anna Trybus</cp:lastModifiedBy>
  <cp:revision>5</cp:revision>
  <cp:lastPrinted>2025-10-02T07:03:00Z</cp:lastPrinted>
  <dcterms:created xsi:type="dcterms:W3CDTF">2025-06-17T07:12:00Z</dcterms:created>
  <dcterms:modified xsi:type="dcterms:W3CDTF">2025-10-23T18:05:00Z</dcterms:modified>
</cp:coreProperties>
</file>