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69FADAD2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obchodów Dni Hoborskiego – Święta Nauk Ścisłych – </w:t>
      </w:r>
      <w:r w:rsidR="00E5655F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KC-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DE-zp.272-</w:t>
      </w:r>
      <w:r w:rsidR="008C0577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630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ustawy Pzp.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05D92" w14:textId="77777777" w:rsidR="00F25673" w:rsidRDefault="00F25673" w:rsidP="0038231F">
      <w:pPr>
        <w:spacing w:after="0" w:line="240" w:lineRule="auto"/>
      </w:pPr>
      <w:r>
        <w:separator/>
      </w:r>
    </w:p>
  </w:endnote>
  <w:endnote w:type="continuationSeparator" w:id="0">
    <w:p w14:paraId="4186EB6B" w14:textId="77777777" w:rsidR="00F25673" w:rsidRDefault="00F256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4CB15" w14:textId="77777777" w:rsidR="00F25673" w:rsidRDefault="00F25673" w:rsidP="0038231F">
      <w:pPr>
        <w:spacing w:after="0" w:line="240" w:lineRule="auto"/>
      </w:pPr>
      <w:r>
        <w:separator/>
      </w:r>
    </w:p>
  </w:footnote>
  <w:footnote w:type="continuationSeparator" w:id="0">
    <w:p w14:paraId="6897E2D7" w14:textId="77777777" w:rsidR="00F25673" w:rsidRDefault="00F25673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 pkt 4, pkt 5, pkt 6, pkt 7, pkt 8, pkt 9 i pkt 10 ustawy Pzp.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4CC4AFE8" w:rsidR="00570E33" w:rsidRDefault="00570E33" w:rsidP="0053592A">
    <w:pPr>
      <w:pStyle w:val="NormalnyWe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5050B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D6F17"/>
    <w:rsid w:val="000D73C4"/>
    <w:rsid w:val="000E4D37"/>
    <w:rsid w:val="000E63FE"/>
    <w:rsid w:val="000F17E8"/>
    <w:rsid w:val="00121BCE"/>
    <w:rsid w:val="0013192C"/>
    <w:rsid w:val="00154795"/>
    <w:rsid w:val="001902D2"/>
    <w:rsid w:val="0019616C"/>
    <w:rsid w:val="001A3A7E"/>
    <w:rsid w:val="001B09DF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98C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07C"/>
    <w:rsid w:val="008757E1"/>
    <w:rsid w:val="008771C8"/>
    <w:rsid w:val="00892E48"/>
    <w:rsid w:val="008C0577"/>
    <w:rsid w:val="008C5709"/>
    <w:rsid w:val="008C6DF8"/>
    <w:rsid w:val="008D03BC"/>
    <w:rsid w:val="008D0487"/>
    <w:rsid w:val="008D5EBC"/>
    <w:rsid w:val="008F1659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611B7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16CD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904"/>
    <w:rsid w:val="00E5655F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25673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26</cp:revision>
  <cp:lastPrinted>2025-10-02T07:03:00Z</cp:lastPrinted>
  <dcterms:created xsi:type="dcterms:W3CDTF">2024-02-09T13:11:00Z</dcterms:created>
  <dcterms:modified xsi:type="dcterms:W3CDTF">2025-10-23T18:05:00Z</dcterms:modified>
</cp:coreProperties>
</file>