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6602E" w14:textId="77777777" w:rsidR="00843A88" w:rsidRPr="003943CB" w:rsidRDefault="00516F72" w:rsidP="00FD4AEC">
      <w:pPr>
        <w:spacing w:after="480"/>
        <w:jc w:val="right"/>
      </w:pPr>
      <w:r w:rsidRPr="003943CB">
        <w:t>Niepołomice</w:t>
      </w:r>
      <w:r w:rsidR="00843A88" w:rsidRPr="003943CB">
        <w:t xml:space="preserve"> dnia: </w:t>
      </w:r>
      <w:r w:rsidRPr="003943CB">
        <w:t>2025-10-27</w:t>
      </w:r>
    </w:p>
    <w:p w14:paraId="1804BB66" w14:textId="77777777" w:rsidR="00843A88" w:rsidRPr="003943CB" w:rsidRDefault="00516F72" w:rsidP="00843A88">
      <w:pPr>
        <w:spacing w:line="360" w:lineRule="auto"/>
        <w:rPr>
          <w:b/>
          <w:bCs/>
        </w:rPr>
      </w:pPr>
      <w:r w:rsidRPr="003943CB">
        <w:rPr>
          <w:b/>
          <w:bCs/>
        </w:rPr>
        <w:t>GMINA NIEPOŁOMICE</w:t>
      </w:r>
    </w:p>
    <w:p w14:paraId="0896071C" w14:textId="77777777" w:rsidR="00843A88" w:rsidRPr="003943CB" w:rsidRDefault="00516F72" w:rsidP="00843A88">
      <w:pPr>
        <w:spacing w:line="360" w:lineRule="auto"/>
      </w:pPr>
      <w:r w:rsidRPr="003943CB">
        <w:t>Pl. Zwycięstwa</w:t>
      </w:r>
      <w:r w:rsidR="00843A88" w:rsidRPr="003943CB">
        <w:t xml:space="preserve"> </w:t>
      </w:r>
      <w:r w:rsidRPr="003943CB">
        <w:t>13</w:t>
      </w:r>
    </w:p>
    <w:p w14:paraId="7E9B627C" w14:textId="77777777" w:rsidR="00843A88" w:rsidRPr="003943CB" w:rsidRDefault="00516F72" w:rsidP="00843A88">
      <w:r w:rsidRPr="003943CB">
        <w:t>32-005</w:t>
      </w:r>
      <w:r w:rsidR="00843A88" w:rsidRPr="003943CB">
        <w:t xml:space="preserve"> </w:t>
      </w:r>
      <w:r w:rsidRPr="003943CB">
        <w:t>Niepołomice</w:t>
      </w:r>
    </w:p>
    <w:p w14:paraId="2A1E1A6C" w14:textId="5135B940" w:rsidR="00843A88" w:rsidRPr="003943CB" w:rsidRDefault="003943CB" w:rsidP="00843A88">
      <w:pPr>
        <w:jc w:val="both"/>
        <w:rPr>
          <w:bCs/>
        </w:rPr>
      </w:pPr>
      <w:r w:rsidRPr="003943CB">
        <w:rPr>
          <w:bCs/>
        </w:rPr>
        <w:t>Pismo: ZP.271.46.2025.1</w:t>
      </w:r>
    </w:p>
    <w:p w14:paraId="5FE85FF3" w14:textId="745D6959" w:rsidR="00843A88" w:rsidRPr="003943CB" w:rsidRDefault="00843A88" w:rsidP="00FD4AEC">
      <w:pPr>
        <w:spacing w:after="480"/>
        <w:jc w:val="both"/>
        <w:rPr>
          <w:bCs/>
        </w:rPr>
      </w:pPr>
    </w:p>
    <w:p w14:paraId="70B5C863" w14:textId="77777777" w:rsidR="00843A88" w:rsidRPr="003943C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943CB">
        <w:rPr>
          <w:b/>
        </w:rPr>
        <w:t>WYKONAWCY</w:t>
      </w:r>
    </w:p>
    <w:p w14:paraId="08D57960" w14:textId="77777777" w:rsidR="00843A88" w:rsidRPr="003943C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943CB">
        <w:t>ubiegający się o zamówienie</w:t>
      </w:r>
    </w:p>
    <w:p w14:paraId="009E11A6" w14:textId="77777777" w:rsidR="004E4B64" w:rsidRPr="003943CB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943CB">
        <w:rPr>
          <w:rFonts w:eastAsia="Calibri"/>
          <w:lang w:eastAsia="en-US"/>
        </w:rPr>
        <w:t xml:space="preserve">Dotyczy: </w:t>
      </w:r>
      <w:r w:rsidRPr="003943CB">
        <w:t>postępowania o udzielenie zamówienia publicznego</w:t>
      </w:r>
      <w:r w:rsidRPr="003943C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943CB" w14:paraId="7A5A20DA" w14:textId="77777777" w:rsidTr="00FD4AEC">
        <w:tc>
          <w:tcPr>
            <w:tcW w:w="2269" w:type="dxa"/>
          </w:tcPr>
          <w:p w14:paraId="4B17C281" w14:textId="77777777" w:rsidR="004E4B64" w:rsidRPr="003943C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943CB">
              <w:t>Nazwa zamówienia:</w:t>
            </w:r>
          </w:p>
        </w:tc>
        <w:tc>
          <w:tcPr>
            <w:tcW w:w="6803" w:type="dxa"/>
          </w:tcPr>
          <w:p w14:paraId="698DA75A" w14:textId="77777777" w:rsidR="004E4B64" w:rsidRPr="003943CB" w:rsidRDefault="00516F7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43CB">
              <w:rPr>
                <w:bCs/>
              </w:rPr>
              <w:t>Zakup ładowarki teleskopowej dla Gminy Niepołomice</w:t>
            </w:r>
            <w:r w:rsidR="004E4B64" w:rsidRPr="003943CB">
              <w:rPr>
                <w:bCs/>
              </w:rPr>
              <w:t>.</w:t>
            </w:r>
          </w:p>
        </w:tc>
      </w:tr>
      <w:tr w:rsidR="00516F72" w:rsidRPr="003943CB" w14:paraId="1DA8401C" w14:textId="77777777" w:rsidTr="00704447">
        <w:tc>
          <w:tcPr>
            <w:tcW w:w="2269" w:type="dxa"/>
          </w:tcPr>
          <w:p w14:paraId="6EAB4061" w14:textId="77777777" w:rsidR="00516F72" w:rsidRPr="003943CB" w:rsidRDefault="00516F72" w:rsidP="007044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943CB">
              <w:t>Numer referencyjny:</w:t>
            </w:r>
          </w:p>
        </w:tc>
        <w:tc>
          <w:tcPr>
            <w:tcW w:w="6803" w:type="dxa"/>
          </w:tcPr>
          <w:p w14:paraId="3AD1CCBD" w14:textId="77777777" w:rsidR="00516F72" w:rsidRPr="003943CB" w:rsidRDefault="00516F72" w:rsidP="007044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43CB">
              <w:rPr>
                <w:bCs/>
              </w:rPr>
              <w:t>ZP.271.46.2025</w:t>
            </w:r>
          </w:p>
        </w:tc>
      </w:tr>
    </w:tbl>
    <w:p w14:paraId="5AB036A8" w14:textId="77777777" w:rsidR="004E4B64" w:rsidRPr="003943C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943CB" w14:paraId="33378F64" w14:textId="77777777" w:rsidTr="00C46732">
        <w:tc>
          <w:tcPr>
            <w:tcW w:w="9330" w:type="dxa"/>
            <w:shd w:val="clear" w:color="auto" w:fill="F2F2F2"/>
            <w:hideMark/>
          </w:tcPr>
          <w:p w14:paraId="352DA59F" w14:textId="77777777" w:rsidR="00843A88" w:rsidRPr="003943CB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943CB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584C5DE" w14:textId="77777777" w:rsidR="0012774F" w:rsidRPr="003943CB" w:rsidRDefault="00520165" w:rsidP="004E4B64">
      <w:pPr>
        <w:spacing w:before="600" w:after="240" w:line="360" w:lineRule="auto"/>
        <w:jc w:val="both"/>
      </w:pPr>
      <w:r w:rsidRPr="003943CB">
        <w:t xml:space="preserve">Zamawiający, </w:t>
      </w:r>
      <w:r w:rsidR="00516F72" w:rsidRPr="003943CB">
        <w:rPr>
          <w:b/>
        </w:rPr>
        <w:t>GMINA NIEPOŁOMICE</w:t>
      </w:r>
      <w:r w:rsidRPr="003943CB">
        <w:t xml:space="preserve">, działając na podstawie art. </w:t>
      </w:r>
      <w:r w:rsidR="00E74BC3" w:rsidRPr="003943CB">
        <w:t>284</w:t>
      </w:r>
      <w:r w:rsidRPr="003943CB">
        <w:t xml:space="preserve"> ust. </w:t>
      </w:r>
      <w:r w:rsidR="0029606A" w:rsidRPr="003943CB">
        <w:t>6</w:t>
      </w:r>
      <w:r w:rsidRPr="003943CB">
        <w:t xml:space="preserve"> ustawy z dnia </w:t>
      </w:r>
      <w:r w:rsidR="0029606A" w:rsidRPr="003943CB">
        <w:t>11</w:t>
      </w:r>
      <w:r w:rsidRPr="003943CB">
        <w:t xml:space="preserve"> </w:t>
      </w:r>
      <w:r w:rsidR="0029606A" w:rsidRPr="003943CB">
        <w:t xml:space="preserve">września </w:t>
      </w:r>
      <w:r w:rsidRPr="003943CB">
        <w:t>20</w:t>
      </w:r>
      <w:r w:rsidR="0029606A" w:rsidRPr="003943CB">
        <w:t>19</w:t>
      </w:r>
      <w:r w:rsidRPr="003943CB">
        <w:t xml:space="preserve"> r</w:t>
      </w:r>
      <w:r w:rsidR="0029606A" w:rsidRPr="003943CB">
        <w:t>.</w:t>
      </w:r>
      <w:r w:rsidRPr="003943CB">
        <w:t xml:space="preserve"> Prawo </w:t>
      </w:r>
      <w:r w:rsidR="0029606A" w:rsidRPr="003943CB">
        <w:t>z</w:t>
      </w:r>
      <w:r w:rsidRPr="003943CB">
        <w:t xml:space="preserve">amówień </w:t>
      </w:r>
      <w:r w:rsidR="0029606A" w:rsidRPr="003943CB">
        <w:t>p</w:t>
      </w:r>
      <w:r w:rsidRPr="003943CB">
        <w:t xml:space="preserve">ublicznych </w:t>
      </w:r>
      <w:r w:rsidR="00516F72" w:rsidRPr="003943CB">
        <w:t>(</w:t>
      </w:r>
      <w:proofErr w:type="spellStart"/>
      <w:r w:rsidR="00516F72" w:rsidRPr="003943CB">
        <w:t>t.j</w:t>
      </w:r>
      <w:proofErr w:type="spellEnd"/>
      <w:r w:rsidR="00516F72" w:rsidRPr="003943CB">
        <w:t>. Dz. U. z 2024 poz. 1320)</w:t>
      </w:r>
      <w:r w:rsidR="00BE7BFD" w:rsidRPr="003943CB">
        <w:t xml:space="preserve">, </w:t>
      </w:r>
      <w:r w:rsidR="00E74BC3" w:rsidRPr="003943CB">
        <w:t>udostępnia</w:t>
      </w:r>
      <w:r w:rsidR="00BE7BFD" w:rsidRPr="003943CB">
        <w:t xml:space="preserve"> poniżej treść zapytań do S</w:t>
      </w:r>
      <w:r w:rsidR="0012774F" w:rsidRPr="003943CB">
        <w:t>pecyfikacji Warunków Zamówienia (</w:t>
      </w:r>
      <w:r w:rsidR="0012774F" w:rsidRPr="003943CB">
        <w:rPr>
          <w:lang w:eastAsia="ar-SA"/>
        </w:rPr>
        <w:t>zwanej dalej</w:t>
      </w:r>
      <w:r w:rsidR="0012774F" w:rsidRPr="003943CB">
        <w:rPr>
          <w:b/>
          <w:lang w:eastAsia="ar-SA"/>
        </w:rPr>
        <w:t xml:space="preserve"> </w:t>
      </w:r>
      <w:r w:rsidR="0012774F" w:rsidRPr="003943CB">
        <w:rPr>
          <w:bCs/>
          <w:lang w:eastAsia="ar-SA"/>
        </w:rPr>
        <w:t>”SWZ”)</w:t>
      </w:r>
      <w:r w:rsidR="00E74BC3" w:rsidRPr="003943CB">
        <w:rPr>
          <w:bCs/>
          <w:lang w:eastAsia="ar-SA"/>
        </w:rPr>
        <w:t xml:space="preserve"> </w:t>
      </w:r>
      <w:r w:rsidR="00E74BC3" w:rsidRPr="003943CB">
        <w:t>wraz z wyjaśnieniami</w:t>
      </w:r>
      <w:r w:rsidR="0012774F" w:rsidRPr="003943C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6F72" w:rsidRPr="003943CB" w14:paraId="7C02E9C1" w14:textId="77777777" w:rsidTr="00704447">
        <w:tc>
          <w:tcPr>
            <w:tcW w:w="9356" w:type="dxa"/>
          </w:tcPr>
          <w:p w14:paraId="01A7CDFD" w14:textId="1434A8A2" w:rsidR="00516F72" w:rsidRPr="003943CB" w:rsidRDefault="00516F72" w:rsidP="0070444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943CB">
              <w:rPr>
                <w:b/>
                <w:bCs/>
              </w:rPr>
              <w:t>Pytanie</w:t>
            </w:r>
          </w:p>
          <w:p w14:paraId="1D960B99" w14:textId="77777777" w:rsidR="00516F72" w:rsidRPr="003943CB" w:rsidRDefault="00516F72" w:rsidP="00704447">
            <w:pPr>
              <w:spacing w:after="120" w:line="360" w:lineRule="auto"/>
              <w:ind w:left="30" w:right="-72"/>
              <w:jc w:val="both"/>
            </w:pPr>
            <w:r w:rsidRPr="003943CB">
              <w:t>W nawiązaniu do Projektu Umowy nr ZP.272.46.2025 dotyczącego zakupu ładowarki teleskopowej, uprzejmie prosimy o usunięcia z § 8 ust. 2 pkt 1 podpunktów a), b), c) oraz f).</w:t>
            </w:r>
          </w:p>
          <w:p w14:paraId="2047B843" w14:textId="4335FF2E" w:rsidR="00516F72" w:rsidRPr="003943CB" w:rsidRDefault="00516F72" w:rsidP="00704447">
            <w:pPr>
              <w:spacing w:after="120" w:line="360" w:lineRule="auto"/>
              <w:ind w:left="30" w:right="-72"/>
              <w:jc w:val="both"/>
            </w:pPr>
            <w:r w:rsidRPr="003943CB">
              <w:t>Uzasadnieniem niniejszej prośby jest fakt, iż standardem obowiązującym w firmie jest prowadzenie współpracy w oparciu o nasze sprawdzone Ogólne Warunki Umowy Sprzedaży oraz Kartę Gwarancyjną.</w:t>
            </w:r>
          </w:p>
          <w:p w14:paraId="7A74B2D9" w14:textId="77777777" w:rsidR="00516F72" w:rsidRPr="003943CB" w:rsidRDefault="00516F72" w:rsidP="00704447">
            <w:pPr>
              <w:spacing w:after="120" w:line="360" w:lineRule="auto"/>
              <w:ind w:left="30" w:right="-72"/>
              <w:jc w:val="both"/>
            </w:pPr>
            <w:r w:rsidRPr="003943CB">
              <w:t>Wskazane dokumenty kompleksowo regulują kwestie odpowiedzialności za realizację dostaw oraz zasady udzielania i realizacji gwarancji, zapewniając przy tym należyte zabezpieczenie interesów obu stron.</w:t>
            </w:r>
          </w:p>
          <w:p w14:paraId="69FE227B" w14:textId="77777777" w:rsidR="00516F72" w:rsidRPr="003943CB" w:rsidRDefault="00516F72" w:rsidP="00704447">
            <w:pPr>
              <w:spacing w:after="120" w:line="360" w:lineRule="auto"/>
              <w:ind w:left="30" w:right="-72"/>
              <w:jc w:val="both"/>
            </w:pPr>
            <w:r w:rsidRPr="003943CB">
              <w:t>Z uwagi na powyższe, wnosimy o wykreślenie wskazanych podpunktów z projektu umowy, pozostawiając pozostałe zapisy § 8 bez zmian.</w:t>
            </w:r>
          </w:p>
          <w:p w14:paraId="557DC3A4" w14:textId="77777777" w:rsidR="00516F72" w:rsidRPr="003943CB" w:rsidRDefault="00516F72" w:rsidP="0070444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943CB">
              <w:rPr>
                <w:b/>
                <w:bCs/>
              </w:rPr>
              <w:t>Stanowisko (wyjaśnienie) Zamawiającego:</w:t>
            </w:r>
          </w:p>
          <w:p w14:paraId="54C74730" w14:textId="39E1984B" w:rsidR="00516F72" w:rsidRPr="003943CB" w:rsidRDefault="003943CB" w:rsidP="00704447">
            <w:pPr>
              <w:spacing w:after="60" w:line="360" w:lineRule="auto"/>
              <w:ind w:left="30" w:right="-72"/>
              <w:jc w:val="both"/>
            </w:pPr>
            <w:r w:rsidRPr="003943CB">
              <w:t>Zamawiający nie dokonuje żadnych zmian w zapisach § 8 projektu umowy.</w:t>
            </w:r>
          </w:p>
        </w:tc>
      </w:tr>
    </w:tbl>
    <w:p w14:paraId="16CE91D8" w14:textId="77777777" w:rsidR="00BE7BFD" w:rsidRPr="003943CB" w:rsidRDefault="00BE7BFD" w:rsidP="00520165">
      <w:pPr>
        <w:jc w:val="both"/>
      </w:pPr>
    </w:p>
    <w:p w14:paraId="43AF1773" w14:textId="53023C9C" w:rsidR="006D4AB3" w:rsidRPr="003943CB" w:rsidRDefault="006D4AB3" w:rsidP="00D8461B">
      <w:pPr>
        <w:spacing w:before="120" w:after="120" w:line="360" w:lineRule="auto"/>
        <w:ind w:left="567"/>
        <w:jc w:val="right"/>
      </w:pPr>
    </w:p>
    <w:sectPr w:rsidR="006D4AB3" w:rsidRPr="003943C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91878" w14:textId="77777777" w:rsidR="001A2AC5" w:rsidRDefault="001A2AC5">
      <w:r>
        <w:separator/>
      </w:r>
    </w:p>
  </w:endnote>
  <w:endnote w:type="continuationSeparator" w:id="0">
    <w:p w14:paraId="39F973ED" w14:textId="77777777" w:rsidR="001A2AC5" w:rsidRDefault="001A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96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AB77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4E62B" w14:textId="150F1E8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681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0CA5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DF10EB" w14:textId="77777777" w:rsidR="006D4AB3" w:rsidRDefault="006D4AB3">
    <w:pPr>
      <w:pStyle w:val="Stopka"/>
      <w:tabs>
        <w:tab w:val="clear" w:pos="4536"/>
        <w:tab w:val="left" w:pos="6237"/>
      </w:tabs>
    </w:pPr>
  </w:p>
  <w:p w14:paraId="7698F2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63350" w14:textId="77777777" w:rsidR="001A2AC5" w:rsidRDefault="001A2AC5">
      <w:r>
        <w:separator/>
      </w:r>
    </w:p>
  </w:footnote>
  <w:footnote w:type="continuationSeparator" w:id="0">
    <w:p w14:paraId="29BF6D6A" w14:textId="77777777" w:rsidR="001A2AC5" w:rsidRDefault="001A2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D69BD" w14:textId="77777777" w:rsidR="00516F72" w:rsidRDefault="00516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DBDED" w14:textId="77777777" w:rsidR="00516F72" w:rsidRDefault="00516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CF935" w14:textId="77777777" w:rsidR="00516F72" w:rsidRDefault="00516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805415">
    <w:abstractNumId w:val="3"/>
  </w:num>
  <w:num w:numId="2" w16cid:durableId="1956668971">
    <w:abstractNumId w:val="6"/>
  </w:num>
  <w:num w:numId="3" w16cid:durableId="1336154588">
    <w:abstractNumId w:val="2"/>
  </w:num>
  <w:num w:numId="4" w16cid:durableId="887181776">
    <w:abstractNumId w:val="5"/>
  </w:num>
  <w:num w:numId="5" w16cid:durableId="1643580021">
    <w:abstractNumId w:val="0"/>
  </w:num>
  <w:num w:numId="6" w16cid:durableId="1232815148">
    <w:abstractNumId w:val="1"/>
  </w:num>
  <w:num w:numId="7" w16cid:durableId="2103990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AC5"/>
    <w:rsid w:val="00031374"/>
    <w:rsid w:val="000A1097"/>
    <w:rsid w:val="000E2A8F"/>
    <w:rsid w:val="0012774F"/>
    <w:rsid w:val="00144B7A"/>
    <w:rsid w:val="00180C6E"/>
    <w:rsid w:val="001A2AC5"/>
    <w:rsid w:val="0029606A"/>
    <w:rsid w:val="003943CB"/>
    <w:rsid w:val="003C1872"/>
    <w:rsid w:val="00477F87"/>
    <w:rsid w:val="004848F3"/>
    <w:rsid w:val="004A75F2"/>
    <w:rsid w:val="004E4B64"/>
    <w:rsid w:val="005144A9"/>
    <w:rsid w:val="00516F72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26E3A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2DB9B6"/>
  <w15:chartTrackingRefBased/>
  <w15:docId w15:val="{070B9E1D-0C15-4131-8AEC-AE27FA684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2025-10-27T15:34:00Z</cp:lastPrinted>
  <dcterms:created xsi:type="dcterms:W3CDTF">2025-10-27T15:34:00Z</dcterms:created>
  <dcterms:modified xsi:type="dcterms:W3CDTF">2025-10-27T15:34:00Z</dcterms:modified>
</cp:coreProperties>
</file>