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6B96137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</w:t>
      </w:r>
      <w:r w:rsidR="00C61F6C">
        <w:rPr>
          <w:b/>
          <w:bCs/>
        </w:rPr>
        <w:t>.34.</w:t>
      </w:r>
      <w:r w:rsidR="00ED04AA">
        <w:rPr>
          <w:b/>
          <w:bCs/>
        </w:rPr>
        <w:t>202</w:t>
      </w:r>
      <w:r w:rsidR="00EE7778">
        <w:rPr>
          <w:b/>
          <w:bCs/>
        </w:rPr>
        <w:t>5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0E9919B1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213C9">
        <w:rPr>
          <w:sz w:val="22"/>
          <w:szCs w:val="22"/>
        </w:rPr>
        <w:t xml:space="preserve">bez </w:t>
      </w:r>
      <w:r w:rsidR="00272917">
        <w:rPr>
          <w:sz w:val="22"/>
          <w:szCs w:val="22"/>
        </w:rPr>
        <w:t>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7D808AA2" w14:textId="52F1AC47" w:rsidR="00F41C38" w:rsidRPr="00025346" w:rsidRDefault="00025346" w:rsidP="00025346">
      <w:pPr>
        <w:spacing w:after="12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025346">
        <w:rPr>
          <w:rFonts w:cs="Calibri"/>
          <w:b/>
          <w:bCs/>
          <w:color w:val="000000"/>
          <w:lang w:bidi="en-US"/>
        </w:rPr>
        <w:t xml:space="preserve">Wykonanie w formule zaprojektuj i wybuduj zadania pn. Termomodernizacja budynku Powiatowego Centrum Usług Wspólnych w Rawiczu  w ramach projektu „Kompleksowa modernizacja energetyczna budynków Zespołu Szkół Zawodowych </w:t>
      </w:r>
      <w:r>
        <w:rPr>
          <w:rFonts w:cs="Calibri"/>
          <w:b/>
          <w:bCs/>
          <w:color w:val="000000"/>
          <w:lang w:bidi="en-US"/>
        </w:rPr>
        <w:t xml:space="preserve">       </w:t>
      </w:r>
      <w:r w:rsidRPr="00025346">
        <w:rPr>
          <w:rFonts w:cs="Calibri"/>
          <w:b/>
          <w:bCs/>
          <w:color w:val="000000"/>
          <w:lang w:bidi="en-US"/>
        </w:rPr>
        <w:t>w Rawiczu i Powiatowego Centrum Usług Wspólnych w Rawiczu".</w:t>
      </w:r>
    </w:p>
    <w:p w14:paraId="4CF42B6F" w14:textId="46DF3EFF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A4097C6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5B0B629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343E1A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343E1A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343E1A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343E1A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411E226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343E1A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343E1A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F5724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EAC695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B87925" w14:paraId="56978DEE" w14:textId="77777777" w:rsidTr="00343E1A">
        <w:trPr>
          <w:trHeight w:val="2862"/>
        </w:trPr>
        <w:tc>
          <w:tcPr>
            <w:tcW w:w="9356" w:type="dxa"/>
          </w:tcPr>
          <w:p w14:paraId="7AD7879A" w14:textId="77777777" w:rsidR="00D13D73" w:rsidRDefault="00D13D73" w:rsidP="0087395E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B87925" w:rsidRDefault="00E6330F" w:rsidP="0087395E">
            <w:pPr>
              <w:pStyle w:val="Akapitzlist"/>
              <w:numPr>
                <w:ilvl w:val="0"/>
                <w:numId w:val="7"/>
              </w:num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</w:t>
            </w:r>
            <w:r w:rsidR="001D11C0" w:rsidRPr="00B87925">
              <w:rPr>
                <w:sz w:val="22"/>
                <w:szCs w:val="22"/>
              </w:rPr>
              <w:t>:</w:t>
            </w:r>
          </w:p>
          <w:p w14:paraId="4D32771E" w14:textId="1267C4AC" w:rsidR="00E6330F" w:rsidRPr="00B35422" w:rsidRDefault="00CA4C84" w:rsidP="0087395E">
            <w:pPr>
              <w:pStyle w:val="Akapitzlist"/>
              <w:spacing w:line="360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>n</w:t>
            </w:r>
            <w:r w:rsidR="00E6330F" w:rsidRPr="00B35422">
              <w:rPr>
                <w:b/>
                <w:bCs/>
                <w:sz w:val="22"/>
                <w:szCs w:val="22"/>
              </w:rPr>
              <w:t>etto</w:t>
            </w:r>
            <w:r w:rsidRPr="00B35422">
              <w:rPr>
                <w:b/>
                <w:bCs/>
                <w:sz w:val="22"/>
                <w:szCs w:val="22"/>
              </w:rPr>
              <w:t>: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E6330F" w:rsidRPr="00B35422">
              <w:rPr>
                <w:b/>
                <w:bCs/>
                <w:sz w:val="22"/>
                <w:szCs w:val="22"/>
              </w:rPr>
              <w:t>.............</w:t>
            </w:r>
            <w:r w:rsidR="00731143" w:rsidRPr="00B35422">
              <w:rPr>
                <w:b/>
                <w:bCs/>
                <w:sz w:val="22"/>
                <w:szCs w:val="22"/>
              </w:rPr>
              <w:t>......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B35422" w:rsidRDefault="00BD0342" w:rsidP="0087395E">
            <w:pPr>
              <w:spacing w:line="360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            </w:t>
            </w:r>
            <w:r w:rsidR="00E6330F" w:rsidRPr="00B35422">
              <w:rPr>
                <w:b/>
                <w:bCs/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B35422" w:rsidRDefault="00E6330F" w:rsidP="0087395E">
            <w:pPr>
              <w:spacing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BD0342" w:rsidRPr="00B35422">
              <w:rPr>
                <w:b/>
                <w:bCs/>
                <w:sz w:val="22"/>
                <w:szCs w:val="22"/>
              </w:rPr>
              <w:t xml:space="preserve">            </w:t>
            </w:r>
            <w:r w:rsidRPr="00B35422">
              <w:rPr>
                <w:b/>
                <w:bCs/>
                <w:sz w:val="22"/>
                <w:szCs w:val="22"/>
              </w:rPr>
              <w:t>natomiast wraz z należnym podatkiem VAT w wysokości</w:t>
            </w:r>
            <w:r w:rsidR="00CA4C84" w:rsidRPr="00B35422">
              <w:rPr>
                <w:b/>
                <w:bCs/>
                <w:sz w:val="22"/>
                <w:szCs w:val="22"/>
              </w:rPr>
              <w:t>:</w:t>
            </w:r>
            <w:r w:rsidRPr="00B35422">
              <w:rPr>
                <w:b/>
                <w:bCs/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B35422" w:rsidRDefault="00BD0342" w:rsidP="0087395E">
            <w:pPr>
              <w:spacing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35422">
              <w:rPr>
                <w:b/>
                <w:bCs/>
                <w:sz w:val="22"/>
                <w:szCs w:val="22"/>
              </w:rPr>
              <w:t>wynosi kwotę brutto</w:t>
            </w:r>
            <w:r w:rsidR="00CA4C84" w:rsidRPr="00B35422">
              <w:rPr>
                <w:b/>
                <w:bCs/>
                <w:sz w:val="22"/>
                <w:szCs w:val="22"/>
              </w:rPr>
              <w:t>: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...............................  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zł </w:t>
            </w:r>
          </w:p>
          <w:p w14:paraId="615D5FA0" w14:textId="4BF3B9F7" w:rsidR="00E6330F" w:rsidRPr="00B35422" w:rsidRDefault="00BD0342" w:rsidP="0087395E">
            <w:pPr>
              <w:spacing w:after="60"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           </w:t>
            </w:r>
            <w:r w:rsidR="00394DC7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(słownie: 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B35422">
              <w:rPr>
                <w:b/>
                <w:bCs/>
                <w:sz w:val="22"/>
                <w:szCs w:val="22"/>
              </w:rPr>
              <w:t>zł)</w:t>
            </w:r>
          </w:p>
          <w:p w14:paraId="341B52E3" w14:textId="77777777" w:rsidR="007F5E25" w:rsidRPr="00B35422" w:rsidRDefault="007F5E25" w:rsidP="0087395E">
            <w:pPr>
              <w:spacing w:line="360" w:lineRule="auto"/>
              <w:ind w:right="177" w:firstLine="738"/>
              <w:jc w:val="both"/>
              <w:rPr>
                <w:sz w:val="22"/>
                <w:szCs w:val="22"/>
              </w:rPr>
            </w:pPr>
            <w:r w:rsidRPr="00B35422">
              <w:rPr>
                <w:sz w:val="22"/>
                <w:szCs w:val="22"/>
              </w:rPr>
              <w:t>w tym:</w:t>
            </w:r>
          </w:p>
          <w:p w14:paraId="17479B1F" w14:textId="4D6E5FFF" w:rsidR="007F5E25" w:rsidRPr="00B35422" w:rsidRDefault="007F5E25" w:rsidP="0087395E">
            <w:pPr>
              <w:pStyle w:val="Akapitzlist"/>
              <w:numPr>
                <w:ilvl w:val="0"/>
                <w:numId w:val="15"/>
              </w:numPr>
              <w:spacing w:after="240" w:line="360" w:lineRule="auto"/>
              <w:ind w:left="1163" w:right="177"/>
              <w:rPr>
                <w:sz w:val="22"/>
                <w:szCs w:val="22"/>
              </w:rPr>
            </w:pPr>
            <w:r w:rsidRPr="00B35422">
              <w:rPr>
                <w:sz w:val="22"/>
                <w:szCs w:val="22"/>
              </w:rPr>
              <w:t xml:space="preserve">opracowanie dokumentacji projektowej: </w:t>
            </w:r>
            <w:r w:rsidR="00EE7778" w:rsidRPr="00B35422">
              <w:rPr>
                <w:sz w:val="22"/>
                <w:szCs w:val="22"/>
              </w:rPr>
              <w:br/>
            </w:r>
            <w:r w:rsidRPr="00B35422">
              <w:rPr>
                <w:sz w:val="22"/>
                <w:szCs w:val="22"/>
              </w:rPr>
              <w:t>…………..….. zł netto, ………..…….. zł brutto,</w:t>
            </w:r>
          </w:p>
          <w:p w14:paraId="293B544A" w14:textId="5844BC3F" w:rsidR="001659BE" w:rsidRPr="00343E1A" w:rsidRDefault="007F5E25" w:rsidP="0087395E">
            <w:pPr>
              <w:pStyle w:val="Akapitzlist"/>
              <w:numPr>
                <w:ilvl w:val="0"/>
                <w:numId w:val="15"/>
              </w:numPr>
              <w:spacing w:after="240" w:line="360" w:lineRule="auto"/>
              <w:ind w:left="1163" w:right="177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roboty budowlane</w:t>
            </w:r>
            <w:r w:rsidR="00EE7778" w:rsidRPr="00343E1A">
              <w:rPr>
                <w:sz w:val="22"/>
                <w:szCs w:val="22"/>
              </w:rPr>
              <w:t>:</w:t>
            </w:r>
            <w:r w:rsidRPr="00343E1A">
              <w:rPr>
                <w:sz w:val="22"/>
                <w:szCs w:val="22"/>
              </w:rPr>
              <w:t xml:space="preserve"> </w:t>
            </w:r>
            <w:r w:rsidR="00EE7778" w:rsidRPr="00343E1A">
              <w:rPr>
                <w:sz w:val="22"/>
                <w:szCs w:val="22"/>
              </w:rPr>
              <w:br/>
            </w:r>
            <w:r w:rsidRPr="00343E1A">
              <w:rPr>
                <w:sz w:val="22"/>
                <w:szCs w:val="22"/>
              </w:rPr>
              <w:t xml:space="preserve">…………..….. zł netto, ………..…….. zł brutto, </w:t>
            </w:r>
          </w:p>
          <w:p w14:paraId="7A4674C5" w14:textId="77777777" w:rsidR="00EE7778" w:rsidRPr="00343E1A" w:rsidRDefault="00EE7778" w:rsidP="0087395E">
            <w:pPr>
              <w:pStyle w:val="Akapitzlist"/>
              <w:spacing w:after="240" w:line="360" w:lineRule="auto"/>
              <w:ind w:left="116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z czego:</w:t>
            </w:r>
          </w:p>
          <w:p w14:paraId="0D405C53" w14:textId="399F7594" w:rsidR="007F5E25" w:rsidRPr="00343E1A" w:rsidRDefault="00EE7778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wymiana istniejącego kotła gazowego z automatyką kotłowni:</w:t>
            </w:r>
          </w:p>
          <w:p w14:paraId="0B46C301" w14:textId="6847971C" w:rsidR="00EE7778" w:rsidRPr="00343E1A" w:rsidRDefault="00EE7778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1E9F1E0F" w14:textId="6E38FFEF" w:rsidR="00EE7778" w:rsidRPr="00343E1A" w:rsidRDefault="00EE7778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instalacja kanalizacji sanitarnej, kanalizacja deszczowa:</w:t>
            </w:r>
          </w:p>
          <w:p w14:paraId="5D2CDEF3" w14:textId="109E5A78" w:rsidR="00EE7778" w:rsidRPr="00343E1A" w:rsidRDefault="00EE7778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0254BA09" w14:textId="5653A232" w:rsidR="00EE7778" w:rsidRPr="00343E1A" w:rsidRDefault="00EE7778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instalacja wentylacji:</w:t>
            </w:r>
          </w:p>
          <w:p w14:paraId="2E17C0E6" w14:textId="3098B1F9" w:rsidR="00EE7778" w:rsidRPr="00343E1A" w:rsidRDefault="00EE7778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5AED6039" w14:textId="0D395F93" w:rsidR="00EE7778" w:rsidRPr="00343E1A" w:rsidRDefault="00B35422" w:rsidP="0087395E">
            <w:pPr>
              <w:pStyle w:val="Akapitzlist"/>
              <w:numPr>
                <w:ilvl w:val="0"/>
                <w:numId w:val="17"/>
              </w:numPr>
              <w:spacing w:after="240" w:line="276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ocieplenie ścian zewnętrznych gruntu, wykonanie izolacji poziomej w ścianach zewnętrznych przybudówki:</w:t>
            </w:r>
          </w:p>
          <w:p w14:paraId="2D90375A" w14:textId="3F4D0A4B" w:rsidR="00B35422" w:rsidRPr="00343E1A" w:rsidRDefault="00B35422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3C12785C" w14:textId="6AB0654C" w:rsidR="00B35422" w:rsidRPr="00343E1A" w:rsidRDefault="00B35422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ocieplenie stropu pod nieogrzewanym poddaszem:</w:t>
            </w:r>
          </w:p>
          <w:p w14:paraId="0F391CC1" w14:textId="5970CE20" w:rsidR="00B35422" w:rsidRPr="00343E1A" w:rsidRDefault="00B35422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6ADBABF7" w14:textId="5518D7F9" w:rsidR="00B35422" w:rsidRPr="00343E1A" w:rsidRDefault="00B35422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wymiana stolarki okiennej i drzwiowej:</w:t>
            </w:r>
          </w:p>
          <w:p w14:paraId="4661EB3A" w14:textId="093E58F5" w:rsidR="00B35422" w:rsidRPr="00343E1A" w:rsidRDefault="00B35422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01DCE2DA" w14:textId="2ECBCAAD" w:rsidR="00B35422" w:rsidRPr="00343E1A" w:rsidRDefault="00B35422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wymiana pokrycia dachu:</w:t>
            </w:r>
          </w:p>
          <w:p w14:paraId="4346B405" w14:textId="4FDDC6E0" w:rsidR="00B35422" w:rsidRPr="00343E1A" w:rsidRDefault="00B35422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3D7A71EF" w14:textId="77777777" w:rsidR="00B35422" w:rsidRPr="00343E1A" w:rsidRDefault="00B35422" w:rsidP="0087395E">
            <w:pPr>
              <w:pStyle w:val="Akapitzlist"/>
              <w:numPr>
                <w:ilvl w:val="0"/>
                <w:numId w:val="17"/>
              </w:numPr>
              <w:spacing w:after="240" w:line="276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prace uzupełniające i odtworzeniowe (uszczelnienie elewacji, odtworzenie posadzek, odtworzenie sufitów, odtworzenie ścian, tynki renowacyjne,</w:t>
            </w:r>
          </w:p>
          <w:p w14:paraId="0BC8C623" w14:textId="6F22542C" w:rsidR="00B35422" w:rsidRPr="00343E1A" w:rsidRDefault="00B35422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obróbki dachowe):</w:t>
            </w:r>
          </w:p>
          <w:p w14:paraId="1EEB3880" w14:textId="62E7B441" w:rsidR="00B35422" w:rsidRPr="00343E1A" w:rsidRDefault="00B35422" w:rsidP="0087395E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brutto,</w:t>
            </w:r>
          </w:p>
          <w:p w14:paraId="6B34072C" w14:textId="11239D74" w:rsidR="00B35422" w:rsidRPr="00343E1A" w:rsidRDefault="00B35422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lastRenderedPageBreak/>
              <w:t>wymiana opraw oświetleniowych, wymiana instalacji elektrycznej:</w:t>
            </w:r>
          </w:p>
          <w:p w14:paraId="035004EB" w14:textId="77777777" w:rsidR="00343E1A" w:rsidRPr="00343E1A" w:rsidRDefault="00B35422" w:rsidP="0087395E">
            <w:pPr>
              <w:pStyle w:val="Akapitzlist"/>
              <w:spacing w:after="120" w:line="360" w:lineRule="auto"/>
              <w:ind w:left="1525" w:right="177"/>
              <w:contextualSpacing w:val="0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…………..….. zł netto, ………..…….. zł brutto</w:t>
            </w:r>
            <w:r w:rsidR="00343E1A" w:rsidRPr="00343E1A">
              <w:rPr>
                <w:sz w:val="22"/>
                <w:szCs w:val="22"/>
              </w:rPr>
              <w:t>.</w:t>
            </w:r>
          </w:p>
          <w:p w14:paraId="5720DC71" w14:textId="77777777" w:rsidR="00343E1A" w:rsidRDefault="00EE7778" w:rsidP="0087395E">
            <w:pPr>
              <w:spacing w:after="60"/>
              <w:ind w:left="454" w:right="177"/>
              <w:jc w:val="both"/>
              <w:rPr>
                <w:sz w:val="21"/>
                <w:szCs w:val="21"/>
              </w:rPr>
            </w:pPr>
            <w:r w:rsidRPr="00343E1A">
              <w:rPr>
                <w:color w:val="EE0000"/>
                <w:sz w:val="20"/>
                <w:szCs w:val="20"/>
              </w:rPr>
              <w:t>UWAGA</w:t>
            </w:r>
            <w:r w:rsidR="00394DC7" w:rsidRPr="00343E1A">
              <w:rPr>
                <w:color w:val="EE0000"/>
                <w:sz w:val="20"/>
                <w:szCs w:val="20"/>
              </w:rPr>
              <w:t>: cenę za wykonanie zadania oraz za roboty budowlane należy obliczyć wg poniższych wzorów:</w:t>
            </w:r>
          </w:p>
          <w:p w14:paraId="1CEAC4EE" w14:textId="77777777" w:rsidR="00343E1A" w:rsidRDefault="00394DC7" w:rsidP="0087395E">
            <w:pPr>
              <w:spacing w:after="60"/>
              <w:ind w:left="454" w:right="177"/>
              <w:jc w:val="both"/>
              <w:rPr>
                <w:sz w:val="21"/>
                <w:szCs w:val="21"/>
              </w:rPr>
            </w:pPr>
            <w:r w:rsidRPr="00394DC7">
              <w:rPr>
                <w:b/>
                <w:bCs/>
                <w:color w:val="EE0000"/>
                <w:sz w:val="20"/>
                <w:szCs w:val="20"/>
              </w:rPr>
              <w:t>Cena (C)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 w:rsidRPr="00394DC7">
              <w:rPr>
                <w:b/>
                <w:bCs/>
                <w:color w:val="EE0000"/>
                <w:sz w:val="20"/>
                <w:szCs w:val="20"/>
              </w:rPr>
              <w:t>za wykonanie zdania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>
              <w:rPr>
                <w:color w:val="EE0000"/>
                <w:sz w:val="20"/>
                <w:szCs w:val="20"/>
              </w:rPr>
              <w:t xml:space="preserve"> = </w:t>
            </w:r>
            <w:r w:rsidR="00EE7778" w:rsidRPr="00394DC7">
              <w:rPr>
                <w:color w:val="EE0000"/>
                <w:sz w:val="20"/>
                <w:szCs w:val="20"/>
              </w:rPr>
              <w:t>opracowanie dokumentacji projektowej + roboty budowlane</w:t>
            </w:r>
            <w:r>
              <w:rPr>
                <w:color w:val="EE0000"/>
                <w:sz w:val="20"/>
                <w:szCs w:val="20"/>
              </w:rPr>
              <w:t>;</w:t>
            </w:r>
          </w:p>
          <w:p w14:paraId="1F63B448" w14:textId="27EB78B0" w:rsidR="00EE7778" w:rsidRPr="00EE7778" w:rsidRDefault="00394DC7" w:rsidP="0087395E">
            <w:pPr>
              <w:spacing w:after="240"/>
              <w:ind w:left="454" w:right="177"/>
              <w:jc w:val="both"/>
              <w:rPr>
                <w:sz w:val="21"/>
                <w:szCs w:val="21"/>
              </w:rPr>
            </w:pPr>
            <w:r w:rsidRPr="00394DC7">
              <w:rPr>
                <w:b/>
                <w:bCs/>
                <w:color w:val="EE0000"/>
                <w:sz w:val="20"/>
                <w:szCs w:val="20"/>
              </w:rPr>
              <w:t>roboty budowlane</w:t>
            </w:r>
            <w:r>
              <w:rPr>
                <w:b/>
                <w:bCs/>
                <w:color w:val="EE0000"/>
                <w:sz w:val="20"/>
                <w:szCs w:val="20"/>
              </w:rPr>
              <w:t xml:space="preserve"> =</w:t>
            </w:r>
            <w:r w:rsidRPr="00394DC7">
              <w:rPr>
                <w:color w:val="EE0000"/>
                <w:sz w:val="20"/>
                <w:szCs w:val="20"/>
              </w:rPr>
              <w:t xml:space="preserve"> wymiana istniejącego kotła gazowego z automatyką kotłowni + instalacja kanalizacji sanitarnej, kanalizacja deszczowa +</w:t>
            </w:r>
            <w:r w:rsidR="00343E1A">
              <w:rPr>
                <w:color w:val="EE0000"/>
                <w:sz w:val="20"/>
                <w:szCs w:val="20"/>
              </w:rPr>
              <w:t xml:space="preserve"> […]</w:t>
            </w:r>
            <w:r w:rsidRPr="00394DC7">
              <w:rPr>
                <w:color w:val="EE0000"/>
                <w:sz w:val="20"/>
                <w:szCs w:val="20"/>
              </w:rPr>
              <w:t xml:space="preserve"> + </w:t>
            </w:r>
            <w:r w:rsidR="00343E1A" w:rsidRPr="00343E1A">
              <w:rPr>
                <w:color w:val="EE0000"/>
                <w:sz w:val="20"/>
                <w:szCs w:val="20"/>
              </w:rPr>
              <w:t>wymiana opraw oświetleniowych, wymiana instalacji elektrycznej</w:t>
            </w:r>
            <w:r w:rsidR="00343E1A">
              <w:rPr>
                <w:color w:val="EE0000"/>
                <w:sz w:val="20"/>
                <w:szCs w:val="20"/>
              </w:rPr>
              <w:t xml:space="preserve"> </w:t>
            </w:r>
            <w:r w:rsidR="00343E1A" w:rsidRPr="00343E1A">
              <w:rPr>
                <w:color w:val="EE0000"/>
                <w:sz w:val="20"/>
                <w:szCs w:val="20"/>
              </w:rPr>
              <w:t>(wszystkie podpunkty od „a” do „i” z punktu 2)</w:t>
            </w:r>
          </w:p>
          <w:p w14:paraId="67D83B1D" w14:textId="77777777" w:rsidR="00F41C38" w:rsidRDefault="00567D79" w:rsidP="0087395E">
            <w:pPr>
              <w:pStyle w:val="Akapitzlist"/>
              <w:numPr>
                <w:ilvl w:val="0"/>
                <w:numId w:val="7"/>
              </w:numPr>
              <w:spacing w:after="6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EE7778">
              <w:rPr>
                <w:sz w:val="22"/>
                <w:szCs w:val="22"/>
              </w:rPr>
              <w:t>Oferowany</w:t>
            </w:r>
            <w:r w:rsidRPr="00EE7778">
              <w:rPr>
                <w:b/>
                <w:bCs/>
                <w:sz w:val="22"/>
                <w:szCs w:val="22"/>
              </w:rPr>
              <w:t xml:space="preserve"> okres gwarancji </w:t>
            </w:r>
            <w:r w:rsidR="00A12A31" w:rsidRPr="00EE7778">
              <w:rPr>
                <w:b/>
                <w:bCs/>
                <w:sz w:val="22"/>
                <w:szCs w:val="22"/>
              </w:rPr>
              <w:t>na wykonane roboty budowlane</w:t>
            </w:r>
            <w:r w:rsidR="00704EF9" w:rsidRPr="00EE7778">
              <w:rPr>
                <w:b/>
                <w:bCs/>
                <w:sz w:val="22"/>
                <w:szCs w:val="22"/>
              </w:rPr>
              <w:t>:</w:t>
            </w:r>
            <w:r w:rsidR="003C3578" w:rsidRPr="00EE7778">
              <w:rPr>
                <w:b/>
                <w:bCs/>
                <w:sz w:val="22"/>
                <w:szCs w:val="22"/>
              </w:rPr>
              <w:t xml:space="preserve"> </w:t>
            </w:r>
            <w:r w:rsidR="00704EF9" w:rsidRPr="00EE7778">
              <w:rPr>
                <w:sz w:val="22"/>
                <w:szCs w:val="22"/>
              </w:rPr>
              <w:t>………….. miesięcy.</w:t>
            </w:r>
          </w:p>
          <w:p w14:paraId="4DFF334D" w14:textId="436C671A" w:rsidR="00CD3676" w:rsidRDefault="00704EF9" w:rsidP="0087395E">
            <w:pPr>
              <w:pStyle w:val="Akapitzlist"/>
              <w:spacing w:after="120"/>
              <w:ind w:left="714" w:right="177"/>
              <w:contextualSpacing w:val="0"/>
              <w:jc w:val="both"/>
              <w:rPr>
                <w:sz w:val="20"/>
                <w:szCs w:val="20"/>
              </w:rPr>
            </w:pPr>
            <w:r w:rsidRPr="00EE7778">
              <w:rPr>
                <w:sz w:val="20"/>
                <w:szCs w:val="20"/>
              </w:rPr>
              <w:t xml:space="preserve">Zamawiający wymaga aby minimalny zaproponowany okres gwarancji na </w:t>
            </w:r>
            <w:r w:rsidR="00A37E2A" w:rsidRPr="00EE7778">
              <w:rPr>
                <w:sz w:val="20"/>
                <w:szCs w:val="20"/>
              </w:rPr>
              <w:t xml:space="preserve">roboty </w:t>
            </w:r>
            <w:r w:rsidR="00917C52" w:rsidRPr="00EE7778">
              <w:rPr>
                <w:sz w:val="20"/>
                <w:szCs w:val="20"/>
              </w:rPr>
              <w:t xml:space="preserve"> </w:t>
            </w:r>
            <w:r w:rsidRPr="00EE7778">
              <w:rPr>
                <w:sz w:val="20"/>
                <w:szCs w:val="20"/>
              </w:rPr>
              <w:t xml:space="preserve">wynosił </w:t>
            </w:r>
            <w:r w:rsidR="0087395E">
              <w:rPr>
                <w:sz w:val="20"/>
                <w:szCs w:val="20"/>
              </w:rPr>
              <w:t>60</w:t>
            </w:r>
            <w:r w:rsidRPr="00EE7778">
              <w:rPr>
                <w:sz w:val="20"/>
                <w:szCs w:val="20"/>
              </w:rPr>
              <w:t xml:space="preserve"> </w:t>
            </w:r>
            <w:r w:rsidR="00917C52" w:rsidRPr="00EE7778">
              <w:rPr>
                <w:sz w:val="20"/>
                <w:szCs w:val="20"/>
              </w:rPr>
              <w:t>miesięcy</w:t>
            </w:r>
            <w:r w:rsidR="00BA7C2A" w:rsidRPr="00EE7778">
              <w:rPr>
                <w:sz w:val="20"/>
                <w:szCs w:val="20"/>
              </w:rPr>
              <w:t>.</w:t>
            </w:r>
            <w:r w:rsidR="006019B2" w:rsidRPr="00133CEB">
              <w:t xml:space="preserve"> </w:t>
            </w:r>
            <w:r w:rsidR="006530EC" w:rsidRPr="00EE7778">
              <w:rPr>
                <w:sz w:val="20"/>
                <w:szCs w:val="20"/>
              </w:rPr>
              <w:t xml:space="preserve">Jeżeli </w:t>
            </w:r>
            <w:r w:rsidR="006530EC" w:rsidRPr="00043D4D">
              <w:rPr>
                <w:sz w:val="20"/>
                <w:szCs w:val="20"/>
              </w:rPr>
              <w:t>Wykonawca zaproponuje okres gwarancji poniżej wymagan</w:t>
            </w:r>
            <w:r w:rsidR="00917C52" w:rsidRPr="00043D4D">
              <w:rPr>
                <w:sz w:val="20"/>
                <w:szCs w:val="20"/>
              </w:rPr>
              <w:t>ych</w:t>
            </w:r>
            <w:r w:rsidR="006530EC" w:rsidRPr="00043D4D">
              <w:rPr>
                <w:sz w:val="20"/>
                <w:szCs w:val="20"/>
              </w:rPr>
              <w:t xml:space="preserve"> minimum</w:t>
            </w:r>
            <w:r w:rsidR="006019B2" w:rsidRPr="00043D4D">
              <w:rPr>
                <w:sz w:val="20"/>
                <w:szCs w:val="20"/>
              </w:rPr>
              <w:t xml:space="preserve"> </w:t>
            </w:r>
            <w:r w:rsidR="0087395E" w:rsidRPr="00043D4D">
              <w:rPr>
                <w:sz w:val="20"/>
                <w:szCs w:val="20"/>
              </w:rPr>
              <w:t>60</w:t>
            </w:r>
            <w:r w:rsidR="006530EC" w:rsidRPr="00043D4D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="006530EC" w:rsidRPr="00043D4D">
              <w:rPr>
                <w:sz w:val="22"/>
                <w:szCs w:val="22"/>
              </w:rPr>
              <w:t>.</w:t>
            </w:r>
            <w:r w:rsidR="00CD3676" w:rsidRPr="00043D4D">
              <w:rPr>
                <w:sz w:val="22"/>
                <w:szCs w:val="22"/>
              </w:rPr>
              <w:t xml:space="preserve"> </w:t>
            </w:r>
            <w:r w:rsidR="00CD3676" w:rsidRPr="00043D4D">
              <w:rPr>
                <w:sz w:val="20"/>
                <w:szCs w:val="20"/>
              </w:rPr>
              <w:t xml:space="preserve">Maksymalny okres gwarancji wynosi </w:t>
            </w:r>
            <w:r w:rsidR="00043D4D" w:rsidRPr="00043D4D">
              <w:rPr>
                <w:sz w:val="20"/>
                <w:szCs w:val="20"/>
              </w:rPr>
              <w:t>84</w:t>
            </w:r>
            <w:r w:rsidR="00CD3676" w:rsidRPr="00043D4D">
              <w:rPr>
                <w:sz w:val="20"/>
                <w:szCs w:val="20"/>
              </w:rPr>
              <w:t xml:space="preserve"> mies</w:t>
            </w:r>
            <w:r w:rsidR="00043D4D" w:rsidRPr="00043D4D">
              <w:rPr>
                <w:sz w:val="20"/>
                <w:szCs w:val="20"/>
              </w:rPr>
              <w:t>iące</w:t>
            </w:r>
            <w:r w:rsidR="00CD3676" w:rsidRPr="00043D4D">
              <w:rPr>
                <w:sz w:val="20"/>
                <w:szCs w:val="20"/>
              </w:rPr>
              <w:t>.</w:t>
            </w:r>
          </w:p>
          <w:p w14:paraId="578588C8" w14:textId="77777777" w:rsidR="001038CA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1038CA">
              <w:rPr>
                <w:b/>
                <w:bCs/>
                <w:sz w:val="22"/>
                <w:szCs w:val="22"/>
              </w:rPr>
              <w:t>Aspekty środowiskowe</w:t>
            </w:r>
          </w:p>
          <w:p w14:paraId="1FD44199" w14:textId="77777777" w:rsidR="00C04DE0" w:rsidRDefault="00C04DE0" w:rsidP="00C04DE0">
            <w:pPr>
              <w:pStyle w:val="Akapitzlist"/>
              <w:spacing w:after="120"/>
              <w:ind w:left="714" w:right="176"/>
              <w:contextualSpacing w:val="0"/>
              <w:jc w:val="both"/>
              <w:rPr>
                <w:sz w:val="22"/>
                <w:szCs w:val="22"/>
              </w:rPr>
            </w:pPr>
            <w:r w:rsidRPr="003630B1">
              <w:rPr>
                <w:sz w:val="22"/>
                <w:szCs w:val="22"/>
              </w:rPr>
              <w:t xml:space="preserve">Wykonawca oświadcza, że </w:t>
            </w:r>
            <w:bookmarkStart w:id="0" w:name="_Hlk210729121"/>
            <w:r w:rsidRPr="00C04DE0">
              <w:rPr>
                <w:sz w:val="22"/>
                <w:szCs w:val="22"/>
              </w:rPr>
              <w:t xml:space="preserve">przy realizacji przedmiotu zamówienia </w:t>
            </w:r>
            <w:bookmarkEnd w:id="0"/>
            <w:r w:rsidRPr="00C04DE0">
              <w:rPr>
                <w:sz w:val="22"/>
                <w:szCs w:val="22"/>
              </w:rPr>
              <w:t xml:space="preserve">wykorzysta </w:t>
            </w:r>
            <w:bookmarkStart w:id="1" w:name="_Hlk210729110"/>
            <w:r w:rsidRPr="00C04DE0">
              <w:rPr>
                <w:sz w:val="22"/>
                <w:szCs w:val="22"/>
              </w:rPr>
              <w:t>minimum 1 pojazd samochodowy o napędzie elektrycznym lub hybrydowym bądź pojazd samochodowy wykorzystujący do napędu inne paliwo alternatywne</w:t>
            </w:r>
            <w:bookmarkEnd w:id="1"/>
            <w:r>
              <w:rPr>
                <w:sz w:val="22"/>
                <w:szCs w:val="22"/>
              </w:rPr>
              <w:t xml:space="preserve">:          </w:t>
            </w:r>
          </w:p>
          <w:p w14:paraId="0FEFD7F6" w14:textId="3AEEDA4B" w:rsidR="00C04DE0" w:rsidRPr="00C04DE0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C04DE0">
              <w:rPr>
                <w:sz w:val="22"/>
                <w:szCs w:val="22"/>
              </w:rPr>
              <w:t>TAK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    /       </w:t>
            </w:r>
            <w:r w:rsidRPr="00C04DE0">
              <w:rPr>
                <w:sz w:val="22"/>
                <w:szCs w:val="22"/>
              </w:rPr>
              <w:t>NIE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 w:rsidRPr="00C04DE0">
              <w:rPr>
                <w:sz w:val="22"/>
                <w:szCs w:val="22"/>
              </w:rPr>
              <w:t>.</w:t>
            </w:r>
          </w:p>
          <w:p w14:paraId="5E188104" w14:textId="37A20AD5" w:rsidR="00C04DE0" w:rsidRPr="00C04DE0" w:rsidRDefault="00C04DE0" w:rsidP="003A7383">
            <w:pPr>
              <w:spacing w:before="120" w:after="120"/>
              <w:ind w:left="738" w:right="177"/>
              <w:jc w:val="both"/>
              <w:rPr>
                <w:sz w:val="20"/>
                <w:szCs w:val="20"/>
              </w:rPr>
            </w:pPr>
            <w:r w:rsidRPr="00C04DE0">
              <w:rPr>
                <w:sz w:val="20"/>
                <w:szCs w:val="20"/>
              </w:rPr>
              <w:t>Jeżeli Wykonawca nie oświadczy w sposób jednoznaczny i niebudzący wątpliwości kwestii dot. aspektu środowiskowego, Zamawiający przyjmie, że Wykonawca nie wykorzysta pojazdu samochodowego o napędzie elektrycznym lub hybrydowym bądź pojazd samochodowy wykorzystujący do napędu inne paliwo alternatywne przy realizacji przedmiotu zamówienia i tym samym otrzyma w tym kryterium 0 punktów.</w:t>
            </w:r>
          </w:p>
          <w:p w14:paraId="6EE9A982" w14:textId="37CACE72" w:rsidR="001038CA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1038CA">
              <w:rPr>
                <w:b/>
                <w:bCs/>
                <w:sz w:val="22"/>
                <w:szCs w:val="22"/>
              </w:rPr>
              <w:t>Aspekty społeczne</w:t>
            </w:r>
          </w:p>
          <w:p w14:paraId="00820F7A" w14:textId="56D1007E" w:rsidR="003630B1" w:rsidRPr="003630B1" w:rsidRDefault="003630B1" w:rsidP="00C04DE0">
            <w:pPr>
              <w:pStyle w:val="Akapitzlist"/>
              <w:spacing w:after="120"/>
              <w:ind w:right="176"/>
              <w:contextualSpacing w:val="0"/>
              <w:jc w:val="both"/>
              <w:rPr>
                <w:sz w:val="22"/>
                <w:szCs w:val="22"/>
              </w:rPr>
            </w:pPr>
            <w:r w:rsidRPr="003630B1">
              <w:rPr>
                <w:sz w:val="22"/>
                <w:szCs w:val="22"/>
              </w:rPr>
              <w:t xml:space="preserve">Wykonawca oświadcza, że </w:t>
            </w:r>
            <w:r w:rsidR="00043D4D">
              <w:rPr>
                <w:sz w:val="22"/>
                <w:szCs w:val="22"/>
              </w:rPr>
              <w:t xml:space="preserve">na cały </w:t>
            </w:r>
            <w:r w:rsidRPr="003630B1">
              <w:rPr>
                <w:sz w:val="22"/>
                <w:szCs w:val="22"/>
              </w:rPr>
              <w:t>okres</w:t>
            </w:r>
            <w:r>
              <w:rPr>
                <w:sz w:val="22"/>
                <w:szCs w:val="22"/>
              </w:rPr>
              <w:t xml:space="preserve"> </w:t>
            </w:r>
            <w:r w:rsidRPr="003630B1">
              <w:rPr>
                <w:sz w:val="22"/>
                <w:szCs w:val="22"/>
              </w:rPr>
              <w:t>wykonywania zamówienia (umowy) zatrudni co najmniej jedną osobę bezrobotną</w:t>
            </w:r>
            <w:r w:rsidR="00043D4D">
              <w:rPr>
                <w:sz w:val="22"/>
                <w:szCs w:val="22"/>
              </w:rPr>
              <w:t xml:space="preserve"> </w:t>
            </w:r>
            <w:r w:rsidR="00043D4D">
              <w:t>w wymiarze minimum ½ etatu</w:t>
            </w:r>
            <w:r w:rsidRPr="003630B1">
              <w:rPr>
                <w:sz w:val="22"/>
                <w:szCs w:val="22"/>
              </w:rPr>
              <w:t>:</w:t>
            </w:r>
            <w:r w:rsidR="00043D4D">
              <w:rPr>
                <w:sz w:val="22"/>
                <w:szCs w:val="22"/>
              </w:rPr>
              <w:t xml:space="preserve"> </w:t>
            </w:r>
            <w:r w:rsidRPr="003630B1">
              <w:rPr>
                <w:sz w:val="22"/>
                <w:szCs w:val="22"/>
              </w:rPr>
              <w:t xml:space="preserve"> </w:t>
            </w:r>
          </w:p>
          <w:p w14:paraId="628E1DB7" w14:textId="45E9E2DE" w:rsidR="00C04DE0" w:rsidRPr="00C04DE0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C04DE0">
              <w:rPr>
                <w:sz w:val="22"/>
                <w:szCs w:val="22"/>
              </w:rPr>
              <w:t>TAK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    /       </w:t>
            </w:r>
            <w:r w:rsidRPr="00C04DE0">
              <w:rPr>
                <w:sz w:val="22"/>
                <w:szCs w:val="22"/>
              </w:rPr>
              <w:t>NIE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 w:rsidRPr="00C04DE0">
              <w:rPr>
                <w:sz w:val="22"/>
                <w:szCs w:val="22"/>
              </w:rPr>
              <w:t>.</w:t>
            </w:r>
          </w:p>
          <w:p w14:paraId="4BF023BB" w14:textId="261E1E53" w:rsidR="001038CA" w:rsidRPr="00303D3B" w:rsidRDefault="003630B1" w:rsidP="00043D4D">
            <w:pPr>
              <w:pStyle w:val="Akapitzlist"/>
              <w:spacing w:after="120"/>
              <w:ind w:right="177"/>
              <w:contextualSpacing w:val="0"/>
              <w:jc w:val="both"/>
              <w:rPr>
                <w:sz w:val="20"/>
                <w:szCs w:val="20"/>
              </w:rPr>
            </w:pPr>
            <w:r w:rsidRPr="003630B1">
              <w:rPr>
                <w:sz w:val="20"/>
                <w:szCs w:val="20"/>
              </w:rPr>
              <w:t xml:space="preserve">Jeżeli Wykonawca nie oświadczy w sposób jednoznaczny i niebudzący wątpliwości kwestii dot. aspektu społecznego, Zamawiający przyjmie, że Wykonawca nie zatrudni co najmniej jednej osoby bezrobotnej </w:t>
            </w:r>
            <w:r w:rsidR="00043D4D">
              <w:rPr>
                <w:sz w:val="20"/>
                <w:szCs w:val="20"/>
              </w:rPr>
              <w:t>na</w:t>
            </w:r>
            <w:r w:rsidRPr="003630B1">
              <w:rPr>
                <w:sz w:val="20"/>
                <w:szCs w:val="20"/>
              </w:rPr>
              <w:t xml:space="preserve"> </w:t>
            </w:r>
            <w:r w:rsidR="00043D4D" w:rsidRPr="00043D4D">
              <w:rPr>
                <w:sz w:val="20"/>
                <w:szCs w:val="20"/>
              </w:rPr>
              <w:t>cały okres</w:t>
            </w:r>
            <w:r w:rsidRPr="003630B1">
              <w:rPr>
                <w:sz w:val="20"/>
                <w:szCs w:val="20"/>
              </w:rPr>
              <w:t xml:space="preserve"> wykonywania zamówienia (umowy) </w:t>
            </w:r>
            <w:r w:rsidR="00043D4D" w:rsidRPr="00043D4D">
              <w:rPr>
                <w:sz w:val="20"/>
                <w:szCs w:val="20"/>
              </w:rPr>
              <w:t xml:space="preserve">w wymiarze minimum ½ etatu </w:t>
            </w:r>
            <w:r w:rsidRPr="003630B1">
              <w:rPr>
                <w:sz w:val="20"/>
                <w:szCs w:val="20"/>
              </w:rPr>
              <w:t>i tym samym otrzyma w tym kryterium 0 punktów.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57D6E1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DB7CAEA" w:rsidR="00FF57EE" w:rsidRPr="003630B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</w:t>
      </w:r>
      <w:r w:rsidRPr="001038CA">
        <w:rPr>
          <w:sz w:val="22"/>
        </w:rPr>
        <w:t xml:space="preserve">zawarte w </w:t>
      </w:r>
      <w:r w:rsidR="009B3EF0" w:rsidRPr="001038CA">
        <w:rPr>
          <w:i/>
          <w:iCs/>
          <w:sz w:val="22"/>
        </w:rPr>
        <w:t>Z</w:t>
      </w:r>
      <w:r w:rsidR="00A857E5" w:rsidRPr="001038CA">
        <w:rPr>
          <w:i/>
          <w:iCs/>
          <w:sz w:val="22"/>
        </w:rPr>
        <w:t xml:space="preserve">ałączniku Nr </w:t>
      </w:r>
      <w:r w:rsidR="001038CA" w:rsidRPr="001038CA">
        <w:rPr>
          <w:i/>
          <w:iCs/>
          <w:sz w:val="22"/>
        </w:rPr>
        <w:t>8</w:t>
      </w:r>
      <w:r w:rsidR="00917C52" w:rsidRPr="001038CA">
        <w:rPr>
          <w:i/>
          <w:iCs/>
          <w:sz w:val="22"/>
        </w:rPr>
        <w:t xml:space="preserve"> </w:t>
      </w:r>
      <w:r w:rsidR="00A857E5" w:rsidRPr="001038CA">
        <w:rPr>
          <w:sz w:val="22"/>
        </w:rPr>
        <w:t xml:space="preserve">do </w:t>
      </w:r>
      <w:r w:rsidRPr="001038CA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 xml:space="preserve">w </w:t>
      </w:r>
      <w:r w:rsidR="00A857E5" w:rsidRPr="003630B1">
        <w:rPr>
          <w:sz w:val="22"/>
          <w:szCs w:val="22"/>
        </w:rPr>
        <w:t>niej</w:t>
      </w:r>
      <w:r w:rsidRPr="003630B1">
        <w:rPr>
          <w:sz w:val="22"/>
          <w:szCs w:val="22"/>
        </w:rPr>
        <w:t xml:space="preserve"> warunkach, w miejscu i terminie wyznaczonym przez Zamawiającego</w:t>
      </w:r>
      <w:r w:rsidR="0096455B" w:rsidRPr="003630B1">
        <w:rPr>
          <w:sz w:val="22"/>
          <w:szCs w:val="22"/>
        </w:rPr>
        <w:t>,</w:t>
      </w:r>
    </w:p>
    <w:p w14:paraId="18C27047" w14:textId="626A8924" w:rsidR="007859F5" w:rsidRPr="003630B1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3630B1">
        <w:rPr>
          <w:sz w:val="22"/>
          <w:szCs w:val="22"/>
        </w:rPr>
        <w:t xml:space="preserve">oferowana cena brutto obejmuje całość prac objętych zamówieniem w zakresie określonym </w:t>
      </w:r>
      <w:r w:rsidRPr="003630B1">
        <w:rPr>
          <w:sz w:val="22"/>
          <w:szCs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88431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wypełni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>liśmy obowiązki informacyjne przewidziane w art. 13 lub art. 14 RODO</w:t>
      </w:r>
      <w:r w:rsidRPr="003630B1">
        <w:rPr>
          <w:rStyle w:val="Odwoanieprzypisudolnego"/>
          <w:sz w:val="22"/>
          <w:szCs w:val="22"/>
        </w:rPr>
        <w:footnoteReference w:id="3"/>
      </w:r>
      <w:r w:rsidRPr="003630B1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 xml:space="preserve">liśmy w celu ubiegania się o udzielenie zamówienia publicznego w </w:t>
      </w:r>
      <w:r w:rsidRPr="0088431D">
        <w:rPr>
          <w:sz w:val="22"/>
          <w:szCs w:val="22"/>
        </w:rPr>
        <w:t>niniejszym postępowaniu</w:t>
      </w:r>
      <w:r w:rsidR="00CF2278" w:rsidRPr="0088431D">
        <w:rPr>
          <w:sz w:val="22"/>
          <w:szCs w:val="22"/>
        </w:rPr>
        <w:t>,</w:t>
      </w:r>
    </w:p>
    <w:p w14:paraId="576FC611" w14:textId="6A483A99" w:rsidR="00CF2278" w:rsidRPr="003630B1" w:rsidRDefault="002160CF" w:rsidP="0021667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</w:t>
      </w:r>
      <w:r w:rsidR="00CF2278" w:rsidRPr="0088431D">
        <w:rPr>
          <w:sz w:val="22"/>
          <w:szCs w:val="22"/>
        </w:rPr>
        <w:t xml:space="preserve">czynności związane z wykonywanymi pracami budowlanymi </w:t>
      </w:r>
      <w:r>
        <w:rPr>
          <w:sz w:val="22"/>
          <w:szCs w:val="22"/>
        </w:rPr>
        <w:t xml:space="preserve">w ramach realizacji przedmiotu zamówienia </w:t>
      </w:r>
      <w:r w:rsidR="00C31B53" w:rsidRPr="003630B1">
        <w:rPr>
          <w:bCs/>
          <w:iCs/>
          <w:sz w:val="22"/>
          <w:szCs w:val="22"/>
        </w:rPr>
        <w:t>powinny być wykonywane przez osoby zatrudnione przez Wykonawcę na podstawie stosunku pracy</w:t>
      </w:r>
      <w:r w:rsidR="00720990" w:rsidRPr="003630B1">
        <w:rPr>
          <w:bCs/>
          <w:iCs/>
          <w:sz w:val="22"/>
          <w:szCs w:val="22"/>
        </w:rPr>
        <w:t xml:space="preserve">. </w:t>
      </w:r>
      <w:r w:rsidR="00CF2278" w:rsidRPr="003630B1">
        <w:rPr>
          <w:sz w:val="22"/>
          <w:szCs w:val="22"/>
        </w:rPr>
        <w:t>Wymóg ten nie dotyczy kierownika budowy, dostawców materiałów budowlanych oraz  innych podmiotów,</w:t>
      </w:r>
      <w:r w:rsidR="00917C52" w:rsidRPr="003630B1">
        <w:rPr>
          <w:sz w:val="22"/>
          <w:szCs w:val="22"/>
        </w:rPr>
        <w:t xml:space="preserve"> </w:t>
      </w:r>
      <w:r w:rsidR="00CF2278" w:rsidRPr="003630B1">
        <w:rPr>
          <w:sz w:val="22"/>
          <w:szCs w:val="22"/>
        </w:rPr>
        <w:t>świadczących usługi na rzecz wykonania przedmiotu umowy</w:t>
      </w:r>
      <w:r w:rsidR="00720990" w:rsidRPr="003630B1">
        <w:rPr>
          <w:sz w:val="22"/>
          <w:szCs w:val="22"/>
        </w:rPr>
        <w:t xml:space="preserve">. </w:t>
      </w:r>
    </w:p>
    <w:p w14:paraId="09D6D87F" w14:textId="3EA5D779" w:rsidR="00C61F6C" w:rsidRPr="003630B1" w:rsidRDefault="00C61F6C" w:rsidP="00C61F6C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0F3E3F">
        <w:rPr>
          <w:b/>
          <w:bCs/>
          <w:sz w:val="22"/>
          <w:szCs w:val="22"/>
        </w:rPr>
        <w:t>wadium zostało wniesione w formie</w:t>
      </w:r>
      <w:r w:rsidRPr="003630B1">
        <w:rPr>
          <w:sz w:val="22"/>
          <w:szCs w:val="22"/>
        </w:rPr>
        <w:t>: ………………………………………………….……….</w:t>
      </w:r>
    </w:p>
    <w:p w14:paraId="338C23F8" w14:textId="11792D06" w:rsidR="00C61F6C" w:rsidRPr="003630B1" w:rsidRDefault="00C61F6C" w:rsidP="00C61F6C">
      <w:pPr>
        <w:pStyle w:val="Akapitzlist"/>
        <w:spacing w:before="120" w:after="120" w:line="276" w:lineRule="auto"/>
        <w:ind w:left="644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Wskazuję/my numer konta, na które należy zwrócić wadium: ………………………………….</w:t>
      </w:r>
      <w:r w:rsidRPr="003630B1">
        <w:rPr>
          <w:sz w:val="22"/>
          <w:szCs w:val="22"/>
        </w:rPr>
        <w:br/>
        <w:t>…………………………………….………………………………………………………………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79F8EF03" w:rsidR="00ED04AA" w:rsidRDefault="00ED04AA" w:rsidP="00343E1A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 </w:t>
      </w:r>
      <w:r w:rsidR="00CA4C84">
        <w:rPr>
          <w:bCs/>
          <w:sz w:val="22"/>
          <w:szCs w:val="22"/>
        </w:rPr>
        <w:t>361</w:t>
      </w:r>
      <w:r>
        <w:rPr>
          <w:bCs/>
          <w:sz w:val="22"/>
          <w:szCs w:val="22"/>
        </w:rPr>
        <w:t xml:space="preserve"> ze zm.),</w:t>
      </w:r>
    </w:p>
    <w:p w14:paraId="15D6CF25" w14:textId="5DF64F22" w:rsidR="0096455B" w:rsidRDefault="00ED04AA" w:rsidP="00FF7422">
      <w:pPr>
        <w:pStyle w:val="Akapitzlist"/>
        <w:spacing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</w:t>
      </w:r>
      <w:r w:rsidR="00CA4C84">
        <w:rPr>
          <w:bCs/>
          <w:sz w:val="22"/>
          <w:szCs w:val="22"/>
        </w:rPr>
        <w:t xml:space="preserve"> 361</w:t>
      </w:r>
      <w:r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343E1A">
        <w:rPr>
          <w:bCs/>
          <w:sz w:val="22"/>
          <w:szCs w:val="22"/>
        </w:rPr>
        <w:t xml:space="preserve"> </w:t>
      </w:r>
      <w:r w:rsidR="00B46D1F">
        <w:rPr>
          <w:bCs/>
          <w:sz w:val="22"/>
          <w:szCs w:val="22"/>
        </w:rPr>
        <w:t>………………….………</w:t>
      </w:r>
      <w:r w:rsidR="00343E1A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…………………………………………………….……</w:t>
      </w:r>
    </w:p>
    <w:p w14:paraId="788D736A" w14:textId="4D46ADBB" w:rsidR="00343E1A" w:rsidRPr="001038CA" w:rsidRDefault="00343E1A" w:rsidP="00343E1A">
      <w:pPr>
        <w:ind w:left="284"/>
        <w:rPr>
          <w:i/>
          <w:iCs/>
          <w:sz w:val="16"/>
          <w:szCs w:val="16"/>
        </w:rPr>
      </w:pPr>
      <w:r w:rsidRPr="001038CA">
        <w:rPr>
          <w:i/>
          <w:iCs/>
          <w:color w:val="FF0000"/>
          <w:sz w:val="20"/>
          <w:szCs w:val="20"/>
        </w:rPr>
        <w:t>*</w:t>
      </w:r>
      <w:r w:rsidR="001038CA" w:rsidRPr="001038CA">
        <w:rPr>
          <w:i/>
          <w:iCs/>
          <w:color w:val="FF0000"/>
          <w:sz w:val="20"/>
          <w:szCs w:val="20"/>
        </w:rPr>
        <w:t>*</w:t>
      </w:r>
      <w:r w:rsidRPr="001038CA">
        <w:rPr>
          <w:i/>
          <w:iCs/>
          <w:color w:val="FF0000"/>
          <w:sz w:val="20"/>
          <w:szCs w:val="20"/>
        </w:rPr>
        <w:t>niepotrzebne skreślić</w:t>
      </w:r>
    </w:p>
    <w:p w14:paraId="423E35DD" w14:textId="0E18FA5F" w:rsidR="00F41C38" w:rsidRPr="00F41C38" w:rsidRDefault="00F41C38" w:rsidP="00F41C38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B87925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9705795" w14:textId="77777777" w:rsidR="00B46D1F" w:rsidRPr="0088431D" w:rsidRDefault="00493A1E" w:rsidP="00B46D1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9497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88431D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88431D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88431D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>w rozumieniu przepisów ustawy z dnia 16 kwietnia 1993 r. o zwalczaniu nieuczciwej konkurencji (Dz.U. z 2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02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1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88431D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88431D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12B3AA8D" w14:textId="666CC522" w:rsidR="00B46D1F" w:rsidRPr="0088431D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1)………………………………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,</w:t>
      </w:r>
    </w:p>
    <w:p w14:paraId="61DA4051" w14:textId="57B104D4" w:rsidR="00E6330F" w:rsidRDefault="00A066DF" w:rsidP="00343E1A">
      <w:pPr>
        <w:pStyle w:val="Akapitzlist"/>
        <w:widowControl w:val="0"/>
        <w:tabs>
          <w:tab w:val="left" w:pos="0"/>
          <w:tab w:val="left" w:pos="9497"/>
        </w:tabs>
        <w:suppressAutoHyphens/>
        <w:spacing w:after="120" w:line="276" w:lineRule="auto"/>
        <w:ind w:left="284"/>
        <w:contextualSpacing w:val="0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2) …………………………………………………………………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Pr="0088431D">
        <w:rPr>
          <w:rFonts w:eastAsia="Arial"/>
          <w:kern w:val="2"/>
          <w:sz w:val="22"/>
          <w:szCs w:val="22"/>
          <w:lang w:eastAsia="zh-CN"/>
        </w:rPr>
        <w:t>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</w:p>
    <w:p w14:paraId="0661E1B8" w14:textId="642B8A36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lastRenderedPageBreak/>
        <w:t xml:space="preserve">Zamawiający informuję, że Wykonawca musi dołączyć 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88431D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</w:t>
      </w:r>
      <w:r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>z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ostanie </w:t>
      </w: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094123E7" w14:textId="2C8E24EE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contextualSpacing w:val="0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D3E731F" w14:textId="1814457B" w:rsidR="00E6330F" w:rsidRPr="0088431D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Składam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 ofertę jako Konsorcjum i tym samym, zgodnie z art. 117 ust. 4 ustawy Pzp, oświadczam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y, że prace polegające na:</w:t>
      </w:r>
      <w:r w:rsidR="00947AD8" w:rsidRPr="0088431D">
        <w:rPr>
          <w:sz w:val="22"/>
          <w:szCs w:val="22"/>
        </w:rPr>
        <w:t xml:space="preserve"> </w:t>
      </w:r>
      <w:r w:rsidRPr="0088431D">
        <w:rPr>
          <w:sz w:val="22"/>
          <w:szCs w:val="22"/>
        </w:rPr>
        <w:t>………</w:t>
      </w:r>
      <w:r w:rsidR="0088431D">
        <w:rPr>
          <w:sz w:val="22"/>
          <w:szCs w:val="22"/>
        </w:rPr>
        <w:t>………………………..</w:t>
      </w:r>
      <w:r w:rsidRPr="0088431D">
        <w:rPr>
          <w:sz w:val="22"/>
          <w:szCs w:val="22"/>
        </w:rPr>
        <w:t>……………………………………………… wykona nw. Wykonawca wspólnie ubiegający się o udzielenie zamówienia:</w:t>
      </w:r>
      <w:r w:rsidR="0088431D">
        <w:rPr>
          <w:sz w:val="22"/>
          <w:szCs w:val="22"/>
        </w:rPr>
        <w:t xml:space="preserve"> ………………………...</w:t>
      </w:r>
    </w:p>
    <w:p w14:paraId="2E5A8D5C" w14:textId="6744286D" w:rsidR="0061011E" w:rsidRPr="0088431D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……………………………………………</w:t>
      </w:r>
      <w:r w:rsidR="0088431D">
        <w:rPr>
          <w:sz w:val="22"/>
          <w:szCs w:val="22"/>
        </w:rPr>
        <w:t>………….</w:t>
      </w:r>
      <w:r w:rsidRPr="0088431D">
        <w:rPr>
          <w:sz w:val="22"/>
          <w:szCs w:val="22"/>
        </w:rPr>
        <w:t>………………………………………</w:t>
      </w:r>
      <w:r w:rsidR="00947AD8" w:rsidRPr="0088431D">
        <w:rPr>
          <w:sz w:val="22"/>
          <w:szCs w:val="22"/>
        </w:rPr>
        <w:t>……..</w:t>
      </w:r>
      <w:r w:rsidRPr="0088431D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449EE6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</w:t>
      </w:r>
      <w:r w:rsidR="00343E1A">
        <w:rPr>
          <w:bCs/>
          <w:sz w:val="22"/>
          <w:szCs w:val="22"/>
        </w:rPr>
        <w:t>...</w:t>
      </w:r>
      <w:r w:rsidRPr="008B3666">
        <w:rPr>
          <w:bCs/>
          <w:sz w:val="22"/>
          <w:szCs w:val="22"/>
        </w:rPr>
        <w:t>……………………………</w:t>
      </w:r>
      <w:r w:rsidR="00343E1A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,</w:t>
      </w:r>
    </w:p>
    <w:p w14:paraId="470BFF1C" w14:textId="07CEBA89" w:rsidR="00074EB7" w:rsidRPr="00343E1A" w:rsidRDefault="008B3666" w:rsidP="00343E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</w:t>
      </w:r>
      <w:r w:rsidR="00343E1A">
        <w:rPr>
          <w:bCs/>
          <w:sz w:val="22"/>
          <w:szCs w:val="22"/>
        </w:rPr>
        <w:t>…</w:t>
      </w:r>
      <w:r w:rsidRPr="008B3666">
        <w:rPr>
          <w:bCs/>
          <w:sz w:val="22"/>
          <w:szCs w:val="22"/>
        </w:rPr>
        <w:t>………………</w:t>
      </w:r>
    </w:p>
    <w:p w14:paraId="5A6854C8" w14:textId="77777777" w:rsidR="00343E1A" w:rsidRDefault="00343E1A" w:rsidP="00343E1A">
      <w:pPr>
        <w:tabs>
          <w:tab w:val="center" w:pos="7655"/>
        </w:tabs>
        <w:rPr>
          <w:i/>
          <w:sz w:val="18"/>
          <w:szCs w:val="18"/>
        </w:rPr>
      </w:pPr>
    </w:p>
    <w:p w14:paraId="22EF080F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0A0D9A82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44B513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725627AB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23B10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903CA8E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884EA0A" w14:textId="594A78A9" w:rsidR="00343E1A" w:rsidRDefault="00343E1A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</w:t>
      </w:r>
      <w:r w:rsidR="0096455B">
        <w:rPr>
          <w:i/>
          <w:sz w:val="18"/>
          <w:szCs w:val="18"/>
        </w:rPr>
        <w:t xml:space="preserve">                </w:t>
      </w:r>
    </w:p>
    <w:p w14:paraId="2A86805A" w14:textId="44C6C51E" w:rsidR="00277DBE" w:rsidRDefault="0096455B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343E1A"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EA10416" w14:textId="2B58BC12" w:rsidR="00343E1A" w:rsidRPr="00273B70" w:rsidRDefault="00277DBE" w:rsidP="00273B70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343E1A" w:rsidRPr="00273B70" w:rsidSect="00343E1A">
      <w:headerReference w:type="default" r:id="rId8"/>
      <w:footerReference w:type="default" r:id="rId9"/>
      <w:pgSz w:w="11906" w:h="16838"/>
      <w:pgMar w:top="1417" w:right="1417" w:bottom="1417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1157345623"/>
      <w:docPartObj>
        <w:docPartGallery w:val="Page Numbers (Bottom of Page)"/>
        <w:docPartUnique/>
      </w:docPartObj>
    </w:sdtPr>
    <w:sdtEndPr/>
    <w:sdtContent>
      <w:p w14:paraId="25E6FCD6" w14:textId="4581D020" w:rsidR="00A92E5D" w:rsidRPr="00A92E5D" w:rsidRDefault="00A92E5D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92E5D">
          <w:rPr>
            <w:rFonts w:eastAsiaTheme="majorEastAsia"/>
            <w:sz w:val="20"/>
            <w:szCs w:val="20"/>
          </w:rPr>
          <w:t xml:space="preserve">str. </w:t>
        </w:r>
        <w:r w:rsidRPr="00A92E5D">
          <w:rPr>
            <w:rFonts w:eastAsiaTheme="minorEastAsia"/>
            <w:sz w:val="20"/>
            <w:szCs w:val="20"/>
          </w:rPr>
          <w:fldChar w:fldCharType="begin"/>
        </w:r>
        <w:r w:rsidRPr="00A92E5D">
          <w:rPr>
            <w:sz w:val="20"/>
            <w:szCs w:val="20"/>
          </w:rPr>
          <w:instrText>PAGE    \* MERGEFORMAT</w:instrText>
        </w:r>
        <w:r w:rsidRPr="00A92E5D">
          <w:rPr>
            <w:rFonts w:eastAsiaTheme="minorEastAsia"/>
            <w:sz w:val="20"/>
            <w:szCs w:val="20"/>
          </w:rPr>
          <w:fldChar w:fldCharType="separate"/>
        </w:r>
        <w:r w:rsidRPr="00A92E5D">
          <w:rPr>
            <w:rFonts w:eastAsiaTheme="majorEastAsia"/>
            <w:sz w:val="20"/>
            <w:szCs w:val="20"/>
          </w:rPr>
          <w:t>2</w:t>
        </w:r>
        <w:r w:rsidRPr="00A92E5D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3AA97365" w14:textId="4E868C50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343E1A">
        <w:t>;</w:t>
      </w:r>
    </w:p>
    <w:p w14:paraId="16717D24" w14:textId="750B0E52" w:rsidR="00343E1A" w:rsidRDefault="00343E1A" w:rsidP="00AE2ACB">
      <w:pPr>
        <w:pStyle w:val="Tekstprzypisudolnego"/>
        <w:ind w:left="142" w:hanging="142"/>
        <w:jc w:val="both"/>
      </w:pPr>
      <w:r w:rsidRPr="00343E1A">
        <w:t>*zaznaczyć właściwe</w:t>
      </w:r>
    </w:p>
  </w:footnote>
  <w:footnote w:id="2">
    <w:p w14:paraId="624AF6F1" w14:textId="07F5C0FA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</w:t>
      </w:r>
      <w:r w:rsidR="001038CA">
        <w:rPr>
          <w:color w:val="FF0000"/>
        </w:rPr>
        <w:t>*</w:t>
      </w:r>
      <w:r w:rsidRPr="00EC0BD8">
        <w:rPr>
          <w:color w:val="FF0000"/>
        </w:rPr>
        <w:t xml:space="preserve">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3E30DAA5" w14:textId="444ABC69" w:rsidR="00B625CB" w:rsidRPr="00B625CB" w:rsidRDefault="00FF57EE" w:rsidP="00343E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343E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D02" w14:textId="6637E3CC" w:rsidR="00720990" w:rsidRDefault="00F41C38" w:rsidP="0072099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2AF011" wp14:editId="36CF398A">
          <wp:simplePos x="0" y="0"/>
          <wp:positionH relativeFrom="column">
            <wp:posOffset>-151896</wp:posOffset>
          </wp:positionH>
          <wp:positionV relativeFrom="paragraph">
            <wp:posOffset>-297815</wp:posOffset>
          </wp:positionV>
          <wp:extent cx="6017299" cy="792000"/>
          <wp:effectExtent l="0" t="0" r="2540" b="8255"/>
          <wp:wrapNone/>
          <wp:docPr id="21210535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053506" name="Obraz 21210535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299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40D866" w14:textId="77777777" w:rsidR="00720990" w:rsidRDefault="00720990" w:rsidP="00720990">
    <w:pPr>
      <w:pStyle w:val="Nagwek"/>
    </w:pPr>
  </w:p>
  <w:p w14:paraId="230AC31F" w14:textId="5D2C99FF" w:rsidR="00720990" w:rsidRPr="00720990" w:rsidRDefault="00720990" w:rsidP="00720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5CF"/>
    <w:multiLevelType w:val="hybridMultilevel"/>
    <w:tmpl w:val="B6C2A330"/>
    <w:lvl w:ilvl="0" w:tplc="215C34C4">
      <w:start w:val="1"/>
      <w:numFmt w:val="lowerLetter"/>
      <w:lvlText w:val="%1)"/>
      <w:lvlJc w:val="left"/>
      <w:pPr>
        <w:ind w:left="15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3" w15:restartNumberingAfterBreak="0">
    <w:nsid w:val="1F9A08E9"/>
    <w:multiLevelType w:val="hybridMultilevel"/>
    <w:tmpl w:val="280826B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4" w15:restartNumberingAfterBreak="0">
    <w:nsid w:val="21877123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A6827"/>
    <w:multiLevelType w:val="hybridMultilevel"/>
    <w:tmpl w:val="C72A1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CE8"/>
    <w:multiLevelType w:val="hybridMultilevel"/>
    <w:tmpl w:val="A64A171E"/>
    <w:lvl w:ilvl="0" w:tplc="3B42D72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03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9" w15:restartNumberingAfterBreak="0">
    <w:nsid w:val="31E00E70"/>
    <w:multiLevelType w:val="hybridMultilevel"/>
    <w:tmpl w:val="345E7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F2239"/>
    <w:multiLevelType w:val="hybridMultilevel"/>
    <w:tmpl w:val="49489B70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1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91B6373"/>
    <w:multiLevelType w:val="hybridMultilevel"/>
    <w:tmpl w:val="1B8C2DB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10D09"/>
    <w:multiLevelType w:val="hybridMultilevel"/>
    <w:tmpl w:val="C122D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A2FBA"/>
    <w:multiLevelType w:val="hybridMultilevel"/>
    <w:tmpl w:val="B5621DC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FED1D17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17"/>
  </w:num>
  <w:num w:numId="2" w16cid:durableId="2117556936">
    <w:abstractNumId w:val="14"/>
  </w:num>
  <w:num w:numId="3" w16cid:durableId="711075836">
    <w:abstractNumId w:val="16"/>
  </w:num>
  <w:num w:numId="4" w16cid:durableId="1599408810">
    <w:abstractNumId w:val="22"/>
  </w:num>
  <w:num w:numId="5" w16cid:durableId="2123305371">
    <w:abstractNumId w:val="13"/>
  </w:num>
  <w:num w:numId="6" w16cid:durableId="108471739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1"/>
  </w:num>
  <w:num w:numId="8" w16cid:durableId="18814284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11"/>
  </w:num>
  <w:num w:numId="10" w16cid:durableId="1912234723">
    <w:abstractNumId w:val="15"/>
  </w:num>
  <w:num w:numId="11" w16cid:durableId="935209787">
    <w:abstractNumId w:val="0"/>
  </w:num>
  <w:num w:numId="12" w16cid:durableId="8249785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7403013">
    <w:abstractNumId w:val="6"/>
  </w:num>
  <w:num w:numId="14" w16cid:durableId="1144002900">
    <w:abstractNumId w:val="18"/>
  </w:num>
  <w:num w:numId="15" w16cid:durableId="29067499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2092122395">
    <w:abstractNumId w:val="5"/>
  </w:num>
  <w:num w:numId="17" w16cid:durableId="229770994">
    <w:abstractNumId w:val="2"/>
  </w:num>
  <w:num w:numId="18" w16cid:durableId="20031976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78293557">
    <w:abstractNumId w:val="4"/>
  </w:num>
  <w:num w:numId="20" w16cid:durableId="662903212">
    <w:abstractNumId w:val="8"/>
  </w:num>
  <w:num w:numId="21" w16cid:durableId="2101635968">
    <w:abstractNumId w:val="12"/>
  </w:num>
  <w:num w:numId="22" w16cid:durableId="751510519">
    <w:abstractNumId w:val="21"/>
  </w:num>
  <w:num w:numId="23" w16cid:durableId="1016158129">
    <w:abstractNumId w:val="19"/>
  </w:num>
  <w:num w:numId="24" w16cid:durableId="102960142">
    <w:abstractNumId w:val="10"/>
  </w:num>
  <w:num w:numId="25" w16cid:durableId="1587573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0B32"/>
    <w:rsid w:val="00025346"/>
    <w:rsid w:val="000302A2"/>
    <w:rsid w:val="00031730"/>
    <w:rsid w:val="00043D4D"/>
    <w:rsid w:val="00074EB7"/>
    <w:rsid w:val="00081122"/>
    <w:rsid w:val="000819E0"/>
    <w:rsid w:val="00093D8D"/>
    <w:rsid w:val="000D0FD1"/>
    <w:rsid w:val="000D59C3"/>
    <w:rsid w:val="000F3E3F"/>
    <w:rsid w:val="001038CA"/>
    <w:rsid w:val="001063D3"/>
    <w:rsid w:val="001205A9"/>
    <w:rsid w:val="001331C4"/>
    <w:rsid w:val="00133CEB"/>
    <w:rsid w:val="0014323E"/>
    <w:rsid w:val="00154274"/>
    <w:rsid w:val="001659BE"/>
    <w:rsid w:val="00167ECC"/>
    <w:rsid w:val="0018041F"/>
    <w:rsid w:val="001816B8"/>
    <w:rsid w:val="00182D69"/>
    <w:rsid w:val="001A11E7"/>
    <w:rsid w:val="001A4D5C"/>
    <w:rsid w:val="001C41BA"/>
    <w:rsid w:val="001C7D84"/>
    <w:rsid w:val="001D04B7"/>
    <w:rsid w:val="001D11C0"/>
    <w:rsid w:val="002035AF"/>
    <w:rsid w:val="00213290"/>
    <w:rsid w:val="002134F2"/>
    <w:rsid w:val="002160CF"/>
    <w:rsid w:val="002214DB"/>
    <w:rsid w:val="0025539A"/>
    <w:rsid w:val="0025671D"/>
    <w:rsid w:val="002606B2"/>
    <w:rsid w:val="00267D1F"/>
    <w:rsid w:val="00272917"/>
    <w:rsid w:val="00273B70"/>
    <w:rsid w:val="00277DBE"/>
    <w:rsid w:val="002837ED"/>
    <w:rsid w:val="00287799"/>
    <w:rsid w:val="0029089B"/>
    <w:rsid w:val="0029200F"/>
    <w:rsid w:val="002E612D"/>
    <w:rsid w:val="00303D3B"/>
    <w:rsid w:val="003102BF"/>
    <w:rsid w:val="00315939"/>
    <w:rsid w:val="003213C9"/>
    <w:rsid w:val="003412D2"/>
    <w:rsid w:val="00343E1A"/>
    <w:rsid w:val="003614D3"/>
    <w:rsid w:val="003630B1"/>
    <w:rsid w:val="00374694"/>
    <w:rsid w:val="00394DC7"/>
    <w:rsid w:val="003961C1"/>
    <w:rsid w:val="003A5E25"/>
    <w:rsid w:val="003A7383"/>
    <w:rsid w:val="003B769C"/>
    <w:rsid w:val="003C3578"/>
    <w:rsid w:val="003D65EB"/>
    <w:rsid w:val="003F18BC"/>
    <w:rsid w:val="00416884"/>
    <w:rsid w:val="0043277A"/>
    <w:rsid w:val="00434999"/>
    <w:rsid w:val="00483BD4"/>
    <w:rsid w:val="00493A1E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25EFF"/>
    <w:rsid w:val="005439C5"/>
    <w:rsid w:val="00560716"/>
    <w:rsid w:val="005614C4"/>
    <w:rsid w:val="00567D79"/>
    <w:rsid w:val="00580D5F"/>
    <w:rsid w:val="005844F6"/>
    <w:rsid w:val="00584709"/>
    <w:rsid w:val="00596E07"/>
    <w:rsid w:val="005F21E1"/>
    <w:rsid w:val="005F6F5F"/>
    <w:rsid w:val="006019B2"/>
    <w:rsid w:val="00606F4B"/>
    <w:rsid w:val="0061011E"/>
    <w:rsid w:val="00615BEC"/>
    <w:rsid w:val="00620BCF"/>
    <w:rsid w:val="006530EC"/>
    <w:rsid w:val="00687A0D"/>
    <w:rsid w:val="006B63D6"/>
    <w:rsid w:val="006C0A94"/>
    <w:rsid w:val="006C641D"/>
    <w:rsid w:val="006D09E0"/>
    <w:rsid w:val="006D120B"/>
    <w:rsid w:val="006F24E5"/>
    <w:rsid w:val="006F7D33"/>
    <w:rsid w:val="00704EF9"/>
    <w:rsid w:val="007055DB"/>
    <w:rsid w:val="00715C48"/>
    <w:rsid w:val="00717273"/>
    <w:rsid w:val="00720990"/>
    <w:rsid w:val="00731143"/>
    <w:rsid w:val="00744A58"/>
    <w:rsid w:val="00746D01"/>
    <w:rsid w:val="007859F5"/>
    <w:rsid w:val="007C0EE0"/>
    <w:rsid w:val="007D475B"/>
    <w:rsid w:val="007E1D2E"/>
    <w:rsid w:val="007E331F"/>
    <w:rsid w:val="007F201A"/>
    <w:rsid w:val="007F3E87"/>
    <w:rsid w:val="007F5669"/>
    <w:rsid w:val="007F5E25"/>
    <w:rsid w:val="007F7BAA"/>
    <w:rsid w:val="00804B6D"/>
    <w:rsid w:val="0083089B"/>
    <w:rsid w:val="0083437F"/>
    <w:rsid w:val="00860DFD"/>
    <w:rsid w:val="0087395E"/>
    <w:rsid w:val="0088431D"/>
    <w:rsid w:val="008B3666"/>
    <w:rsid w:val="008E23F9"/>
    <w:rsid w:val="00901AED"/>
    <w:rsid w:val="0090551B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9E3097"/>
    <w:rsid w:val="009E7C10"/>
    <w:rsid w:val="009F0545"/>
    <w:rsid w:val="009F4DFA"/>
    <w:rsid w:val="00A066DF"/>
    <w:rsid w:val="00A12A31"/>
    <w:rsid w:val="00A279DA"/>
    <w:rsid w:val="00A37E2A"/>
    <w:rsid w:val="00A45FEC"/>
    <w:rsid w:val="00A47195"/>
    <w:rsid w:val="00A50E18"/>
    <w:rsid w:val="00A71649"/>
    <w:rsid w:val="00A72E8B"/>
    <w:rsid w:val="00A857E5"/>
    <w:rsid w:val="00A92E5D"/>
    <w:rsid w:val="00AA3118"/>
    <w:rsid w:val="00AA39D6"/>
    <w:rsid w:val="00AB3B12"/>
    <w:rsid w:val="00AE1948"/>
    <w:rsid w:val="00AE2ACB"/>
    <w:rsid w:val="00AF4AC3"/>
    <w:rsid w:val="00B1041F"/>
    <w:rsid w:val="00B15605"/>
    <w:rsid w:val="00B349FB"/>
    <w:rsid w:val="00B35422"/>
    <w:rsid w:val="00B41F68"/>
    <w:rsid w:val="00B46D1F"/>
    <w:rsid w:val="00B47637"/>
    <w:rsid w:val="00B625CB"/>
    <w:rsid w:val="00B62A71"/>
    <w:rsid w:val="00B65887"/>
    <w:rsid w:val="00B67AAE"/>
    <w:rsid w:val="00B8479F"/>
    <w:rsid w:val="00B866DD"/>
    <w:rsid w:val="00B87925"/>
    <w:rsid w:val="00B9086B"/>
    <w:rsid w:val="00BA7C2A"/>
    <w:rsid w:val="00BC439E"/>
    <w:rsid w:val="00BC4F99"/>
    <w:rsid w:val="00BC6C89"/>
    <w:rsid w:val="00BD0342"/>
    <w:rsid w:val="00BE6A7E"/>
    <w:rsid w:val="00BF5724"/>
    <w:rsid w:val="00C04DE0"/>
    <w:rsid w:val="00C22F7D"/>
    <w:rsid w:val="00C31B53"/>
    <w:rsid w:val="00C53414"/>
    <w:rsid w:val="00C615EF"/>
    <w:rsid w:val="00C61F6C"/>
    <w:rsid w:val="00C73ECD"/>
    <w:rsid w:val="00C75618"/>
    <w:rsid w:val="00CA4C84"/>
    <w:rsid w:val="00CB1700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85E6B"/>
    <w:rsid w:val="00DC20EB"/>
    <w:rsid w:val="00DC336F"/>
    <w:rsid w:val="00E1735C"/>
    <w:rsid w:val="00E43CEE"/>
    <w:rsid w:val="00E6330F"/>
    <w:rsid w:val="00E652DB"/>
    <w:rsid w:val="00E7604B"/>
    <w:rsid w:val="00E91146"/>
    <w:rsid w:val="00EA435E"/>
    <w:rsid w:val="00EA43F0"/>
    <w:rsid w:val="00EC0BD8"/>
    <w:rsid w:val="00ED04AA"/>
    <w:rsid w:val="00ED7C2A"/>
    <w:rsid w:val="00EE41D1"/>
    <w:rsid w:val="00EE7778"/>
    <w:rsid w:val="00EF5C0F"/>
    <w:rsid w:val="00F134D5"/>
    <w:rsid w:val="00F16E32"/>
    <w:rsid w:val="00F31EAC"/>
    <w:rsid w:val="00F41C38"/>
    <w:rsid w:val="00F626E5"/>
    <w:rsid w:val="00F802C4"/>
    <w:rsid w:val="00F97766"/>
    <w:rsid w:val="00FB428D"/>
    <w:rsid w:val="00FF076B"/>
    <w:rsid w:val="00FF57EE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7F5E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5</Pages>
  <Words>1353</Words>
  <Characters>8119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22</cp:revision>
  <cp:lastPrinted>2025-09-30T09:01:00Z</cp:lastPrinted>
  <dcterms:created xsi:type="dcterms:W3CDTF">2024-12-05T08:20:00Z</dcterms:created>
  <dcterms:modified xsi:type="dcterms:W3CDTF">2025-10-14T05:26:00Z</dcterms:modified>
</cp:coreProperties>
</file>