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30A78" w14:textId="64EB02B6" w:rsidR="008D2AB8" w:rsidRPr="00623C89" w:rsidRDefault="008D2AB8" w:rsidP="00623C89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b w:val="0"/>
          <w:sz w:val="20"/>
          <w:szCs w:val="20"/>
        </w:rPr>
        <w:tab/>
      </w:r>
      <w:r w:rsidRPr="00623C89">
        <w:rPr>
          <w:rFonts w:ascii="Verdana" w:hAnsi="Verdana"/>
          <w:b w:val="0"/>
          <w:sz w:val="20"/>
          <w:szCs w:val="20"/>
        </w:rPr>
        <w:tab/>
      </w:r>
      <w:r w:rsidRPr="00623C89">
        <w:rPr>
          <w:rFonts w:ascii="Verdana" w:hAnsi="Verdana"/>
          <w:b w:val="0"/>
          <w:sz w:val="20"/>
          <w:szCs w:val="20"/>
        </w:rPr>
        <w:tab/>
      </w:r>
      <w:r w:rsidRPr="00623C89">
        <w:rPr>
          <w:rFonts w:ascii="Verdana" w:hAnsi="Verdana"/>
          <w:b w:val="0"/>
          <w:sz w:val="20"/>
          <w:szCs w:val="20"/>
        </w:rPr>
        <w:tab/>
      </w:r>
      <w:r w:rsidRPr="00623C89">
        <w:rPr>
          <w:rFonts w:ascii="Verdana" w:hAnsi="Verdana"/>
          <w:b w:val="0"/>
          <w:sz w:val="20"/>
          <w:szCs w:val="20"/>
        </w:rPr>
        <w:tab/>
      </w:r>
      <w:r w:rsidRPr="00623C89">
        <w:rPr>
          <w:rFonts w:ascii="Verdana" w:hAnsi="Verdana"/>
          <w:b w:val="0"/>
          <w:sz w:val="20"/>
          <w:szCs w:val="20"/>
        </w:rPr>
        <w:tab/>
      </w:r>
      <w:r w:rsidRPr="00623C89">
        <w:rPr>
          <w:rFonts w:ascii="Verdana" w:hAnsi="Verdana"/>
          <w:b w:val="0"/>
          <w:sz w:val="20"/>
          <w:szCs w:val="20"/>
        </w:rPr>
        <w:tab/>
      </w:r>
      <w:r w:rsidRPr="00623C89">
        <w:rPr>
          <w:rFonts w:ascii="Verdana" w:hAnsi="Verdana"/>
          <w:sz w:val="20"/>
          <w:szCs w:val="20"/>
        </w:rPr>
        <w:t xml:space="preserve">Załącznik nr </w:t>
      </w:r>
      <w:r w:rsidR="00012286" w:rsidRPr="00623C89">
        <w:rPr>
          <w:rFonts w:ascii="Verdana" w:hAnsi="Verdana"/>
          <w:sz w:val="20"/>
          <w:szCs w:val="20"/>
        </w:rPr>
        <w:t>1</w:t>
      </w:r>
    </w:p>
    <w:p w14:paraId="648D2201" w14:textId="77777777" w:rsidR="008D2AB8" w:rsidRPr="00623C89" w:rsidRDefault="008D2AB8" w:rsidP="00623C8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</w:rPr>
        <w:t>FORMULARZ OFERTY</w:t>
      </w:r>
    </w:p>
    <w:p w14:paraId="155E781A" w14:textId="77777777" w:rsidR="008D2AB8" w:rsidRPr="00623C89" w:rsidRDefault="008D2AB8" w:rsidP="00623C89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4323AF6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60CCE13" w14:textId="038D5821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FORMA PROWADZONEJ DZIAŁALNOŚCI: .......................................................</w:t>
      </w:r>
    </w:p>
    <w:p w14:paraId="644A9F85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DD68B75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AB0CEAF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23C89">
        <w:rPr>
          <w:rFonts w:ascii="Verdana" w:hAnsi="Verdana"/>
          <w:sz w:val="20"/>
          <w:szCs w:val="20"/>
          <w:lang w:val="de-DE"/>
        </w:rPr>
        <w:t>TEL.</w:t>
      </w:r>
      <w:r w:rsidRPr="00623C8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BF5FED7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23C89">
        <w:rPr>
          <w:rFonts w:ascii="Verdana" w:hAnsi="Verdana"/>
          <w:sz w:val="20"/>
          <w:szCs w:val="20"/>
          <w:lang w:val="de-DE"/>
        </w:rPr>
        <w:t xml:space="preserve">FAX </w:t>
      </w:r>
      <w:r w:rsidRPr="00623C8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73E7432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23C89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1FC5FD5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623C89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9F534A9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A65167F" w14:textId="77777777" w:rsidR="00623C89" w:rsidRDefault="00623C89" w:rsidP="00623C89">
      <w:pPr>
        <w:rPr>
          <w:rFonts w:ascii="Verdana" w:hAnsi="Verdana"/>
          <w:sz w:val="20"/>
          <w:szCs w:val="20"/>
        </w:rPr>
      </w:pPr>
    </w:p>
    <w:p w14:paraId="7EF21FC4" w14:textId="607A99A4" w:rsidR="008D2AB8" w:rsidRPr="00623C89" w:rsidRDefault="008D2AB8" w:rsidP="00623C89">
      <w:pPr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Do: Nazwa i siedziba Zamawiającego:</w:t>
      </w:r>
    </w:p>
    <w:p w14:paraId="51BD9FC5" w14:textId="43B43AE1" w:rsidR="001A5102" w:rsidRPr="00623C89" w:rsidRDefault="001A5102" w:rsidP="00623C89">
      <w:pPr>
        <w:ind w:right="-110"/>
        <w:rPr>
          <w:rFonts w:ascii="Verdana" w:hAnsi="Verdana"/>
          <w:b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</w:rPr>
        <w:t xml:space="preserve">Akademia Górniczo </w:t>
      </w:r>
      <w:r w:rsidR="00623C89">
        <w:rPr>
          <w:rFonts w:ascii="Verdana" w:hAnsi="Verdana"/>
          <w:b/>
          <w:sz w:val="20"/>
          <w:szCs w:val="20"/>
        </w:rPr>
        <w:t>–</w:t>
      </w:r>
      <w:r w:rsidRPr="00623C89">
        <w:rPr>
          <w:rFonts w:ascii="Verdana" w:hAnsi="Verdana"/>
          <w:b/>
          <w:sz w:val="20"/>
          <w:szCs w:val="20"/>
        </w:rPr>
        <w:t xml:space="preserve"> Hutnicza</w:t>
      </w:r>
      <w:r w:rsidR="00623C89">
        <w:rPr>
          <w:rFonts w:ascii="Verdana" w:hAnsi="Verdana"/>
          <w:b/>
          <w:sz w:val="20"/>
          <w:szCs w:val="20"/>
        </w:rPr>
        <w:t xml:space="preserve">, </w:t>
      </w:r>
      <w:r w:rsidRPr="00623C89">
        <w:rPr>
          <w:rFonts w:ascii="Verdana" w:hAnsi="Verdana"/>
          <w:b/>
          <w:sz w:val="20"/>
          <w:szCs w:val="20"/>
        </w:rPr>
        <w:t>im. Stanisława Staszica w Krakowie</w:t>
      </w:r>
    </w:p>
    <w:p w14:paraId="72A7391B" w14:textId="77777777" w:rsidR="008D2AB8" w:rsidRPr="00623C89" w:rsidRDefault="001A5102" w:rsidP="00623C89">
      <w:pPr>
        <w:ind w:right="-110"/>
        <w:rPr>
          <w:rFonts w:ascii="Verdana" w:hAnsi="Verdana"/>
          <w:b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</w:rPr>
        <w:t>Dział Zamówień Publicznych</w:t>
      </w:r>
      <w:r w:rsidR="008D2AB8" w:rsidRPr="00623C89">
        <w:rPr>
          <w:rFonts w:ascii="Verdana" w:hAnsi="Verdana"/>
          <w:b/>
          <w:sz w:val="20"/>
          <w:szCs w:val="20"/>
        </w:rPr>
        <w:t xml:space="preserve">  </w:t>
      </w:r>
    </w:p>
    <w:p w14:paraId="7864AD79" w14:textId="0DEABA5C" w:rsidR="008D2AB8" w:rsidRPr="00623C89" w:rsidRDefault="001A5102" w:rsidP="00623C89">
      <w:pPr>
        <w:ind w:right="-110"/>
        <w:rPr>
          <w:rFonts w:ascii="Verdana" w:hAnsi="Verdana"/>
          <w:b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</w:rPr>
        <w:t>Al. Mickiewicza</w:t>
      </w:r>
      <w:r w:rsidR="008D2AB8" w:rsidRPr="00623C89">
        <w:rPr>
          <w:rFonts w:ascii="Verdana" w:hAnsi="Verdana"/>
          <w:b/>
          <w:sz w:val="20"/>
          <w:szCs w:val="20"/>
        </w:rPr>
        <w:t xml:space="preserve"> </w:t>
      </w:r>
      <w:r w:rsidRPr="00623C89">
        <w:rPr>
          <w:rFonts w:ascii="Verdana" w:hAnsi="Verdana"/>
          <w:b/>
          <w:sz w:val="20"/>
          <w:szCs w:val="20"/>
        </w:rPr>
        <w:t>30</w:t>
      </w:r>
      <w:r w:rsidR="00623C89">
        <w:rPr>
          <w:rFonts w:ascii="Verdana" w:hAnsi="Verdana"/>
          <w:b/>
          <w:sz w:val="20"/>
          <w:szCs w:val="20"/>
        </w:rPr>
        <w:t xml:space="preserve">, </w:t>
      </w:r>
      <w:r w:rsidRPr="00623C89">
        <w:rPr>
          <w:rFonts w:ascii="Verdana" w:hAnsi="Verdana"/>
          <w:b/>
          <w:sz w:val="20"/>
          <w:szCs w:val="20"/>
        </w:rPr>
        <w:t>30-059</w:t>
      </w:r>
      <w:r w:rsidR="008D2AB8" w:rsidRPr="00623C89">
        <w:rPr>
          <w:rFonts w:ascii="Verdana" w:hAnsi="Verdana"/>
          <w:b/>
          <w:sz w:val="20"/>
          <w:szCs w:val="20"/>
        </w:rPr>
        <w:t xml:space="preserve"> </w:t>
      </w:r>
      <w:r w:rsidRPr="00623C89">
        <w:rPr>
          <w:rFonts w:ascii="Verdana" w:hAnsi="Verdana"/>
          <w:b/>
          <w:sz w:val="20"/>
          <w:szCs w:val="20"/>
        </w:rPr>
        <w:t>Kraków</w:t>
      </w:r>
      <w:r w:rsidR="008D2AB8" w:rsidRPr="00623C89">
        <w:rPr>
          <w:rFonts w:ascii="Verdana" w:hAnsi="Verdana"/>
          <w:b/>
          <w:sz w:val="20"/>
          <w:szCs w:val="20"/>
        </w:rPr>
        <w:t xml:space="preserve">,  </w:t>
      </w:r>
    </w:p>
    <w:p w14:paraId="495FF4F1" w14:textId="77777777" w:rsidR="008D2AB8" w:rsidRPr="00623C89" w:rsidRDefault="008D2AB8" w:rsidP="00623C89">
      <w:pPr>
        <w:ind w:firstLine="3969"/>
        <w:rPr>
          <w:rFonts w:ascii="Verdana" w:hAnsi="Verdana"/>
          <w:b/>
          <w:sz w:val="20"/>
          <w:szCs w:val="20"/>
        </w:rPr>
      </w:pPr>
    </w:p>
    <w:p w14:paraId="0144904E" w14:textId="2E726F28" w:rsidR="008D2AB8" w:rsidRPr="00623C89" w:rsidRDefault="008D2AB8" w:rsidP="00623C8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A5102" w:rsidRPr="00623C89">
        <w:rPr>
          <w:rFonts w:ascii="Verdana" w:hAnsi="Verdana"/>
          <w:b/>
          <w:sz w:val="20"/>
          <w:szCs w:val="20"/>
        </w:rPr>
        <w:t>Dostawa łóżek i mebli drewnianych, sosnowych oraz materacy wraz pokrowcem</w:t>
      </w:r>
      <w:r w:rsidR="00623C89">
        <w:rPr>
          <w:rFonts w:ascii="Verdana" w:hAnsi="Verdana"/>
          <w:b/>
          <w:sz w:val="20"/>
          <w:szCs w:val="20"/>
        </w:rPr>
        <w:t xml:space="preserve"> </w:t>
      </w:r>
      <w:r w:rsidR="001A5102" w:rsidRPr="00623C89">
        <w:rPr>
          <w:rFonts w:ascii="Verdana" w:hAnsi="Verdana"/>
          <w:b/>
          <w:sz w:val="20"/>
          <w:szCs w:val="20"/>
        </w:rPr>
        <w:t>do Ośrodka AGH w</w:t>
      </w:r>
      <w:r w:rsidR="00A06131" w:rsidRPr="00623C89">
        <w:rPr>
          <w:rFonts w:ascii="Verdana" w:hAnsi="Verdana"/>
          <w:b/>
          <w:sz w:val="20"/>
          <w:szCs w:val="20"/>
        </w:rPr>
        <w:t xml:space="preserve"> </w:t>
      </w:r>
      <w:r w:rsidR="001A5102" w:rsidRPr="00623C89">
        <w:rPr>
          <w:rFonts w:ascii="Verdana" w:hAnsi="Verdana"/>
          <w:b/>
          <w:sz w:val="20"/>
          <w:szCs w:val="20"/>
        </w:rPr>
        <w:t>Łukęcinie, ul. Leśna 3, 72-400 Kamień Pomorski, woj. zachodniopomorskie</w:t>
      </w:r>
      <w:r w:rsidR="00A06131" w:rsidRPr="00623C89">
        <w:rPr>
          <w:rFonts w:ascii="Verdana" w:hAnsi="Verdana"/>
          <w:b/>
          <w:sz w:val="20"/>
          <w:szCs w:val="20"/>
        </w:rPr>
        <w:t xml:space="preserve"> </w:t>
      </w:r>
      <w:r w:rsidR="001A5102" w:rsidRPr="00623C89">
        <w:rPr>
          <w:rFonts w:ascii="Verdana" w:hAnsi="Verdana"/>
          <w:b/>
          <w:sz w:val="20"/>
          <w:szCs w:val="20"/>
        </w:rPr>
        <w:t>- KC-DE-zp.272-608/25</w:t>
      </w:r>
      <w:r w:rsidRPr="00623C89">
        <w:rPr>
          <w:rFonts w:ascii="Verdana" w:hAnsi="Verdana"/>
          <w:b/>
          <w:sz w:val="20"/>
          <w:szCs w:val="20"/>
        </w:rPr>
        <w:t xml:space="preserve">, </w:t>
      </w:r>
      <w:r w:rsidRPr="00623C89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E60B024" w14:textId="77777777" w:rsidR="008D2AB8" w:rsidRPr="00623C89" w:rsidRDefault="008D2AB8" w:rsidP="00623C89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36D6FBB" w14:textId="77777777" w:rsidR="00A06131" w:rsidRPr="00623C89" w:rsidRDefault="00A06131" w:rsidP="00623C89">
      <w:pPr>
        <w:widowControl w:val="0"/>
        <w:ind w:right="1"/>
        <w:rPr>
          <w:rFonts w:ascii="Verdana" w:hAnsi="Verdana"/>
          <w:b/>
          <w:sz w:val="20"/>
          <w:szCs w:val="20"/>
        </w:rPr>
      </w:pPr>
      <w:bookmarkStart w:id="0" w:name="_Hlk163033563"/>
      <w:r w:rsidRPr="00623C89">
        <w:rPr>
          <w:rFonts w:ascii="Verdana" w:hAnsi="Verdana"/>
          <w:b/>
          <w:sz w:val="20"/>
          <w:szCs w:val="20"/>
          <w:highlight w:val="cyan"/>
        </w:rPr>
        <w:t>Zadanie 1</w:t>
      </w: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409"/>
        <w:gridCol w:w="1985"/>
        <w:gridCol w:w="709"/>
        <w:gridCol w:w="1134"/>
        <w:gridCol w:w="1133"/>
        <w:gridCol w:w="851"/>
        <w:gridCol w:w="1133"/>
      </w:tblGrid>
      <w:tr w:rsidR="00A06131" w:rsidRPr="00623C89" w14:paraId="74EBF8F6" w14:textId="77777777" w:rsidTr="00623C89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73960903" w14:textId="77777777" w:rsidR="00A06131" w:rsidRPr="00623C89" w:rsidRDefault="00A06131" w:rsidP="00623C8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E4A5B5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B60711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 xml:space="preserve">Nazwa producenta </w:t>
            </w:r>
          </w:p>
          <w:p w14:paraId="0D39E9C0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 xml:space="preserve">i model/ wyrób własny </w:t>
            </w:r>
          </w:p>
          <w:p w14:paraId="01C924AC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C909D9F" w14:textId="77777777" w:rsidR="00A06131" w:rsidRPr="00623C89" w:rsidRDefault="00A06131" w:rsidP="00623C89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FBAD02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Ilość</w:t>
            </w:r>
          </w:p>
          <w:p w14:paraId="3C292B2D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6A2428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F9DEF6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68EB4155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363C09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4FA9FD29" w14:textId="77777777" w:rsidR="00A06131" w:rsidRPr="00623C89" w:rsidRDefault="00A06131" w:rsidP="00623C8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61EA35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1262C4B4" w14:textId="77777777" w:rsidR="00A06131" w:rsidRPr="00623C89" w:rsidRDefault="00A06131" w:rsidP="00623C8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[PLN]</w:t>
            </w:r>
          </w:p>
          <w:p w14:paraId="7220F1DF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A06131" w:rsidRPr="00623C89" w14:paraId="2B9D28E6" w14:textId="77777777" w:rsidTr="00623C89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BAE670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270DE8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4D7877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133863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66E88E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49170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F7C4748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DC78DF1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A06131" w:rsidRPr="00623C89" w14:paraId="2E7B7266" w14:textId="77777777" w:rsidTr="00623C89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CAEF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40253" w14:textId="347EF602" w:rsidR="00A06131" w:rsidRPr="00623C89" w:rsidRDefault="00A06131" w:rsidP="00623C89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20"/>
                <w:szCs w:val="20"/>
                <w:lang w:eastAsia="zh-CN" w:bidi="hi-IN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Łóżka drewniane, 1-osobowe, sosnowe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F947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CEB71" w14:textId="2B355F3F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0EF1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F291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A48C4D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A747D4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52C51ACE" w14:textId="77777777" w:rsidTr="00623C89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0797D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1805C" w14:textId="189AA1B6" w:rsidR="00A06131" w:rsidRPr="00623C89" w:rsidRDefault="00A06131" w:rsidP="00623C89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 xml:space="preserve">Łóżka drewniane, 2-osobe, sosnowe 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1BFF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CBF8E" w14:textId="040952AF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9416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E03D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35729B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7A741B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3FC4541D" w14:textId="77777777" w:rsidTr="00623C89">
        <w:trPr>
          <w:trHeight w:val="50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395C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F672C" w14:textId="173257D5" w:rsidR="00A06131" w:rsidRPr="00623C89" w:rsidRDefault="00A06131" w:rsidP="00623C89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Komoda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DA6E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96076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790B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5D4F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5E7007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FC653A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26549679" w14:textId="77777777" w:rsidTr="00623C89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BA1B1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6F63E" w14:textId="0C0A0B4F" w:rsidR="00A06131" w:rsidRPr="00623C89" w:rsidRDefault="00A06131" w:rsidP="00623C89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Mebel kuchenny – szafka pod zlew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746D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C5383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A13B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29B3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F6ACFE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575493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67189B33" w14:textId="77777777" w:rsidTr="00623C89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583B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E92B7" w14:textId="341568EC" w:rsidR="00A06131" w:rsidRPr="00623C89" w:rsidRDefault="00A06131" w:rsidP="00623C89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20"/>
                <w:szCs w:val="20"/>
                <w:lang w:eastAsia="zh-CN" w:bidi="hi-IN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Mebel kuchenny – szafka z szufladami I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7B07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FA1D1" w14:textId="22AD0BBA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CCCE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DAAB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A1B82D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2358F7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405081F3" w14:textId="77777777" w:rsidTr="00623C89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D875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ADC11" w14:textId="71FFEA90" w:rsidR="00A06131" w:rsidRPr="00623C89" w:rsidRDefault="00A06131" w:rsidP="00623C89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20"/>
                <w:szCs w:val="20"/>
                <w:lang w:eastAsia="zh-CN" w:bidi="hi-IN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Mebel kuchenny - szafka z szufladami II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50AB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87773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73FB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521B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E39B45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C86827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328F9C7A" w14:textId="77777777" w:rsidTr="00623C89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622B0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DAADA" w14:textId="7589A665" w:rsidR="00A06131" w:rsidRPr="00623C89" w:rsidRDefault="00A06131" w:rsidP="00623C89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20"/>
                <w:szCs w:val="20"/>
                <w:lang w:eastAsia="zh-CN" w:bidi="hi-IN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Mebel kuchenny – szafka z półkami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6334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AC564" w14:textId="62C1A232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5EC6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BCC7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E1F8E1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15C0BB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1B4CBBB1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D10114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34206" w14:textId="77777777" w:rsidR="00A06131" w:rsidRPr="00623C89" w:rsidRDefault="00A06131" w:rsidP="00623C89">
            <w:pPr>
              <w:ind w:right="425"/>
              <w:jc w:val="right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A886EB" w14:textId="77777777" w:rsidR="00A06131" w:rsidRPr="00623C89" w:rsidRDefault="00A06131" w:rsidP="00623C89">
            <w:pPr>
              <w:ind w:right="425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06131" w:rsidRPr="00623C89" w14:paraId="25239971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C9325D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1B69" w14:textId="77777777" w:rsidR="00A06131" w:rsidRPr="00623C89" w:rsidRDefault="00A06131" w:rsidP="00623C89">
            <w:pPr>
              <w:ind w:right="425"/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8E6E20" w14:textId="77777777" w:rsidR="00A06131" w:rsidRPr="00623C89" w:rsidRDefault="00A06131" w:rsidP="00623C89">
            <w:pPr>
              <w:ind w:right="425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06131" w:rsidRPr="00623C89" w14:paraId="3ECF8D18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C25964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4D42" w14:textId="77777777" w:rsidR="00A06131" w:rsidRPr="00623C89" w:rsidRDefault="00A06131" w:rsidP="00623C89">
            <w:pPr>
              <w:jc w:val="right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RAZEM (brutto)</w:t>
            </w:r>
          </w:p>
          <w:p w14:paraId="3F5CC773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</w:p>
          <w:p w14:paraId="655C64F6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Słownie brutto: ……………………………………………………/</w:t>
            </w:r>
          </w:p>
          <w:p w14:paraId="249A1792" w14:textId="77777777" w:rsidR="00A06131" w:rsidRPr="00623C89" w:rsidRDefault="00A06131" w:rsidP="00623C89">
            <w:pPr>
              <w:ind w:right="425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870C96" w14:textId="77777777" w:rsidR="00A06131" w:rsidRPr="00623C89" w:rsidRDefault="00A06131" w:rsidP="00623C89">
            <w:pPr>
              <w:ind w:right="425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14:paraId="45FABA72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…………….</w:t>
            </w:r>
          </w:p>
        </w:tc>
      </w:tr>
    </w:tbl>
    <w:p w14:paraId="1D2260A3" w14:textId="4D1E7E32" w:rsidR="00A06131" w:rsidRPr="00623C89" w:rsidRDefault="00A06131" w:rsidP="00623C89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</w:rPr>
        <w:t xml:space="preserve">Termin realizacji umowy: do </w:t>
      </w:r>
      <w:r w:rsidRPr="00934E12">
        <w:rPr>
          <w:rFonts w:ascii="Verdana" w:hAnsi="Verdana"/>
          <w:b/>
          <w:bCs/>
          <w:sz w:val="20"/>
          <w:szCs w:val="20"/>
          <w:highlight w:val="yellow"/>
        </w:rPr>
        <w:t>……</w:t>
      </w:r>
      <w:r w:rsidR="00934E12">
        <w:rPr>
          <w:rFonts w:ascii="Verdana" w:hAnsi="Verdana"/>
          <w:b/>
          <w:bCs/>
          <w:sz w:val="20"/>
          <w:szCs w:val="20"/>
          <w:highlight w:val="yellow"/>
        </w:rPr>
        <w:t>…</w:t>
      </w:r>
      <w:r w:rsidR="00934E12" w:rsidRPr="00934E12">
        <w:rPr>
          <w:rFonts w:ascii="Verdana" w:hAnsi="Verdana"/>
          <w:b/>
          <w:bCs/>
          <w:sz w:val="20"/>
          <w:szCs w:val="20"/>
          <w:highlight w:val="yellow"/>
        </w:rPr>
        <w:t>……</w:t>
      </w:r>
      <w:r w:rsidRPr="00623C89">
        <w:rPr>
          <w:rFonts w:ascii="Verdana" w:hAnsi="Verdana"/>
          <w:b/>
          <w:bCs/>
          <w:sz w:val="20"/>
          <w:szCs w:val="20"/>
        </w:rPr>
        <w:t xml:space="preserve"> dni od daty podpisania umowy*</w:t>
      </w:r>
    </w:p>
    <w:p w14:paraId="4AE209E8" w14:textId="77777777" w:rsidR="00A06131" w:rsidRPr="00934E12" w:rsidRDefault="00A06131" w:rsidP="00623C89">
      <w:pPr>
        <w:widowControl w:val="0"/>
        <w:ind w:right="1"/>
        <w:jc w:val="both"/>
        <w:rPr>
          <w:rFonts w:ascii="Verdana" w:hAnsi="Verdana"/>
          <w:color w:val="FF0000"/>
          <w:sz w:val="18"/>
          <w:szCs w:val="18"/>
        </w:rPr>
      </w:pPr>
      <w:r w:rsidRPr="00934E12">
        <w:rPr>
          <w:rFonts w:ascii="Verdana" w:hAnsi="Verdana"/>
          <w:bCs/>
          <w:i/>
          <w:iCs/>
          <w:sz w:val="18"/>
          <w:szCs w:val="18"/>
          <w:lang w:eastAsia="zh-CN"/>
        </w:rPr>
        <w:t xml:space="preserve">*W przypadku nie podania terminu realizacji, Zamawiający przyjmie maksymalny termin realizacji </w:t>
      </w:r>
      <w:r w:rsidRPr="00934E12">
        <w:rPr>
          <w:rFonts w:ascii="Verdana" w:hAnsi="Verdana"/>
          <w:bCs/>
          <w:i/>
          <w:iCs/>
          <w:sz w:val="18"/>
          <w:szCs w:val="18"/>
          <w:lang w:eastAsia="zh-CN"/>
        </w:rPr>
        <w:lastRenderedPageBreak/>
        <w:t>wskazany w SWZ</w:t>
      </w:r>
    </w:p>
    <w:p w14:paraId="5CA2E810" w14:textId="1ADFDDDA" w:rsidR="00A06131" w:rsidRPr="00623C89" w:rsidRDefault="00A06131" w:rsidP="00623C89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  <w:r w:rsidRPr="00623C89">
        <w:rPr>
          <w:rFonts w:ascii="Verdana" w:hAnsi="Verdana" w:cs="Aptos"/>
          <w:b/>
          <w:bCs/>
          <w:sz w:val="20"/>
          <w:szCs w:val="20"/>
        </w:rPr>
        <w:t>Okres udzielonej gwarancji</w:t>
      </w:r>
      <w:r w:rsidRPr="00623C89">
        <w:rPr>
          <w:rFonts w:ascii="Verdana" w:hAnsi="Verdana"/>
          <w:b/>
          <w:bCs/>
          <w:sz w:val="20"/>
          <w:szCs w:val="20"/>
        </w:rPr>
        <w:t>:</w:t>
      </w:r>
      <w:r w:rsidRPr="00623C89">
        <w:rPr>
          <w:rFonts w:ascii="Verdana" w:hAnsi="Verdana"/>
          <w:b/>
          <w:sz w:val="20"/>
          <w:szCs w:val="20"/>
        </w:rPr>
        <w:t xml:space="preserve"> </w:t>
      </w:r>
      <w:r w:rsidRPr="00934E12">
        <w:rPr>
          <w:rFonts w:ascii="Verdana" w:hAnsi="Verdana"/>
          <w:b/>
          <w:bCs/>
          <w:sz w:val="20"/>
          <w:szCs w:val="20"/>
          <w:highlight w:val="yellow"/>
        </w:rPr>
        <w:t>……. miesięcy*</w:t>
      </w:r>
    </w:p>
    <w:p w14:paraId="70ADA565" w14:textId="77777777" w:rsidR="00A06131" w:rsidRPr="00934E12" w:rsidRDefault="00A06131" w:rsidP="00623C89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  <w:lang w:eastAsia="zh-CN"/>
        </w:rPr>
      </w:pPr>
      <w:r w:rsidRPr="00934E12">
        <w:rPr>
          <w:rFonts w:ascii="Verdana" w:hAnsi="Verdana"/>
          <w:bCs/>
          <w:i/>
          <w:iCs/>
          <w:sz w:val="18"/>
          <w:szCs w:val="18"/>
          <w:lang w:eastAsia="zh-CN"/>
        </w:rPr>
        <w:t>*W przypadku nie podania okresu gwarancji, Zamawiający przyjmie minimalny wymagany okres gwarancji wskazany w SWZ</w:t>
      </w:r>
    </w:p>
    <w:p w14:paraId="485BFDB7" w14:textId="77777777" w:rsidR="00A06131" w:rsidRPr="00623C89" w:rsidRDefault="00A06131" w:rsidP="00623C8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  <w:lang w:eastAsia="zh-CN"/>
        </w:rPr>
      </w:pPr>
    </w:p>
    <w:p w14:paraId="6601EDFA" w14:textId="48FBDB3B" w:rsidR="00A06131" w:rsidRPr="00623C89" w:rsidRDefault="00A06131" w:rsidP="00623C8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  <w:highlight w:val="cyan"/>
        </w:rPr>
        <w:t>Zadanie 2</w:t>
      </w: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268"/>
        <w:gridCol w:w="2126"/>
        <w:gridCol w:w="709"/>
        <w:gridCol w:w="1134"/>
        <w:gridCol w:w="1133"/>
        <w:gridCol w:w="851"/>
        <w:gridCol w:w="1133"/>
      </w:tblGrid>
      <w:tr w:rsidR="00A06131" w:rsidRPr="00623C89" w14:paraId="6DAC4B82" w14:textId="77777777" w:rsidTr="005C530C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1385D4" w14:textId="77777777" w:rsidR="00A06131" w:rsidRPr="00623C89" w:rsidRDefault="00A06131" w:rsidP="00623C8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021970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96CE9B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 xml:space="preserve">Nazwa producenta </w:t>
            </w:r>
          </w:p>
          <w:p w14:paraId="1A80DFE3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 xml:space="preserve">i model/ wyrób własny </w:t>
            </w:r>
          </w:p>
          <w:p w14:paraId="5D19B731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3E95C7B0" w14:textId="77777777" w:rsidR="00A06131" w:rsidRPr="00623C89" w:rsidRDefault="00A06131" w:rsidP="00623C89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1A9291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Ilość</w:t>
            </w:r>
          </w:p>
          <w:p w14:paraId="7D75802A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C2D401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4BF0E0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4C6471EE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7385E9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1EE51C4E" w14:textId="77777777" w:rsidR="00A06131" w:rsidRPr="00623C89" w:rsidRDefault="00A06131" w:rsidP="00623C8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7B9BF3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5F1A9B48" w14:textId="77777777" w:rsidR="00A06131" w:rsidRPr="00623C89" w:rsidRDefault="00A06131" w:rsidP="00623C8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[PLN]</w:t>
            </w:r>
          </w:p>
          <w:p w14:paraId="1AC4097A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A06131" w:rsidRPr="00623C89" w14:paraId="224DFD32" w14:textId="77777777" w:rsidTr="005C530C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D9B14B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732F7D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F18C73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A600E7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7D71B0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7F499F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384D0D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F0C1F8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23C89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A06131" w:rsidRPr="00623C89" w14:paraId="55CB529A" w14:textId="77777777" w:rsidTr="005C530C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72030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A8DAE" w14:textId="09B4D40A" w:rsidR="00A06131" w:rsidRPr="00623C89" w:rsidRDefault="00A06131" w:rsidP="00623C89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20"/>
                <w:szCs w:val="20"/>
                <w:lang w:eastAsia="zh-CN" w:bidi="hi-IN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Materac 90x200 wraz z pokrowcem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278D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C0FCF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4BE5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65E9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CD6DB1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F5F52B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131E0264" w14:textId="77777777" w:rsidTr="005C530C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CD202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17E6D" w14:textId="57EA30C6" w:rsidR="00A06131" w:rsidRPr="00623C89" w:rsidRDefault="00A06131" w:rsidP="00623C89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Pokrowiec 90x200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046C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28191" w14:textId="15FEAD58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8BD1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9962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A210E1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6E5E21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7C4CCAF0" w14:textId="77777777" w:rsidTr="005C530C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E671C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65A2A" w14:textId="328CEEA6" w:rsidR="00A06131" w:rsidRPr="00623C89" w:rsidRDefault="00A06131" w:rsidP="00623C89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Matera</w:t>
            </w:r>
            <w:r w:rsidR="00F20BA2">
              <w:rPr>
                <w:rFonts w:ascii="Verdana" w:hAnsi="Verdana" w:cs="Arial"/>
                <w:color w:val="000000"/>
                <w:sz w:val="20"/>
                <w:szCs w:val="20"/>
              </w:rPr>
              <w:t>c</w:t>
            </w: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 xml:space="preserve"> wraz z pokrowcem 140x200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D18E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D00CB" w14:textId="39A8FDFD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14CF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115C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9A6D3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F1D387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2FFD7A82" w14:textId="77777777" w:rsidTr="00F86863">
        <w:trPr>
          <w:trHeight w:val="283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264C8" w14:textId="77777777" w:rsidR="00A06131" w:rsidRPr="00623C89" w:rsidRDefault="00A06131" w:rsidP="00623C8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10F6B" w14:textId="0107C62F" w:rsidR="00A06131" w:rsidRPr="00623C89" w:rsidRDefault="00A06131" w:rsidP="00623C89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 xml:space="preserve">Pokrowiec </w:t>
            </w:r>
            <w:r w:rsidR="00F20BA2">
              <w:rPr>
                <w:rFonts w:ascii="Verdana" w:hAnsi="Verdana" w:cs="Arial"/>
                <w:color w:val="000000"/>
                <w:sz w:val="20"/>
                <w:szCs w:val="20"/>
              </w:rPr>
              <w:t>140</w:t>
            </w: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x200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4FA4" w14:textId="77777777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12344" w14:textId="54F7ED58" w:rsidR="00A06131" w:rsidRPr="00623C89" w:rsidRDefault="00A06131" w:rsidP="00623C89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623C89">
              <w:rPr>
                <w:rFonts w:ascii="Verdana" w:hAnsi="Verdan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B5A1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B7BC" w14:textId="77777777" w:rsidR="00A06131" w:rsidRPr="00623C89" w:rsidRDefault="00A06131" w:rsidP="00623C89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EB5D66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6ACB14" w14:textId="77777777" w:rsidR="00A06131" w:rsidRPr="00623C89" w:rsidRDefault="00A06131" w:rsidP="00623C89">
            <w:pPr>
              <w:ind w:right="425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A06131" w:rsidRPr="00623C89" w14:paraId="6E04F486" w14:textId="77777777" w:rsidTr="005C530C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2355C5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E36D1" w14:textId="77777777" w:rsidR="00A06131" w:rsidRPr="00623C89" w:rsidRDefault="00A06131" w:rsidP="00623C89">
            <w:pPr>
              <w:ind w:right="425"/>
              <w:jc w:val="right"/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A9B802" w14:textId="77777777" w:rsidR="00A06131" w:rsidRPr="00623C89" w:rsidRDefault="00A06131" w:rsidP="00623C89">
            <w:pPr>
              <w:ind w:right="425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06131" w:rsidRPr="00623C89" w14:paraId="2F43BEC8" w14:textId="77777777" w:rsidTr="005C530C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25A3AD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50C5F" w14:textId="77777777" w:rsidR="00A06131" w:rsidRPr="00623C89" w:rsidRDefault="00A06131" w:rsidP="00623C89">
            <w:pPr>
              <w:ind w:right="425"/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B88143" w14:textId="77777777" w:rsidR="00A06131" w:rsidRPr="00623C89" w:rsidRDefault="00A06131" w:rsidP="00623C89">
            <w:pPr>
              <w:ind w:right="425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06131" w:rsidRPr="00623C89" w14:paraId="020758D4" w14:textId="77777777" w:rsidTr="005C530C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FAD785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F37E" w14:textId="77777777" w:rsidR="00A06131" w:rsidRPr="00623C89" w:rsidRDefault="00A06131" w:rsidP="00623C89">
            <w:pPr>
              <w:jc w:val="right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RAZEM (brutto)</w:t>
            </w:r>
          </w:p>
          <w:p w14:paraId="28CBEB03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</w:p>
          <w:p w14:paraId="32039B72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Słownie brutto: ……………………………………………………/</w:t>
            </w:r>
          </w:p>
          <w:p w14:paraId="4F6F3795" w14:textId="77777777" w:rsidR="00A06131" w:rsidRPr="00623C89" w:rsidRDefault="00A06131" w:rsidP="00623C89">
            <w:pPr>
              <w:ind w:right="425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B440CB" w14:textId="77777777" w:rsidR="00A06131" w:rsidRPr="00623C89" w:rsidRDefault="00A06131" w:rsidP="00623C89">
            <w:pPr>
              <w:ind w:right="425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14:paraId="36269AA4" w14:textId="77777777" w:rsidR="00A06131" w:rsidRPr="00623C89" w:rsidRDefault="00A06131" w:rsidP="00623C8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23C89">
              <w:rPr>
                <w:rFonts w:ascii="Verdana" w:hAnsi="Verdana"/>
                <w:color w:val="000000"/>
                <w:sz w:val="20"/>
                <w:szCs w:val="20"/>
              </w:rPr>
              <w:t>…………….</w:t>
            </w:r>
          </w:p>
        </w:tc>
      </w:tr>
    </w:tbl>
    <w:p w14:paraId="6EE768EC" w14:textId="77777777" w:rsidR="00A06131" w:rsidRPr="00623C89" w:rsidRDefault="00A06131" w:rsidP="00623C89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EB11083" w14:textId="5AD9586F" w:rsidR="00A06131" w:rsidRPr="00623C89" w:rsidRDefault="00A06131" w:rsidP="00623C89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</w:rPr>
        <w:t xml:space="preserve">Termin realizacji umowy: do </w:t>
      </w:r>
      <w:r w:rsidRPr="00934E12">
        <w:rPr>
          <w:rFonts w:ascii="Verdana" w:hAnsi="Verdana"/>
          <w:b/>
          <w:bCs/>
          <w:sz w:val="20"/>
          <w:szCs w:val="20"/>
          <w:highlight w:val="yellow"/>
        </w:rPr>
        <w:t>……. dni od</w:t>
      </w:r>
      <w:r w:rsidRPr="00623C89">
        <w:rPr>
          <w:rFonts w:ascii="Verdana" w:hAnsi="Verdana"/>
          <w:b/>
          <w:bCs/>
          <w:sz w:val="20"/>
          <w:szCs w:val="20"/>
        </w:rPr>
        <w:t xml:space="preserve"> daty podpisania umowy*</w:t>
      </w:r>
      <w:r w:rsidRPr="00623C89">
        <w:rPr>
          <w:rFonts w:ascii="Verdana" w:hAnsi="Verdana"/>
          <w:color w:val="FF0000"/>
          <w:sz w:val="20"/>
          <w:szCs w:val="20"/>
        </w:rPr>
        <w:t xml:space="preserve"> </w:t>
      </w:r>
    </w:p>
    <w:p w14:paraId="29D335DA" w14:textId="77777777" w:rsidR="00A06131" w:rsidRPr="00934E12" w:rsidRDefault="00A06131" w:rsidP="00623C89">
      <w:pPr>
        <w:widowControl w:val="0"/>
        <w:ind w:right="1"/>
        <w:jc w:val="both"/>
        <w:rPr>
          <w:rFonts w:ascii="Verdana" w:hAnsi="Verdana"/>
          <w:color w:val="FF0000"/>
          <w:sz w:val="18"/>
          <w:szCs w:val="18"/>
        </w:rPr>
      </w:pPr>
      <w:r w:rsidRPr="00934E12">
        <w:rPr>
          <w:rFonts w:ascii="Verdana" w:hAnsi="Verdana"/>
          <w:bCs/>
          <w:i/>
          <w:iCs/>
          <w:sz w:val="18"/>
          <w:szCs w:val="18"/>
          <w:lang w:eastAsia="zh-CN"/>
        </w:rPr>
        <w:t>*W przypadku nie podania terminu realizacji, Zamawiający przyjmie maksymalny termin realizacji wskazany w SWZ</w:t>
      </w:r>
    </w:p>
    <w:p w14:paraId="26C5B1E1" w14:textId="60684304" w:rsidR="00A06131" w:rsidRPr="00623C89" w:rsidRDefault="00A06131" w:rsidP="00623C89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  <w:r w:rsidRPr="00623C89">
        <w:rPr>
          <w:rFonts w:ascii="Verdana" w:hAnsi="Verdana" w:cs="Aptos"/>
          <w:b/>
          <w:bCs/>
          <w:sz w:val="20"/>
          <w:szCs w:val="20"/>
        </w:rPr>
        <w:t>Okres udzielonej gwarancji</w:t>
      </w:r>
      <w:r w:rsidRPr="00623C89">
        <w:rPr>
          <w:rFonts w:ascii="Verdana" w:hAnsi="Verdana"/>
          <w:b/>
          <w:bCs/>
          <w:sz w:val="20"/>
          <w:szCs w:val="20"/>
        </w:rPr>
        <w:t>:</w:t>
      </w:r>
      <w:r w:rsidRPr="00623C89">
        <w:rPr>
          <w:rFonts w:ascii="Verdana" w:hAnsi="Verdana"/>
          <w:b/>
          <w:sz w:val="20"/>
          <w:szCs w:val="20"/>
        </w:rPr>
        <w:t xml:space="preserve"> </w:t>
      </w:r>
      <w:r w:rsidRPr="00934E12">
        <w:rPr>
          <w:rFonts w:ascii="Verdana" w:hAnsi="Verdana"/>
          <w:b/>
          <w:bCs/>
          <w:sz w:val="20"/>
          <w:szCs w:val="20"/>
          <w:highlight w:val="yellow"/>
        </w:rPr>
        <w:t xml:space="preserve">……. </w:t>
      </w:r>
      <w:r w:rsidR="00623C89" w:rsidRPr="00934E12">
        <w:rPr>
          <w:rFonts w:ascii="Verdana" w:hAnsi="Verdana"/>
          <w:b/>
          <w:bCs/>
          <w:sz w:val="20"/>
          <w:szCs w:val="20"/>
          <w:highlight w:val="yellow"/>
        </w:rPr>
        <w:t>m</w:t>
      </w:r>
      <w:r w:rsidRPr="00934E12">
        <w:rPr>
          <w:rFonts w:ascii="Verdana" w:hAnsi="Verdana"/>
          <w:b/>
          <w:bCs/>
          <w:sz w:val="20"/>
          <w:szCs w:val="20"/>
          <w:highlight w:val="yellow"/>
        </w:rPr>
        <w:t>iesięcy</w:t>
      </w:r>
      <w:r w:rsidR="00623C89" w:rsidRPr="00934E12">
        <w:rPr>
          <w:rFonts w:ascii="Verdana" w:hAnsi="Verdana"/>
          <w:b/>
          <w:bCs/>
          <w:sz w:val="20"/>
          <w:szCs w:val="20"/>
          <w:highlight w:val="yellow"/>
        </w:rPr>
        <w:t>*</w:t>
      </w:r>
    </w:p>
    <w:p w14:paraId="0945DBBC" w14:textId="77777777" w:rsidR="00A06131" w:rsidRPr="00934E12" w:rsidRDefault="00A06131" w:rsidP="00623C89">
      <w:pPr>
        <w:widowControl w:val="0"/>
        <w:ind w:right="1"/>
        <w:jc w:val="both"/>
        <w:rPr>
          <w:rFonts w:ascii="Verdana" w:hAnsi="Verdana"/>
          <w:color w:val="FF0000"/>
          <w:sz w:val="18"/>
          <w:szCs w:val="18"/>
        </w:rPr>
      </w:pPr>
      <w:r w:rsidRPr="00934E12">
        <w:rPr>
          <w:rFonts w:ascii="Verdana" w:hAnsi="Verdana"/>
          <w:bCs/>
          <w:i/>
          <w:iCs/>
          <w:sz w:val="18"/>
          <w:szCs w:val="18"/>
          <w:lang w:eastAsia="zh-CN"/>
        </w:rPr>
        <w:t>*W przypadku nie podania okresu gwarancji, Zamawiający przyjmie minimalny wymagany okres gwarancji wskazany w SWZ</w:t>
      </w:r>
    </w:p>
    <w:p w14:paraId="39224C48" w14:textId="77777777" w:rsidR="00623C89" w:rsidRPr="00623C89" w:rsidRDefault="00623C89" w:rsidP="00623C8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320BADC" w14:textId="73D54B75" w:rsidR="004A01BC" w:rsidRPr="00623C89" w:rsidRDefault="004A01BC" w:rsidP="00623C8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623C89">
        <w:rPr>
          <w:rFonts w:ascii="Verdana" w:hAnsi="Verdana"/>
          <w:b/>
          <w:sz w:val="20"/>
          <w:szCs w:val="20"/>
        </w:rPr>
        <w:t xml:space="preserve"> TAK/NIE</w:t>
      </w:r>
    </w:p>
    <w:p w14:paraId="29AD5AB2" w14:textId="77777777" w:rsidR="004A01BC" w:rsidRPr="00623C89" w:rsidRDefault="004A01BC" w:rsidP="00623C89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</w:rPr>
        <w:t xml:space="preserve">Termin płatności: </w:t>
      </w:r>
      <w:r w:rsidRPr="00623C89">
        <w:rPr>
          <w:rFonts w:ascii="Verdana" w:hAnsi="Verdana"/>
          <w:bCs/>
          <w:sz w:val="20"/>
          <w:szCs w:val="20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7D3128" w14:textId="77777777" w:rsidR="004A01BC" w:rsidRPr="00623C89" w:rsidRDefault="004A01BC" w:rsidP="00623C8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FD3CB36" w14:textId="77777777" w:rsidR="004A01BC" w:rsidRPr="00623C89" w:rsidRDefault="004A01BC" w:rsidP="00623C8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23C89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B279DDF" w14:textId="5A952069" w:rsidR="004A01BC" w:rsidRPr="00623C89" w:rsidRDefault="004A01BC" w:rsidP="00623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23C89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23C89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9E06A3F" w14:textId="77777777" w:rsidR="004A01BC" w:rsidRPr="00623C89" w:rsidRDefault="004A01BC" w:rsidP="00623C8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58E500" w14:textId="77777777" w:rsidR="004A01BC" w:rsidRPr="00934E12" w:rsidRDefault="004A01BC" w:rsidP="00623C8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34E1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562358" w14:textId="77777777" w:rsidR="004A01BC" w:rsidRPr="00934E12" w:rsidRDefault="004A01BC" w:rsidP="00623C8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34E12">
        <w:rPr>
          <w:rFonts w:ascii="Verdana" w:hAnsi="Verdana"/>
          <w:i/>
          <w:sz w:val="18"/>
          <w:szCs w:val="18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96A17D" w14:textId="77777777" w:rsidR="004A01BC" w:rsidRPr="00623C89" w:rsidRDefault="004A01BC" w:rsidP="00623C8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A01BC" w:rsidRPr="00623C89" w14:paraId="643D39BF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E0CEE" w14:textId="77777777" w:rsidR="004A01BC" w:rsidRPr="00623C89" w:rsidRDefault="004A01BC" w:rsidP="00623C8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2DC1B" w14:textId="77777777" w:rsidR="004A01BC" w:rsidRPr="00623C89" w:rsidRDefault="004A01BC" w:rsidP="00623C8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4C2C2E3" w14:textId="77777777" w:rsidR="004A01BC" w:rsidRPr="00623C89" w:rsidRDefault="004A01BC" w:rsidP="00623C8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B5875" w14:textId="77777777" w:rsidR="004A01BC" w:rsidRPr="00623C89" w:rsidRDefault="004A01BC" w:rsidP="00623C8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3C89">
              <w:rPr>
                <w:rFonts w:ascii="Verdana" w:hAnsi="Verdana"/>
                <w:sz w:val="20"/>
                <w:szCs w:val="20"/>
              </w:rPr>
              <w:t>Nazwa podwykonawcy</w:t>
            </w:r>
            <w:r w:rsidRPr="00623C89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4A01BC" w:rsidRPr="00623C89" w14:paraId="19768308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D4BE6" w14:textId="77777777" w:rsidR="004A01BC" w:rsidRPr="00623C89" w:rsidRDefault="004A01BC" w:rsidP="00623C8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58588" w14:textId="77777777" w:rsidR="004A01BC" w:rsidRPr="00623C89" w:rsidRDefault="004A01BC" w:rsidP="00623C8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0771E" w14:textId="77777777" w:rsidR="004A01BC" w:rsidRPr="00623C89" w:rsidRDefault="004A01BC" w:rsidP="00623C8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A01BC" w:rsidRPr="00623C89" w14:paraId="679E1B74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D882B" w14:textId="77777777" w:rsidR="004A01BC" w:rsidRPr="00623C89" w:rsidRDefault="004A01BC" w:rsidP="00623C8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DD7A7" w14:textId="77777777" w:rsidR="004A01BC" w:rsidRPr="00623C89" w:rsidRDefault="004A01BC" w:rsidP="00623C8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6E93A" w14:textId="77777777" w:rsidR="004A01BC" w:rsidRPr="00623C89" w:rsidRDefault="004A01BC" w:rsidP="00623C8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79012A0" w14:textId="77777777" w:rsidR="004A01BC" w:rsidRPr="00623C89" w:rsidRDefault="004A01BC" w:rsidP="00623C8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D2743AA" w14:textId="77777777" w:rsidR="004A01BC" w:rsidRPr="00623C89" w:rsidRDefault="004A01BC" w:rsidP="00623C89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623C89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623C89">
        <w:rPr>
          <w:rFonts w:ascii="Verdana" w:hAnsi="Verdana"/>
          <w:b/>
          <w:bCs/>
          <w:kern w:val="32"/>
          <w:sz w:val="20"/>
          <w:szCs w:val="20"/>
        </w:rPr>
        <w:tab/>
      </w:r>
      <w:r w:rsidRPr="00623C89">
        <w:rPr>
          <w:rFonts w:ascii="Verdana" w:hAnsi="Verdana"/>
          <w:b/>
          <w:bCs/>
          <w:kern w:val="32"/>
          <w:sz w:val="20"/>
          <w:szCs w:val="20"/>
        </w:rPr>
        <w:tab/>
      </w:r>
      <w:r w:rsidRPr="00623C89">
        <w:rPr>
          <w:rFonts w:ascii="Verdana" w:hAnsi="Verdana"/>
          <w:b/>
          <w:bCs/>
          <w:kern w:val="32"/>
          <w:sz w:val="20"/>
          <w:szCs w:val="20"/>
        </w:rPr>
        <w:tab/>
      </w:r>
      <w:r w:rsidRPr="00623C89">
        <w:rPr>
          <w:rFonts w:ascii="Verdana" w:hAnsi="Verdana"/>
          <w:b/>
          <w:bCs/>
          <w:kern w:val="32"/>
          <w:sz w:val="20"/>
          <w:szCs w:val="20"/>
        </w:rPr>
        <w:tab/>
      </w:r>
      <w:r w:rsidRPr="00623C89">
        <w:rPr>
          <w:rFonts w:ascii="Verdana" w:hAnsi="Verdana"/>
          <w:b/>
          <w:bCs/>
          <w:kern w:val="32"/>
          <w:sz w:val="20"/>
          <w:szCs w:val="20"/>
        </w:rPr>
        <w:tab/>
      </w:r>
      <w:r w:rsidRPr="00623C89">
        <w:rPr>
          <w:rFonts w:ascii="Verdana" w:hAnsi="Verdana"/>
          <w:b/>
          <w:bCs/>
          <w:kern w:val="32"/>
          <w:sz w:val="20"/>
          <w:szCs w:val="20"/>
        </w:rPr>
        <w:tab/>
      </w:r>
      <w:r w:rsidRPr="00623C89">
        <w:rPr>
          <w:rFonts w:ascii="Verdana" w:hAnsi="Verdana"/>
          <w:b/>
          <w:bCs/>
          <w:kern w:val="32"/>
          <w:sz w:val="20"/>
          <w:szCs w:val="20"/>
        </w:rPr>
        <w:tab/>
        <w:t>Wzór podpisu</w:t>
      </w:r>
    </w:p>
    <w:p w14:paraId="565BABCB" w14:textId="77777777" w:rsidR="004A01BC" w:rsidRPr="00623C89" w:rsidRDefault="004A01BC" w:rsidP="00623C8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15DA7F30" w14:textId="4DA0FDD0" w:rsidR="004A01BC" w:rsidRPr="00623C89" w:rsidRDefault="004A01BC" w:rsidP="00623C8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7A4E1240" w14:textId="77777777" w:rsidR="004A01BC" w:rsidRPr="00623C89" w:rsidRDefault="004A01BC" w:rsidP="00623C8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201F1BD6" w14:textId="7AA58581" w:rsidR="004A01BC" w:rsidRPr="00623C89" w:rsidRDefault="004A01BC" w:rsidP="00623C8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647B9A83" w14:textId="77777777" w:rsidR="004A01BC" w:rsidRPr="00623C89" w:rsidRDefault="004A01BC" w:rsidP="00623C8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4E36F26" w14:textId="77777777" w:rsidR="004A01BC" w:rsidRPr="00623C89" w:rsidRDefault="004A01BC" w:rsidP="00623C8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623C89">
        <w:rPr>
          <w:rFonts w:ascii="Verdana" w:hAnsi="Verdana"/>
          <w:sz w:val="20"/>
          <w:szCs w:val="20"/>
        </w:rPr>
        <w:t>ych</w:t>
      </w:r>
      <w:proofErr w:type="spellEnd"/>
      <w:r w:rsidRPr="00623C89">
        <w:rPr>
          <w:rFonts w:ascii="Verdana" w:hAnsi="Verdana"/>
          <w:sz w:val="20"/>
          <w:szCs w:val="20"/>
        </w:rPr>
        <w:t>) dokumentu(ów)</w:t>
      </w:r>
    </w:p>
    <w:p w14:paraId="542C03A8" w14:textId="77777777" w:rsidR="004A01BC" w:rsidRPr="00623C89" w:rsidRDefault="004A01BC" w:rsidP="00623C89">
      <w:p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79531CD" w14:textId="77777777" w:rsidR="004A01BC" w:rsidRPr="00623C89" w:rsidRDefault="004A01BC" w:rsidP="00623C8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załącznikami do niniejszej oferty są:</w:t>
      </w:r>
    </w:p>
    <w:p w14:paraId="71A46348" w14:textId="77777777" w:rsidR="004A01BC" w:rsidRPr="00623C89" w:rsidRDefault="004A01BC" w:rsidP="00623C8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A81AAE1" w14:textId="2CC06B11" w:rsidR="004A01BC" w:rsidRPr="00623C89" w:rsidRDefault="004A01BC" w:rsidP="00623C8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6B855EF7" w14:textId="73DAD23D" w:rsidR="004A01BC" w:rsidRPr="00623C89" w:rsidRDefault="004A01BC" w:rsidP="00623C8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769912C7" w14:textId="77777777" w:rsidR="004A01BC" w:rsidRPr="00623C89" w:rsidRDefault="004A01BC" w:rsidP="00623C8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9724F9B" w14:textId="6CD83D38" w:rsidR="004A01BC" w:rsidRDefault="004A01BC" w:rsidP="00623C8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3C89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3BF7AC89" w14:textId="77777777" w:rsidR="00E305C1" w:rsidRPr="00623C89" w:rsidRDefault="00E305C1" w:rsidP="00E305C1">
      <w:pPr>
        <w:ind w:left="1440"/>
        <w:jc w:val="both"/>
        <w:rPr>
          <w:rFonts w:ascii="Verdana" w:hAnsi="Verdana"/>
          <w:sz w:val="20"/>
          <w:szCs w:val="20"/>
        </w:rPr>
      </w:pPr>
    </w:p>
    <w:p w14:paraId="6164DC20" w14:textId="77777777" w:rsidR="004A01BC" w:rsidRPr="00623C89" w:rsidRDefault="004A01BC" w:rsidP="00623C89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623C89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623C89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623C89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623C89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623C89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623C89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623C89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23C89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22E762BE" w14:textId="77777777" w:rsidR="00FE545C" w:rsidRPr="00623C89" w:rsidRDefault="00FE545C" w:rsidP="00623C89">
      <w:pPr>
        <w:jc w:val="right"/>
        <w:rPr>
          <w:rFonts w:ascii="Verdana" w:hAnsi="Verdana"/>
          <w:sz w:val="20"/>
          <w:szCs w:val="20"/>
        </w:rPr>
      </w:pPr>
    </w:p>
    <w:sectPr w:rsidR="00FE545C" w:rsidRPr="00623C89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73DB7" w14:textId="77777777" w:rsidR="0011240F" w:rsidRDefault="0011240F">
      <w:r>
        <w:separator/>
      </w:r>
    </w:p>
  </w:endnote>
  <w:endnote w:type="continuationSeparator" w:id="0">
    <w:p w14:paraId="08D4B2DD" w14:textId="77777777" w:rsidR="0011240F" w:rsidRDefault="00112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D378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87E36" w14:textId="77777777" w:rsidR="0011240F" w:rsidRDefault="0011240F">
      <w:r>
        <w:separator/>
      </w:r>
    </w:p>
  </w:footnote>
  <w:footnote w:type="continuationSeparator" w:id="0">
    <w:p w14:paraId="623FA681" w14:textId="77777777" w:rsidR="0011240F" w:rsidRDefault="00112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69330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5995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3021479">
    <w:abstractNumId w:val="0"/>
  </w:num>
  <w:num w:numId="4" w16cid:durableId="1384255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240F"/>
    <w:rsid w:val="00012286"/>
    <w:rsid w:val="000704FC"/>
    <w:rsid w:val="00071CCC"/>
    <w:rsid w:val="000B731D"/>
    <w:rsid w:val="000D6134"/>
    <w:rsid w:val="000E09C7"/>
    <w:rsid w:val="000F6589"/>
    <w:rsid w:val="00106636"/>
    <w:rsid w:val="0011240F"/>
    <w:rsid w:val="00116EC6"/>
    <w:rsid w:val="001801DD"/>
    <w:rsid w:val="001A5102"/>
    <w:rsid w:val="001D4612"/>
    <w:rsid w:val="00207E98"/>
    <w:rsid w:val="002723B0"/>
    <w:rsid w:val="002D795E"/>
    <w:rsid w:val="00315A4A"/>
    <w:rsid w:val="00442F6E"/>
    <w:rsid w:val="004A01BC"/>
    <w:rsid w:val="004B7300"/>
    <w:rsid w:val="004C6753"/>
    <w:rsid w:val="00595C87"/>
    <w:rsid w:val="005C4B24"/>
    <w:rsid w:val="005D2C65"/>
    <w:rsid w:val="005E6D94"/>
    <w:rsid w:val="00623C89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4E12"/>
    <w:rsid w:val="00970FE4"/>
    <w:rsid w:val="009D53FC"/>
    <w:rsid w:val="009F4EF8"/>
    <w:rsid w:val="00A0022B"/>
    <w:rsid w:val="00A06131"/>
    <w:rsid w:val="00A346FE"/>
    <w:rsid w:val="00A47B4D"/>
    <w:rsid w:val="00A83018"/>
    <w:rsid w:val="00B774DC"/>
    <w:rsid w:val="00C65FB7"/>
    <w:rsid w:val="00C969A6"/>
    <w:rsid w:val="00CA7D36"/>
    <w:rsid w:val="00D24208"/>
    <w:rsid w:val="00D60C38"/>
    <w:rsid w:val="00D66893"/>
    <w:rsid w:val="00D90ACB"/>
    <w:rsid w:val="00DC1500"/>
    <w:rsid w:val="00E305C1"/>
    <w:rsid w:val="00E44371"/>
    <w:rsid w:val="00E949B0"/>
    <w:rsid w:val="00EC0BEA"/>
    <w:rsid w:val="00F00591"/>
    <w:rsid w:val="00F20BA2"/>
    <w:rsid w:val="00F51688"/>
    <w:rsid w:val="00F53146"/>
    <w:rsid w:val="00F86863"/>
    <w:rsid w:val="00F91018"/>
    <w:rsid w:val="00FA0F30"/>
    <w:rsid w:val="00FA4C4E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A1039B"/>
  <w15:chartTrackingRefBased/>
  <w15:docId w15:val="{780517D1-A9B5-4B45-966A-ADBDB0B72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2025-10-15T12:57:00Z</cp:lastPrinted>
  <dcterms:created xsi:type="dcterms:W3CDTF">2025-10-15T12:57:00Z</dcterms:created>
  <dcterms:modified xsi:type="dcterms:W3CDTF">2025-10-15T12:57:00Z</dcterms:modified>
</cp:coreProperties>
</file>