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B0CB5" w14:textId="77777777" w:rsidR="00554D72" w:rsidRPr="00AD45A9" w:rsidRDefault="00D15462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15462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D15462">
        <w:rPr>
          <w:rFonts w:ascii="Arial" w:hAnsi="Arial" w:cs="Arial"/>
          <w:sz w:val="24"/>
          <w:szCs w:val="24"/>
        </w:rPr>
        <w:t>2025-10-27</w:t>
      </w:r>
    </w:p>
    <w:p w14:paraId="1763748B" w14:textId="77777777" w:rsidR="00554D72" w:rsidRPr="00AD45A9" w:rsidRDefault="00D15462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546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D7AA47A" w14:textId="77777777" w:rsidR="00554D72" w:rsidRPr="00AD45A9" w:rsidRDefault="00D15462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D15462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15462">
        <w:rPr>
          <w:rFonts w:ascii="Arial" w:hAnsi="Arial" w:cs="Arial"/>
          <w:sz w:val="24"/>
          <w:szCs w:val="24"/>
        </w:rPr>
        <w:t>66</w:t>
      </w:r>
    </w:p>
    <w:p w14:paraId="4504CE10" w14:textId="77777777" w:rsidR="00554D72" w:rsidRPr="00AD45A9" w:rsidRDefault="00D15462" w:rsidP="00554D72">
      <w:pPr>
        <w:rPr>
          <w:rFonts w:ascii="Arial" w:hAnsi="Arial" w:cs="Arial"/>
          <w:sz w:val="24"/>
          <w:szCs w:val="24"/>
        </w:rPr>
      </w:pPr>
      <w:r w:rsidRPr="00D15462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15462">
        <w:rPr>
          <w:rFonts w:ascii="Arial" w:hAnsi="Arial" w:cs="Arial"/>
          <w:sz w:val="24"/>
          <w:szCs w:val="24"/>
        </w:rPr>
        <w:t>Kraków</w:t>
      </w:r>
    </w:p>
    <w:p w14:paraId="2058CB30" w14:textId="12540DF5" w:rsidR="00554D72" w:rsidRPr="00AD45A9" w:rsidRDefault="0064434A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SZP-271-53/25-</w:t>
      </w:r>
      <w:r w:rsidR="008C4DD4">
        <w:rPr>
          <w:rFonts w:ascii="Arial" w:hAnsi="Arial" w:cs="Arial"/>
          <w:bCs/>
          <w:sz w:val="18"/>
          <w:szCs w:val="18"/>
        </w:rPr>
        <w:t>1075.</w:t>
      </w:r>
      <w:r>
        <w:rPr>
          <w:rFonts w:ascii="Arial" w:hAnsi="Arial" w:cs="Arial"/>
          <w:bCs/>
          <w:sz w:val="18"/>
          <w:szCs w:val="18"/>
        </w:rPr>
        <w:t>IW</w:t>
      </w:r>
    </w:p>
    <w:p w14:paraId="0977C316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283E3E1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2592403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CA141E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B729385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6B745CA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6FFD4A38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13C71EBA" w14:textId="77777777" w:rsidTr="00860A6D">
        <w:tc>
          <w:tcPr>
            <w:tcW w:w="2269" w:type="dxa"/>
            <w:shd w:val="clear" w:color="auto" w:fill="auto"/>
          </w:tcPr>
          <w:p w14:paraId="63153FA7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37C681" w14:textId="74C02D44" w:rsidR="00554D72" w:rsidRPr="004E4B64" w:rsidRDefault="00D1546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5462">
              <w:rPr>
                <w:rFonts w:ascii="Arial" w:hAnsi="Arial" w:cs="Arial"/>
                <w:bCs/>
                <w:sz w:val="24"/>
                <w:szCs w:val="24"/>
              </w:rPr>
              <w:t>Przebudowa pomieszczeń II i III piętra oraz pomieszczenia parteru budynku na os. Młodości 11 na potrzeby poradni specjalistycznych Szpitala Specjalistycznego im. Stefana Żeromskiego SP ZOZ w Krakowie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5462" w:rsidRPr="004E4B64" w14:paraId="38E5E097" w14:textId="77777777" w:rsidTr="00D747B4">
        <w:tc>
          <w:tcPr>
            <w:tcW w:w="2269" w:type="dxa"/>
            <w:shd w:val="clear" w:color="auto" w:fill="auto"/>
          </w:tcPr>
          <w:p w14:paraId="58F29392" w14:textId="77777777" w:rsidR="00D15462" w:rsidRPr="004E4B64" w:rsidRDefault="00D15462" w:rsidP="00D747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14253F" w14:textId="77777777" w:rsidR="00D15462" w:rsidRPr="004E4B64" w:rsidRDefault="00D15462" w:rsidP="00D747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5462">
              <w:rPr>
                <w:rFonts w:ascii="Arial" w:hAnsi="Arial" w:cs="Arial"/>
                <w:bCs/>
                <w:sz w:val="24"/>
                <w:szCs w:val="24"/>
              </w:rPr>
              <w:t>SZP-271-53/25</w:t>
            </w:r>
          </w:p>
        </w:tc>
      </w:tr>
    </w:tbl>
    <w:p w14:paraId="65E5E0B0" w14:textId="1BBACEDC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D15462" w:rsidRPr="00D1546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D15462" w:rsidRPr="00D15462">
        <w:rPr>
          <w:rFonts w:ascii="Arial" w:hAnsi="Arial" w:cs="Arial"/>
          <w:sz w:val="24"/>
          <w:szCs w:val="24"/>
        </w:rPr>
        <w:t>(t.j. Dz. U. z 2024 poz. 1320</w:t>
      </w:r>
      <w:r w:rsidR="0064434A">
        <w:rPr>
          <w:rFonts w:ascii="Arial" w:hAnsi="Arial" w:cs="Arial"/>
          <w:sz w:val="24"/>
          <w:szCs w:val="24"/>
        </w:rPr>
        <w:t xml:space="preserve"> ze zm.</w:t>
      </w:r>
      <w:r w:rsidR="00D15462" w:rsidRPr="00D15462">
        <w:rPr>
          <w:rFonts w:ascii="Arial" w:hAnsi="Arial" w:cs="Arial"/>
          <w:sz w:val="24"/>
          <w:szCs w:val="24"/>
        </w:rPr>
        <w:t>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3EE9A5FD" w14:textId="77777777" w:rsidR="00D15462" w:rsidRPr="00D15462" w:rsidRDefault="00D15462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15462">
        <w:rPr>
          <w:rFonts w:ascii="Arial" w:hAnsi="Arial" w:cs="Arial"/>
          <w:bCs/>
          <w:sz w:val="24"/>
          <w:szCs w:val="24"/>
        </w:rPr>
        <w:t>Zamawiający w zał. nr 1 do SWZ /opis przedmiotu zamówienia/ dopisuje poniższą treść:</w:t>
      </w:r>
    </w:p>
    <w:p w14:paraId="0714A14D" w14:textId="689E8597" w:rsidR="00D15462" w:rsidRPr="0064434A" w:rsidRDefault="00D15462" w:rsidP="00CF444F">
      <w:pPr>
        <w:spacing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64434A">
        <w:rPr>
          <w:rFonts w:ascii="Arial" w:hAnsi="Arial" w:cs="Arial"/>
          <w:bCs/>
          <w:i/>
          <w:iCs/>
          <w:sz w:val="24"/>
          <w:szCs w:val="24"/>
        </w:rPr>
        <w:t xml:space="preserve">Zadanie obejmuje: opracowanie projektu budowlanego (projektu architektoniczno-budowlanego wraz ze wszystkimi wymaganymi prawem uzgodnieniami oraz uzyskanie decyzji administracyjnej pozwalającej na realizację robót budowlanych), uzyskanie pozwolenia konserwatorskiego na prowadzenie robót budowlanych przy zabytku w strefie konserwatorskiej, opracowanie projektu technicznego (wraz ze </w:t>
      </w:r>
      <w:r w:rsidRPr="0064434A">
        <w:rPr>
          <w:rFonts w:ascii="Arial" w:hAnsi="Arial" w:cs="Arial"/>
          <w:bCs/>
          <w:i/>
          <w:iCs/>
          <w:sz w:val="24"/>
          <w:szCs w:val="24"/>
        </w:rPr>
        <w:lastRenderedPageBreak/>
        <w:t>wszystkimi wymaganymi prawem uzgodnieniami), wykonanie robót budowlanych na podstawie wykonanej dokumentacji projektowej, oddanie obiektu do użytkowania wraz z uzyskaniem ewentualnej decyzji na użytkowanie obiektu.</w:t>
      </w:r>
    </w:p>
    <w:p w14:paraId="3D7CC58A" w14:textId="77777777" w:rsidR="00EF1037" w:rsidRPr="00152970" w:rsidRDefault="00D15462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15462">
        <w:rPr>
          <w:rFonts w:ascii="Arial" w:hAnsi="Arial" w:cs="Arial"/>
          <w:bCs/>
          <w:sz w:val="24"/>
          <w:szCs w:val="24"/>
        </w:rPr>
        <w:t>Zamawiający w zał. nr 13 do SWZ /projekt umowy/ koryguje termin wykonania umowy, wykaz czynności wymagających zatrudnienia na umowę o pracę oraz wysokość zabezpieczenia należytego wykonania umowy, poprzez załączenie aktualnego projektu umowy.</w:t>
      </w:r>
    </w:p>
    <w:p w14:paraId="76B30C4E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4DEC0FFC" w14:textId="48160FD1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1169916E" w14:textId="65822E1A" w:rsidR="003411D5" w:rsidRDefault="003411D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4E2F8120" w14:textId="2B012108" w:rsidR="003411D5" w:rsidRPr="00152970" w:rsidRDefault="003411D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742E15ED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21E9D" w14:textId="77777777" w:rsidR="001E076F" w:rsidRDefault="001E076F">
      <w:r>
        <w:separator/>
      </w:r>
    </w:p>
  </w:endnote>
  <w:endnote w:type="continuationSeparator" w:id="0">
    <w:p w14:paraId="34EDA252" w14:textId="77777777" w:rsidR="001E076F" w:rsidRDefault="001E0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8051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F6F65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9BB5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060FB2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6634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3C621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B82B2" w14:textId="77777777" w:rsidR="00EF1037" w:rsidRDefault="00EF1037">
    <w:pPr>
      <w:pStyle w:val="Stopka"/>
      <w:tabs>
        <w:tab w:val="clear" w:pos="4536"/>
        <w:tab w:val="left" w:pos="6237"/>
      </w:tabs>
    </w:pPr>
  </w:p>
  <w:p w14:paraId="1A21899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890B5" w14:textId="77777777" w:rsidR="001E076F" w:rsidRDefault="001E076F">
      <w:r>
        <w:separator/>
      </w:r>
    </w:p>
  </w:footnote>
  <w:footnote w:type="continuationSeparator" w:id="0">
    <w:p w14:paraId="3DF33BF3" w14:textId="77777777" w:rsidR="001E076F" w:rsidRDefault="001E0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E2098" w14:textId="77777777" w:rsidR="00D15462" w:rsidRDefault="00D154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DCF3A" w14:textId="77777777" w:rsidR="00D15462" w:rsidRDefault="00D154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02752" w14:textId="77777777" w:rsidR="00D15462" w:rsidRDefault="00D154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076F"/>
    <w:rsid w:val="00057D02"/>
    <w:rsid w:val="000613E0"/>
    <w:rsid w:val="000852B7"/>
    <w:rsid w:val="00152970"/>
    <w:rsid w:val="001A571A"/>
    <w:rsid w:val="001E076F"/>
    <w:rsid w:val="002B1C74"/>
    <w:rsid w:val="003411D5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4434A"/>
    <w:rsid w:val="006D4AE5"/>
    <w:rsid w:val="00854803"/>
    <w:rsid w:val="00860A6D"/>
    <w:rsid w:val="00862B7D"/>
    <w:rsid w:val="0087224A"/>
    <w:rsid w:val="00881C07"/>
    <w:rsid w:val="008C4DD4"/>
    <w:rsid w:val="009039CA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462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DB58A"/>
  <w15:chartTrackingRefBased/>
  <w15:docId w15:val="{0ED20E6B-49C3-4E65-8C9F-A23D02DB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4</cp:revision>
  <cp:lastPrinted>2025-10-27T09:42:00Z</cp:lastPrinted>
  <dcterms:created xsi:type="dcterms:W3CDTF">2025-10-27T09:42:00Z</dcterms:created>
  <dcterms:modified xsi:type="dcterms:W3CDTF">2025-10-27T09:42:00Z</dcterms:modified>
</cp:coreProperties>
</file>