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7743" w14:textId="4CC5E00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C7F5E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BCF11F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360B6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C601B8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E0CCADB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1F12BD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6D59A7B" w14:textId="77777777" w:rsidTr="004F10A0">
        <w:tc>
          <w:tcPr>
            <w:tcW w:w="2269" w:type="dxa"/>
          </w:tcPr>
          <w:p w14:paraId="5C2B9B4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FF14AF7" w14:textId="5E9C28EA" w:rsidR="00A137C9" w:rsidRPr="005C7F5E" w:rsidRDefault="0088438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C7F5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Zakup i dostawa implantów ortopedycznych do rekonstrukcji ACL</w:t>
            </w:r>
          </w:p>
        </w:tc>
      </w:tr>
      <w:tr w:rsidR="00884387" w:rsidRPr="00A2540E" w14:paraId="42CAF515" w14:textId="77777777" w:rsidTr="00136A5B">
        <w:tc>
          <w:tcPr>
            <w:tcW w:w="2269" w:type="dxa"/>
          </w:tcPr>
          <w:p w14:paraId="3B9435BA" w14:textId="77777777" w:rsidR="00884387" w:rsidRPr="00A2540E" w:rsidRDefault="00884387" w:rsidP="00136A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DE00A1" w14:textId="77777777" w:rsidR="00884387" w:rsidRPr="005C7F5E" w:rsidRDefault="00884387" w:rsidP="00136A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C7F5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ZP/54/2025</w:t>
            </w:r>
          </w:p>
        </w:tc>
      </w:tr>
    </w:tbl>
    <w:p w14:paraId="7F29033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413D120" w14:textId="440A6A48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>prowadzonego przez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74A755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51C8064" w14:textId="77777777" w:rsidTr="00A137C9">
        <w:tc>
          <w:tcPr>
            <w:tcW w:w="617" w:type="dxa"/>
            <w:vAlign w:val="center"/>
          </w:tcPr>
          <w:p w14:paraId="5E83833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64D7FD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162E310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55BF148" w14:textId="77777777" w:rsidTr="00A137C9">
        <w:tc>
          <w:tcPr>
            <w:tcW w:w="617" w:type="dxa"/>
            <w:vAlign w:val="center"/>
          </w:tcPr>
          <w:p w14:paraId="3176267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1CAD73A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53B774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FBB52EC" w14:textId="77777777" w:rsidTr="00A137C9">
        <w:tc>
          <w:tcPr>
            <w:tcW w:w="617" w:type="dxa"/>
            <w:vAlign w:val="center"/>
          </w:tcPr>
          <w:p w14:paraId="03440EC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64F6D3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6C19400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068E8B2" w14:textId="0776C6D4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 w:rsidR="005C7F5E">
        <w:rPr>
          <w:rFonts w:ascii="Arial" w:hAnsi="Arial" w:cs="Arial"/>
          <w:sz w:val="24"/>
          <w:szCs w:val="24"/>
        </w:rPr>
        <w:t>,</w:t>
      </w:r>
      <w:r w:rsidRPr="000539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D8641FC" w14:textId="77777777" w:rsidTr="00A137C9">
        <w:tc>
          <w:tcPr>
            <w:tcW w:w="617" w:type="dxa"/>
            <w:vAlign w:val="center"/>
          </w:tcPr>
          <w:p w14:paraId="03B3E10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6CBFC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AABD7E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737F9581" w14:textId="77777777" w:rsidTr="00A137C9">
        <w:tc>
          <w:tcPr>
            <w:tcW w:w="617" w:type="dxa"/>
            <w:vAlign w:val="center"/>
          </w:tcPr>
          <w:p w14:paraId="129E39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5B15FAE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754858B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47B1D90E" w14:textId="77777777" w:rsidTr="00A137C9">
        <w:tc>
          <w:tcPr>
            <w:tcW w:w="617" w:type="dxa"/>
            <w:vAlign w:val="center"/>
          </w:tcPr>
          <w:p w14:paraId="009764F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4B09D96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3E65E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CE0D5D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87948B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B48BF14" w14:textId="77777777" w:rsidTr="004F10A0">
        <w:tc>
          <w:tcPr>
            <w:tcW w:w="2660" w:type="dxa"/>
          </w:tcPr>
          <w:p w14:paraId="4FE76E9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8B90F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445CD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6A9B41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76E9AF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93CC470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8438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0D7133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08FB5" w14:textId="77777777" w:rsidR="004878A8" w:rsidRDefault="004878A8" w:rsidP="00025386">
      <w:pPr>
        <w:spacing w:after="0" w:line="240" w:lineRule="auto"/>
      </w:pPr>
      <w:r>
        <w:separator/>
      </w:r>
    </w:p>
  </w:endnote>
  <w:endnote w:type="continuationSeparator" w:id="0">
    <w:p w14:paraId="02242FDB" w14:textId="77777777" w:rsidR="004878A8" w:rsidRDefault="004878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5D15A" w14:textId="77777777" w:rsidR="00884387" w:rsidRDefault="008843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5F5D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A244E6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542E0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4770AA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81812" w14:textId="77777777" w:rsidR="00884387" w:rsidRDefault="00884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CBD8F" w14:textId="77777777" w:rsidR="004878A8" w:rsidRDefault="004878A8" w:rsidP="00025386">
      <w:pPr>
        <w:spacing w:after="0" w:line="240" w:lineRule="auto"/>
      </w:pPr>
      <w:r>
        <w:separator/>
      </w:r>
    </w:p>
  </w:footnote>
  <w:footnote w:type="continuationSeparator" w:id="0">
    <w:p w14:paraId="5BDEFB5C" w14:textId="77777777" w:rsidR="004878A8" w:rsidRDefault="004878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4EAB4" w14:textId="77777777" w:rsidR="00884387" w:rsidRDefault="00884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DE7E8" w14:textId="77777777" w:rsidR="00884387" w:rsidRDefault="008843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B6EBF" w14:textId="77777777" w:rsidR="00884387" w:rsidRDefault="008843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9533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78A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878A8"/>
    <w:rsid w:val="004A0686"/>
    <w:rsid w:val="004E27D7"/>
    <w:rsid w:val="004F10A0"/>
    <w:rsid w:val="0055145C"/>
    <w:rsid w:val="005624D8"/>
    <w:rsid w:val="005C7F5E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84387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CF7F8B"/>
  <w15:chartTrackingRefBased/>
  <w15:docId w15:val="{E7189F66-FC3E-40C7-BA2D-093DB344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2025-10-17T12:41:00Z</dcterms:created>
  <dcterms:modified xsi:type="dcterms:W3CDTF">2025-10-17T12:42:00Z</dcterms:modified>
</cp:coreProperties>
</file>