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89160" w14:textId="77777777" w:rsidR="003F7223" w:rsidRPr="003F7223" w:rsidRDefault="003F7223" w:rsidP="003F7223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3F7223">
        <w:rPr>
          <w:rFonts w:ascii="Verdana" w:hAnsi="Verdana"/>
          <w:sz w:val="18"/>
          <w:szCs w:val="18"/>
        </w:rPr>
        <w:t>Kraków dnia: 2025-10-24</w:t>
      </w:r>
    </w:p>
    <w:p w14:paraId="0FCDF9E7" w14:textId="77777777" w:rsidR="003F7223" w:rsidRPr="003F7223" w:rsidRDefault="003F7223" w:rsidP="003F7223">
      <w:pPr>
        <w:rPr>
          <w:rFonts w:ascii="Verdana" w:hAnsi="Verdana"/>
          <w:b/>
          <w:bCs/>
          <w:sz w:val="18"/>
          <w:szCs w:val="18"/>
        </w:rPr>
      </w:pPr>
      <w:r w:rsidRPr="003F722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BF8C74A" w14:textId="77777777" w:rsidR="003F7223" w:rsidRPr="003F7223" w:rsidRDefault="003F7223" w:rsidP="003F7223">
      <w:pPr>
        <w:rPr>
          <w:rFonts w:ascii="Verdana" w:hAnsi="Verdana"/>
          <w:b/>
          <w:bCs/>
          <w:sz w:val="18"/>
          <w:szCs w:val="18"/>
        </w:rPr>
      </w:pPr>
      <w:r w:rsidRPr="003F722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20260D0" w14:textId="77777777" w:rsidR="003F7223" w:rsidRPr="003F7223" w:rsidRDefault="003F7223" w:rsidP="003F7223">
      <w:pPr>
        <w:rPr>
          <w:rFonts w:ascii="Verdana" w:hAnsi="Verdana"/>
          <w:b/>
          <w:bCs/>
          <w:sz w:val="18"/>
          <w:szCs w:val="18"/>
        </w:rPr>
      </w:pPr>
      <w:r w:rsidRPr="003F722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48DA03" w14:textId="77777777" w:rsidR="003F7223" w:rsidRPr="003F7223" w:rsidRDefault="003F7223" w:rsidP="003F7223">
      <w:pPr>
        <w:rPr>
          <w:rFonts w:ascii="Verdana" w:hAnsi="Verdana"/>
          <w:sz w:val="18"/>
          <w:szCs w:val="18"/>
        </w:rPr>
      </w:pPr>
      <w:r w:rsidRPr="003F7223">
        <w:rPr>
          <w:rFonts w:ascii="Verdana" w:hAnsi="Verdana"/>
          <w:sz w:val="18"/>
          <w:szCs w:val="18"/>
        </w:rPr>
        <w:t>Al. Mickiewicza 30</w:t>
      </w:r>
    </w:p>
    <w:p w14:paraId="35E085C0" w14:textId="77777777" w:rsidR="003F7223" w:rsidRPr="003F7223" w:rsidRDefault="003F7223" w:rsidP="003F7223">
      <w:pPr>
        <w:rPr>
          <w:rFonts w:ascii="Verdana" w:hAnsi="Verdana"/>
          <w:sz w:val="18"/>
          <w:szCs w:val="18"/>
        </w:rPr>
      </w:pPr>
      <w:r w:rsidRPr="003F7223">
        <w:rPr>
          <w:rFonts w:ascii="Verdana" w:hAnsi="Verdana"/>
          <w:sz w:val="18"/>
          <w:szCs w:val="18"/>
        </w:rPr>
        <w:t>30-059 Kraków</w:t>
      </w:r>
    </w:p>
    <w:p w14:paraId="0177D685" w14:textId="77777777" w:rsidR="003F7223" w:rsidRPr="003F7223" w:rsidRDefault="003F7223" w:rsidP="003F7223">
      <w:pPr>
        <w:rPr>
          <w:rFonts w:ascii="Verdana" w:hAnsi="Verdana"/>
          <w:sz w:val="18"/>
          <w:szCs w:val="18"/>
        </w:rPr>
      </w:pPr>
      <w:r w:rsidRPr="003F7223">
        <w:rPr>
          <w:rFonts w:ascii="Verdana" w:hAnsi="Verdana"/>
          <w:sz w:val="18"/>
          <w:szCs w:val="18"/>
        </w:rPr>
        <w:t>Pismo:</w:t>
      </w:r>
      <w:r w:rsidRPr="003F7223">
        <w:rPr>
          <w:rFonts w:ascii="Verdana" w:hAnsi="Verdana"/>
          <w:b/>
          <w:bCs/>
          <w:sz w:val="18"/>
          <w:szCs w:val="18"/>
        </w:rPr>
        <w:t xml:space="preserve"> </w:t>
      </w:r>
      <w:r w:rsidRPr="003F7223">
        <w:rPr>
          <w:rFonts w:ascii="Verdana" w:hAnsi="Verdana"/>
          <w:bCs/>
          <w:sz w:val="18"/>
          <w:szCs w:val="18"/>
        </w:rPr>
        <w:t>KC-DE-zp.272-590/25</w:t>
      </w:r>
    </w:p>
    <w:p w14:paraId="6D6D4F88" w14:textId="77777777" w:rsidR="003F7223" w:rsidRPr="003F7223" w:rsidRDefault="003F7223" w:rsidP="003F7223">
      <w:pPr>
        <w:rPr>
          <w:rFonts w:ascii="Verdana" w:hAnsi="Verdana"/>
          <w:sz w:val="18"/>
          <w:szCs w:val="18"/>
        </w:rPr>
      </w:pPr>
    </w:p>
    <w:p w14:paraId="1590FC7C" w14:textId="77777777" w:rsidR="003F7223" w:rsidRPr="003F7223" w:rsidRDefault="003F7223" w:rsidP="003F7223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3F7223">
        <w:rPr>
          <w:rFonts w:ascii="Verdana" w:hAnsi="Verdana"/>
          <w:b/>
          <w:sz w:val="18"/>
          <w:szCs w:val="18"/>
        </w:rPr>
        <w:t>WYKONAWCY</w:t>
      </w:r>
    </w:p>
    <w:p w14:paraId="7632EB99" w14:textId="77777777" w:rsidR="003F7223" w:rsidRPr="003F7223" w:rsidRDefault="003F7223" w:rsidP="003F7223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3F7223">
        <w:rPr>
          <w:rFonts w:ascii="Verdana" w:hAnsi="Verdana"/>
          <w:sz w:val="18"/>
          <w:szCs w:val="18"/>
        </w:rPr>
        <w:t>ubiegający się o zamówienie</w:t>
      </w:r>
    </w:p>
    <w:p w14:paraId="1A854286" w14:textId="77777777" w:rsidR="003F7223" w:rsidRPr="003F7223" w:rsidRDefault="003F7223" w:rsidP="003F7223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0555BE90" w14:textId="1A80371F" w:rsidR="003F7223" w:rsidRPr="003F7223" w:rsidRDefault="003F7223" w:rsidP="003F7223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457C5069" w14:textId="77777777" w:rsidR="003F7223" w:rsidRPr="003F7223" w:rsidRDefault="003F7223" w:rsidP="003F7223">
      <w:pPr>
        <w:jc w:val="center"/>
        <w:rPr>
          <w:rFonts w:ascii="Verdana" w:hAnsi="Verdana"/>
          <w:b/>
          <w:sz w:val="18"/>
          <w:szCs w:val="18"/>
        </w:rPr>
      </w:pPr>
      <w:r w:rsidRPr="003F7223">
        <w:rPr>
          <w:rFonts w:ascii="Verdana" w:hAnsi="Verdana"/>
          <w:b/>
          <w:sz w:val="18"/>
          <w:szCs w:val="18"/>
        </w:rPr>
        <w:t>o wyborze najkorzystniejszej oferty</w:t>
      </w:r>
    </w:p>
    <w:p w14:paraId="4D25AB87" w14:textId="77777777" w:rsidR="003F7223" w:rsidRPr="003F7223" w:rsidRDefault="003F7223" w:rsidP="003F7223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F7223" w:rsidRPr="003F7223" w14:paraId="09D776BE" w14:textId="77777777" w:rsidTr="002B0BFA">
        <w:trPr>
          <w:trHeight w:val="638"/>
        </w:trPr>
        <w:tc>
          <w:tcPr>
            <w:tcW w:w="959" w:type="dxa"/>
          </w:tcPr>
          <w:p w14:paraId="39323CA6" w14:textId="77777777" w:rsidR="003F7223" w:rsidRPr="003F7223" w:rsidRDefault="003F7223" w:rsidP="003F7223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74D87A4" w14:textId="77777777" w:rsidR="003F7223" w:rsidRPr="003F7223" w:rsidRDefault="003F7223" w:rsidP="003F722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F722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F722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3F7223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3F7223">
              <w:rPr>
                <w:rFonts w:ascii="Verdana" w:hAnsi="Verdana"/>
                <w:sz w:val="18"/>
                <w:szCs w:val="18"/>
              </w:rPr>
              <w:t>.</w:t>
            </w:r>
            <w:r w:rsidRPr="003F722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F7223">
              <w:rPr>
                <w:rFonts w:ascii="Verdana" w:hAnsi="Verdana"/>
                <w:b/>
                <w:bCs/>
                <w:sz w:val="18"/>
                <w:szCs w:val="18"/>
              </w:rPr>
              <w:t>modernizacja systemu automatycznej laboratoryjnej układnicy - KC-DE-zp.272-590/25</w:t>
            </w:r>
            <w:r w:rsidRPr="003F7223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  <w:p w14:paraId="54598887" w14:textId="77777777" w:rsidR="003F7223" w:rsidRPr="003F7223" w:rsidRDefault="003F7223" w:rsidP="003F722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F30661" w14:textId="77777777" w:rsidR="003F7223" w:rsidRPr="003F7223" w:rsidRDefault="003F7223" w:rsidP="003F7223">
      <w:pPr>
        <w:jc w:val="both"/>
        <w:rPr>
          <w:rFonts w:ascii="Verdana" w:hAnsi="Verdana"/>
          <w:sz w:val="18"/>
          <w:szCs w:val="18"/>
        </w:rPr>
      </w:pPr>
      <w:r w:rsidRPr="003F7223">
        <w:rPr>
          <w:rFonts w:ascii="Verdana" w:hAnsi="Verdana"/>
          <w:sz w:val="18"/>
          <w:szCs w:val="18"/>
        </w:rPr>
        <w:t xml:space="preserve">Zamawiający, działając na podstawie art. 253 ust. 1 ustawy z dnia 11 września 2019r. Prawo zamówień publicznych (Dz.U.2024.1320 </w:t>
      </w:r>
      <w:proofErr w:type="spellStart"/>
      <w:r w:rsidRPr="003F7223">
        <w:rPr>
          <w:rFonts w:ascii="Verdana" w:hAnsi="Verdana"/>
          <w:sz w:val="18"/>
          <w:szCs w:val="18"/>
        </w:rPr>
        <w:t>t.j</w:t>
      </w:r>
      <w:proofErr w:type="spellEnd"/>
      <w:r w:rsidRPr="003F7223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3F7223">
        <w:rPr>
          <w:rFonts w:ascii="Verdana" w:hAnsi="Verdana"/>
          <w:sz w:val="18"/>
          <w:szCs w:val="18"/>
        </w:rPr>
        <w:t>Pzp</w:t>
      </w:r>
      <w:proofErr w:type="spellEnd"/>
      <w:r w:rsidRPr="003F7223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6B488948" w14:textId="77777777" w:rsidR="003F7223" w:rsidRPr="003F7223" w:rsidRDefault="003F7223" w:rsidP="003F7223">
      <w:pPr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7223" w:rsidRPr="003F7223" w14:paraId="62B02643" w14:textId="77777777" w:rsidTr="002B0BFA">
        <w:trPr>
          <w:cantSplit/>
        </w:trPr>
        <w:tc>
          <w:tcPr>
            <w:tcW w:w="10150" w:type="dxa"/>
          </w:tcPr>
          <w:p w14:paraId="58C78B63" w14:textId="77777777" w:rsidR="003F7223" w:rsidRPr="003F7223" w:rsidRDefault="003F7223" w:rsidP="003F722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F7223">
              <w:rPr>
                <w:rFonts w:ascii="Verdana" w:hAnsi="Verdana"/>
                <w:b/>
                <w:sz w:val="18"/>
                <w:szCs w:val="18"/>
              </w:rPr>
              <w:t>Energy Solutions Spółka z ograniczoną odpowiedzialnością</w:t>
            </w:r>
          </w:p>
          <w:p w14:paraId="7A3B3518" w14:textId="77777777" w:rsidR="003F7223" w:rsidRPr="003F7223" w:rsidRDefault="003F7223" w:rsidP="003F722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F7223">
              <w:rPr>
                <w:rFonts w:ascii="Verdana" w:hAnsi="Verdana"/>
                <w:bCs/>
                <w:sz w:val="18"/>
                <w:szCs w:val="18"/>
              </w:rPr>
              <w:t xml:space="preserve">Wiesława Wody 27 </w:t>
            </w:r>
          </w:p>
          <w:p w14:paraId="4C70DBA5" w14:textId="77777777" w:rsidR="003F7223" w:rsidRPr="003F7223" w:rsidRDefault="003F7223" w:rsidP="003F722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F7223">
              <w:rPr>
                <w:rFonts w:ascii="Verdana" w:hAnsi="Verdana"/>
                <w:bCs/>
                <w:sz w:val="18"/>
                <w:szCs w:val="18"/>
              </w:rPr>
              <w:t>33-100 Tarnów</w:t>
            </w:r>
          </w:p>
          <w:p w14:paraId="20A72195" w14:textId="77777777" w:rsidR="003F7223" w:rsidRPr="003F7223" w:rsidRDefault="003F7223" w:rsidP="003F7223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>na:</w:t>
            </w:r>
          </w:p>
          <w:p w14:paraId="46C02666" w14:textId="77777777" w:rsidR="003F7223" w:rsidRPr="003F7223" w:rsidRDefault="003F7223" w:rsidP="003F722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 xml:space="preserve">modernizacja systemu automatycznej laboratoryjnej układnicy - KC-DE-zp.272-590/25 za cenę brutto </w:t>
            </w:r>
            <w:r w:rsidRPr="003F7223">
              <w:rPr>
                <w:rFonts w:ascii="Verdana" w:hAnsi="Verdana"/>
                <w:b/>
                <w:sz w:val="18"/>
                <w:szCs w:val="18"/>
              </w:rPr>
              <w:t>109 716.00 zł</w:t>
            </w:r>
            <w:r w:rsidRPr="003F722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48DE5A7" w14:textId="77777777" w:rsidR="003F7223" w:rsidRPr="003F7223" w:rsidRDefault="003F7223" w:rsidP="003F7223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F72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F722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F722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AB8B614" w14:textId="77777777" w:rsidR="003F7223" w:rsidRPr="003F7223" w:rsidRDefault="003F7223" w:rsidP="003F7223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3B2DD9A9" w14:textId="77777777" w:rsidR="003F7223" w:rsidRPr="003F7223" w:rsidRDefault="003F7223" w:rsidP="003F7223">
      <w:pPr>
        <w:jc w:val="both"/>
        <w:rPr>
          <w:rFonts w:ascii="Verdana" w:hAnsi="Verdana"/>
          <w:color w:val="000000"/>
          <w:sz w:val="18"/>
          <w:szCs w:val="18"/>
        </w:rPr>
      </w:pPr>
      <w:r w:rsidRPr="003F722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F7223" w:rsidRPr="003F7223" w14:paraId="3E421D2E" w14:textId="77777777" w:rsidTr="002B0BFA">
        <w:trPr>
          <w:trHeight w:val="510"/>
        </w:trPr>
        <w:tc>
          <w:tcPr>
            <w:tcW w:w="595" w:type="pct"/>
            <w:vAlign w:val="center"/>
          </w:tcPr>
          <w:p w14:paraId="6903EB4E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bookmarkStart w:id="1" w:name="_Hlk53517864"/>
            <w:r w:rsidRPr="003F722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5666F10B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63A0771" w14:textId="77777777" w:rsidR="003F7223" w:rsidRPr="003F7223" w:rsidRDefault="003F7223" w:rsidP="003F722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3F7223">
              <w:rPr>
                <w:rFonts w:ascii="Verdana" w:hAnsi="Verdana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B3C48BA" w14:textId="77777777" w:rsidR="003F7223" w:rsidRPr="003F7223" w:rsidRDefault="003F7223" w:rsidP="003F722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3F7223">
              <w:rPr>
                <w:rFonts w:ascii="Verdana" w:hAnsi="Verdana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12BED6C6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>Łączna liczba punktów</w:t>
            </w:r>
          </w:p>
        </w:tc>
      </w:tr>
      <w:bookmarkEnd w:id="1"/>
      <w:tr w:rsidR="003F7223" w:rsidRPr="003F7223" w14:paraId="6680516F" w14:textId="77777777" w:rsidTr="002B0BFA">
        <w:tc>
          <w:tcPr>
            <w:tcW w:w="595" w:type="pct"/>
            <w:vAlign w:val="center"/>
          </w:tcPr>
          <w:p w14:paraId="096650D8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5382DDC" w14:textId="77777777" w:rsidR="003F7223" w:rsidRPr="003F7223" w:rsidRDefault="003F7223" w:rsidP="003F7223">
            <w:pPr>
              <w:rPr>
                <w:rFonts w:ascii="Verdana" w:hAnsi="Verdana"/>
                <w:b/>
                <w:sz w:val="18"/>
                <w:szCs w:val="18"/>
              </w:rPr>
            </w:pPr>
            <w:r w:rsidRPr="003F7223">
              <w:rPr>
                <w:rFonts w:ascii="Verdana" w:hAnsi="Verdana"/>
                <w:b/>
                <w:sz w:val="18"/>
                <w:szCs w:val="18"/>
              </w:rPr>
              <w:t>Energy Solutions Spółka z ograniczoną odpowiedzialnością</w:t>
            </w:r>
          </w:p>
          <w:p w14:paraId="47441E06" w14:textId="77777777" w:rsidR="003F7223" w:rsidRPr="003F7223" w:rsidRDefault="003F7223" w:rsidP="003F7223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3F7223">
              <w:rPr>
                <w:rFonts w:ascii="Verdana" w:hAnsi="Verdana"/>
                <w:bCs/>
                <w:sz w:val="18"/>
                <w:szCs w:val="18"/>
              </w:rPr>
              <w:t xml:space="preserve">Wiesława Wody 27 </w:t>
            </w:r>
          </w:p>
          <w:p w14:paraId="1B40A280" w14:textId="77777777" w:rsidR="003F7223" w:rsidRPr="003F7223" w:rsidRDefault="003F7223" w:rsidP="003F7223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3F7223">
              <w:rPr>
                <w:rFonts w:ascii="Verdana" w:hAnsi="Verdana"/>
                <w:bCs/>
                <w:sz w:val="18"/>
                <w:szCs w:val="18"/>
              </w:rPr>
              <w:t>33-100 Tarnów</w:t>
            </w:r>
          </w:p>
        </w:tc>
        <w:tc>
          <w:tcPr>
            <w:tcW w:w="952" w:type="pct"/>
            <w:vAlign w:val="center"/>
          </w:tcPr>
          <w:p w14:paraId="19A6C592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DF626F1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5740A82B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</w:tr>
      <w:tr w:rsidR="003F7223" w:rsidRPr="003F7223" w14:paraId="6E056C76" w14:textId="77777777" w:rsidTr="002B0BFA">
        <w:tc>
          <w:tcPr>
            <w:tcW w:w="595" w:type="pct"/>
            <w:vAlign w:val="center"/>
          </w:tcPr>
          <w:p w14:paraId="63C10B07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FD10779" w14:textId="77777777" w:rsidR="003F7223" w:rsidRPr="003F7223" w:rsidRDefault="003F7223" w:rsidP="003F7223">
            <w:pPr>
              <w:rPr>
                <w:rFonts w:ascii="Verdana" w:hAnsi="Verdana"/>
                <w:b/>
                <w:sz w:val="18"/>
                <w:szCs w:val="18"/>
              </w:rPr>
            </w:pPr>
            <w:r w:rsidRPr="003F7223">
              <w:rPr>
                <w:rFonts w:ascii="Verdana" w:hAnsi="Verdana"/>
                <w:b/>
                <w:sz w:val="18"/>
                <w:szCs w:val="18"/>
              </w:rPr>
              <w:t>RS Mateusz Ciuk</w:t>
            </w:r>
          </w:p>
          <w:p w14:paraId="1118976F" w14:textId="77777777" w:rsidR="003F7223" w:rsidRPr="003F7223" w:rsidRDefault="003F7223" w:rsidP="003F7223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3F7223">
              <w:rPr>
                <w:rFonts w:ascii="Verdana" w:hAnsi="Verdana"/>
                <w:bCs/>
                <w:sz w:val="18"/>
                <w:szCs w:val="18"/>
              </w:rPr>
              <w:t xml:space="preserve">Zamkowa 24 </w:t>
            </w:r>
          </w:p>
          <w:p w14:paraId="77763525" w14:textId="77777777" w:rsidR="003F7223" w:rsidRPr="003F7223" w:rsidRDefault="003F7223" w:rsidP="003F7223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3F7223">
              <w:rPr>
                <w:rFonts w:ascii="Verdana" w:hAnsi="Verdana"/>
                <w:bCs/>
                <w:sz w:val="18"/>
                <w:szCs w:val="18"/>
              </w:rPr>
              <w:t>42-350 Koziegłowy</w:t>
            </w:r>
          </w:p>
        </w:tc>
        <w:tc>
          <w:tcPr>
            <w:tcW w:w="952" w:type="pct"/>
            <w:vAlign w:val="center"/>
          </w:tcPr>
          <w:p w14:paraId="0CE1B2A6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  <w:tc>
          <w:tcPr>
            <w:tcW w:w="952" w:type="pct"/>
            <w:vAlign w:val="center"/>
          </w:tcPr>
          <w:p w14:paraId="498F347D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  <w:tc>
          <w:tcPr>
            <w:tcW w:w="715" w:type="pct"/>
            <w:vAlign w:val="center"/>
          </w:tcPr>
          <w:p w14:paraId="15DD835E" w14:textId="77777777" w:rsidR="003F7223" w:rsidRPr="003F7223" w:rsidRDefault="003F7223" w:rsidP="003F72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F7223">
              <w:rPr>
                <w:rFonts w:ascii="Verdana" w:hAnsi="Verdana"/>
                <w:sz w:val="18"/>
                <w:szCs w:val="18"/>
              </w:rPr>
              <w:t xml:space="preserve">  *</w:t>
            </w:r>
          </w:p>
        </w:tc>
      </w:tr>
    </w:tbl>
    <w:p w14:paraId="611ED75D" w14:textId="77777777" w:rsidR="003F7223" w:rsidRPr="003F7223" w:rsidRDefault="003F7223" w:rsidP="003F7223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3F7223"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7738E538" w14:textId="77777777" w:rsidR="003F7223" w:rsidRPr="003F7223" w:rsidRDefault="003F7223" w:rsidP="003F7223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E02C45C" w14:textId="77777777" w:rsidR="003F7223" w:rsidRPr="003F7223" w:rsidRDefault="003F7223" w:rsidP="003F7223">
      <w:pPr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7B33F694" w14:textId="77777777" w:rsidR="003F7223" w:rsidRPr="003F7223" w:rsidRDefault="003F7223" w:rsidP="003F7223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45EDDE58" w14:textId="77777777" w:rsidR="00F960D7" w:rsidRPr="003F7223" w:rsidRDefault="00F960D7" w:rsidP="003F7223"/>
    <w:sectPr w:rsidR="00F960D7" w:rsidRPr="003F722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650FF" w14:textId="77777777" w:rsidR="00C0526A" w:rsidRDefault="00C0526A">
      <w:r>
        <w:separator/>
      </w:r>
    </w:p>
  </w:endnote>
  <w:endnote w:type="continuationSeparator" w:id="0">
    <w:p w14:paraId="67D2503C" w14:textId="77777777" w:rsidR="00C0526A" w:rsidRDefault="00C05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64EA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D3E7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F29D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9D50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DADF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7121B" w14:textId="77777777" w:rsidR="00C0526A" w:rsidRDefault="00C0526A">
      <w:r>
        <w:separator/>
      </w:r>
    </w:p>
  </w:footnote>
  <w:footnote w:type="continuationSeparator" w:id="0">
    <w:p w14:paraId="638BE1CC" w14:textId="77777777" w:rsidR="00C0526A" w:rsidRDefault="00C05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4B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E1B19" w14:textId="77777777" w:rsidR="003F7223" w:rsidRPr="00902675" w:rsidRDefault="003F7223" w:rsidP="003F7223">
    <w:pPr>
      <w:pStyle w:val="Nagwek"/>
      <w:rPr>
        <w:b/>
        <w:bCs/>
      </w:rPr>
    </w:pPr>
    <w:r w:rsidRPr="00902675">
      <w:rPr>
        <w:b/>
        <w:bCs/>
      </w:rPr>
      <w:tab/>
    </w:r>
    <w:r>
      <w:rPr>
        <w:b/>
      </w:rPr>
      <w:pict w14:anchorId="2B4E7B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zrzut ekranu, biały&#10;&#10;Zawartość wygenerowana przez sztuczną inteligencję może być niepoprawna." style="width:309.75pt;height:55.5pt;visibility:visible;mso-wrap-style:square">
          <v:imagedata r:id="rId1" o:title="Obraz zawierający tekst, Czcionka, zrzut ekranu, biały&#10;&#10;Zawartość wygenerowana przez sztuczną inteligencję może być niepoprawna"/>
        </v:shape>
      </w:pict>
    </w:r>
    <w:r>
      <w:rPr>
        <w:b/>
      </w:rPr>
      <w:pict w14:anchorId="7CE341BE">
        <v:shape id="_x0000_i1026" type="#_x0000_t75" style="width:106.5pt;height:24pt;visibility:visible;mso-wrap-style:square">
          <v:imagedata r:id="rId2" o:title=""/>
        </v:shape>
      </w:pict>
    </w:r>
  </w:p>
  <w:p w14:paraId="3F40AA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2506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26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3F722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54E5"/>
    <w:rsid w:val="00C0526A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AC06A5"/>
  <w15:chartTrackingRefBased/>
  <w15:docId w15:val="{8E3EDFED-1A9C-4268-891E-A53B3BD1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2025-10-24T13:03:00Z</dcterms:created>
  <dcterms:modified xsi:type="dcterms:W3CDTF">2025-10-24T13:04:00Z</dcterms:modified>
</cp:coreProperties>
</file>