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C35FC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C35FC">
        <w:rPr>
          <w:rFonts w:ascii="Arial" w:hAnsi="Arial" w:cs="Arial"/>
          <w:bCs/>
          <w:i w:val="0"/>
          <w:szCs w:val="24"/>
        </w:rPr>
        <w:t xml:space="preserve">Załącznik nr </w:t>
      </w:r>
      <w:r w:rsidR="00DC35FC" w:rsidRPr="00DC35FC">
        <w:rPr>
          <w:rFonts w:ascii="Arial" w:hAnsi="Arial" w:cs="Arial"/>
          <w:bCs/>
          <w:i w:val="0"/>
          <w:szCs w:val="24"/>
        </w:rPr>
        <w:t>8</w:t>
      </w:r>
      <w:r w:rsidRPr="00DC35FC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710D5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0D58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710D5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0D58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710D58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710D5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10D58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710D58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10D58" w:rsidRPr="0012157F" w:rsidTr="00FE7A0B">
        <w:tc>
          <w:tcPr>
            <w:tcW w:w="9104" w:type="dxa"/>
            <w:shd w:val="clear" w:color="auto" w:fill="D9D9D9"/>
          </w:tcPr>
          <w:p w:rsidR="00710D58" w:rsidRPr="0012157F" w:rsidRDefault="00710D58" w:rsidP="00FE7A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10D58" w:rsidRPr="00094F76" w:rsidRDefault="00710D58" w:rsidP="00FE7A0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10D5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10D5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10D5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10D58" w:rsidRPr="0017574D" w:rsidRDefault="00710D58" w:rsidP="00FE7A0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10D58" w:rsidRDefault="00710D58" w:rsidP="00FE7A0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10D58" w:rsidRPr="002C3302" w:rsidRDefault="00710D58" w:rsidP="00FE7A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E38A7" w:rsidRDefault="00FE38A7" w:rsidP="00FE38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FE38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</w:p>
        </w:tc>
      </w:tr>
      <w:tr w:rsidR="00710D58" w:rsidRPr="00A2540E" w:rsidTr="00FE7A0B">
        <w:tc>
          <w:tcPr>
            <w:tcW w:w="2269" w:type="dxa"/>
            <w:shd w:val="clear" w:color="auto" w:fill="auto"/>
          </w:tcPr>
          <w:p w:rsidR="00710D58" w:rsidRPr="00A2540E" w:rsidRDefault="00710D58" w:rsidP="00FE7A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0D58" w:rsidRPr="00FE38A7" w:rsidRDefault="00710D58" w:rsidP="00FE7A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FE38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110/2025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10D58" w:rsidRPr="00710D5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Dz.U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710D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10D5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4BF" w:rsidRDefault="003C14BF" w:rsidP="0038231F">
      <w:pPr>
        <w:spacing w:after="0" w:line="240" w:lineRule="auto"/>
      </w:pPr>
      <w:r>
        <w:separator/>
      </w:r>
    </w:p>
  </w:endnote>
  <w:endnote w:type="continuationSeparator" w:id="1">
    <w:p w:rsidR="003C14BF" w:rsidRDefault="003C14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D58" w:rsidRDefault="00710D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55A4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55A49">
      <w:rPr>
        <w:b/>
        <w:bCs/>
        <w:sz w:val="24"/>
        <w:szCs w:val="24"/>
      </w:rPr>
      <w:fldChar w:fldCharType="separate"/>
    </w:r>
    <w:r w:rsidR="003231B9">
      <w:rPr>
        <w:b/>
        <w:bCs/>
        <w:noProof/>
      </w:rPr>
      <w:t>1</w:t>
    </w:r>
    <w:r w:rsidR="00655A49">
      <w:rPr>
        <w:b/>
        <w:bCs/>
        <w:sz w:val="24"/>
        <w:szCs w:val="24"/>
      </w:rPr>
      <w:fldChar w:fldCharType="end"/>
    </w:r>
    <w:r>
      <w:t xml:space="preserve"> z </w:t>
    </w:r>
    <w:r w:rsidR="00655A4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55A49">
      <w:rPr>
        <w:b/>
        <w:bCs/>
        <w:sz w:val="24"/>
        <w:szCs w:val="24"/>
      </w:rPr>
      <w:fldChar w:fldCharType="separate"/>
    </w:r>
    <w:r w:rsidR="003231B9">
      <w:rPr>
        <w:b/>
        <w:bCs/>
        <w:noProof/>
      </w:rPr>
      <w:t>2</w:t>
    </w:r>
    <w:r w:rsidR="00655A4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D58" w:rsidRDefault="00710D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4BF" w:rsidRDefault="003C14BF" w:rsidP="0038231F">
      <w:pPr>
        <w:spacing w:after="0" w:line="240" w:lineRule="auto"/>
      </w:pPr>
      <w:r>
        <w:separator/>
      </w:r>
    </w:p>
  </w:footnote>
  <w:footnote w:type="continuationSeparator" w:id="1">
    <w:p w:rsidR="003C14BF" w:rsidRDefault="003C14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D58" w:rsidRDefault="00710D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D58" w:rsidRDefault="00710D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D58" w:rsidRDefault="00710D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D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0867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31B9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14BF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302A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5A49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0D58"/>
    <w:rsid w:val="007118F0"/>
    <w:rsid w:val="00715B48"/>
    <w:rsid w:val="00721D87"/>
    <w:rsid w:val="0072560B"/>
    <w:rsid w:val="00743884"/>
    <w:rsid w:val="00745391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4EA"/>
    <w:rsid w:val="00D531D5"/>
    <w:rsid w:val="00D7532C"/>
    <w:rsid w:val="00D967D8"/>
    <w:rsid w:val="00DA6EC7"/>
    <w:rsid w:val="00DC35FC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2194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38A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86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2025-10-24T05:50:00Z</cp:lastPrinted>
  <dcterms:created xsi:type="dcterms:W3CDTF">2025-10-24T05:50:00Z</dcterms:created>
  <dcterms:modified xsi:type="dcterms:W3CDTF">2025-10-24T05:50:00Z</dcterms:modified>
</cp:coreProperties>
</file>