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D7A20" w14:textId="228962C7" w:rsidR="00FB7F50" w:rsidRPr="00264499" w:rsidRDefault="007C4A8D" w:rsidP="0026449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64499">
        <w:rPr>
          <w:rFonts w:ascii="Verdana" w:hAnsi="Verdana"/>
          <w:sz w:val="18"/>
          <w:szCs w:val="18"/>
        </w:rPr>
        <w:t>Kraków</w:t>
      </w:r>
      <w:r w:rsidR="00FB7F50" w:rsidRPr="00264499">
        <w:rPr>
          <w:rFonts w:ascii="Verdana" w:hAnsi="Verdana"/>
          <w:sz w:val="18"/>
          <w:szCs w:val="18"/>
        </w:rPr>
        <w:t xml:space="preserve"> dnia: </w:t>
      </w:r>
      <w:r w:rsidRPr="00264499">
        <w:rPr>
          <w:rFonts w:ascii="Verdana" w:hAnsi="Verdana"/>
          <w:sz w:val="18"/>
          <w:szCs w:val="18"/>
        </w:rPr>
        <w:t>2025-10-24</w:t>
      </w:r>
    </w:p>
    <w:p w14:paraId="1B22DDD7" w14:textId="77777777" w:rsidR="007C4A8D" w:rsidRPr="00264499" w:rsidRDefault="007C4A8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6449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3A54E22" w14:textId="77777777" w:rsidR="007C4A8D" w:rsidRPr="00264499" w:rsidRDefault="007C4A8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6449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7B33DB4" w14:textId="77777777" w:rsidR="00FB7F50" w:rsidRPr="00264499" w:rsidRDefault="007C4A8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6449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252E394" w14:textId="77777777" w:rsidR="00FB7F50" w:rsidRPr="00264499" w:rsidRDefault="007C4A8D" w:rsidP="00FB7F50">
      <w:pPr>
        <w:rPr>
          <w:rFonts w:ascii="Verdana" w:hAnsi="Verdana"/>
          <w:sz w:val="18"/>
          <w:szCs w:val="18"/>
        </w:rPr>
      </w:pPr>
      <w:r w:rsidRPr="00264499">
        <w:rPr>
          <w:rFonts w:ascii="Verdana" w:hAnsi="Verdana"/>
          <w:sz w:val="18"/>
          <w:szCs w:val="18"/>
        </w:rPr>
        <w:t>Al. Mickiewicza</w:t>
      </w:r>
      <w:r w:rsidR="00FB7F50" w:rsidRPr="00264499">
        <w:rPr>
          <w:rFonts w:ascii="Verdana" w:hAnsi="Verdana"/>
          <w:sz w:val="18"/>
          <w:szCs w:val="18"/>
        </w:rPr>
        <w:t xml:space="preserve"> </w:t>
      </w:r>
      <w:r w:rsidRPr="00264499">
        <w:rPr>
          <w:rFonts w:ascii="Verdana" w:hAnsi="Verdana"/>
          <w:sz w:val="18"/>
          <w:szCs w:val="18"/>
        </w:rPr>
        <w:t>30</w:t>
      </w:r>
    </w:p>
    <w:p w14:paraId="50F17FA7" w14:textId="77777777" w:rsidR="00FB7F50" w:rsidRPr="00264499" w:rsidRDefault="007C4A8D" w:rsidP="00FB7F50">
      <w:pPr>
        <w:rPr>
          <w:rFonts w:ascii="Verdana" w:hAnsi="Verdana"/>
          <w:sz w:val="18"/>
          <w:szCs w:val="18"/>
        </w:rPr>
      </w:pPr>
      <w:r w:rsidRPr="00264499">
        <w:rPr>
          <w:rFonts w:ascii="Verdana" w:hAnsi="Verdana"/>
          <w:sz w:val="18"/>
          <w:szCs w:val="18"/>
        </w:rPr>
        <w:t>30-059</w:t>
      </w:r>
      <w:r w:rsidR="00FB7F50" w:rsidRPr="00264499">
        <w:rPr>
          <w:rFonts w:ascii="Verdana" w:hAnsi="Verdana"/>
          <w:sz w:val="18"/>
          <w:szCs w:val="18"/>
        </w:rPr>
        <w:t xml:space="preserve"> </w:t>
      </w:r>
      <w:r w:rsidRPr="00264499">
        <w:rPr>
          <w:rFonts w:ascii="Verdana" w:hAnsi="Verdana"/>
          <w:sz w:val="18"/>
          <w:szCs w:val="18"/>
        </w:rPr>
        <w:t>Kraków</w:t>
      </w:r>
    </w:p>
    <w:p w14:paraId="5BBB102B" w14:textId="77777777" w:rsidR="008642B3" w:rsidRPr="00264499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64499">
        <w:rPr>
          <w:rFonts w:ascii="Verdana" w:hAnsi="Verdana"/>
          <w:sz w:val="18"/>
          <w:szCs w:val="18"/>
        </w:rPr>
        <w:t>OGŁOSZENIE</w:t>
      </w:r>
    </w:p>
    <w:p w14:paraId="32682E0B" w14:textId="77777777" w:rsidR="008642B3" w:rsidRPr="00264499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64499">
        <w:rPr>
          <w:rFonts w:ascii="Verdana" w:hAnsi="Verdana"/>
          <w:b/>
          <w:sz w:val="18"/>
          <w:szCs w:val="18"/>
        </w:rPr>
        <w:t xml:space="preserve">o </w:t>
      </w:r>
      <w:r w:rsidR="0054734E" w:rsidRPr="00264499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7C4A8D" w:rsidRPr="00264499" w14:paraId="03D9A732" w14:textId="77777777" w:rsidTr="007100CB">
        <w:trPr>
          <w:trHeight w:val="638"/>
        </w:trPr>
        <w:tc>
          <w:tcPr>
            <w:tcW w:w="959" w:type="dxa"/>
          </w:tcPr>
          <w:p w14:paraId="61BB2F77" w14:textId="77777777" w:rsidR="007C4A8D" w:rsidRPr="00264499" w:rsidRDefault="007C4A8D" w:rsidP="007100C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518CF68" w14:textId="77777777" w:rsidR="007C4A8D" w:rsidRPr="00264499" w:rsidRDefault="007C4A8D" w:rsidP="007100C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264499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laptopów i tabletu dla </w:t>
            </w:r>
            <w:proofErr w:type="spellStart"/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KC-DE-zp.272-516/25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KC-DE-zp.272-516/25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FEFD78B" w14:textId="77777777" w:rsidR="008642B3" w:rsidRPr="00264499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64499">
        <w:rPr>
          <w:rFonts w:ascii="Verdana" w:hAnsi="Verdana"/>
          <w:sz w:val="18"/>
          <w:szCs w:val="18"/>
        </w:rPr>
        <w:t>Zamawiający,</w:t>
      </w:r>
      <w:r w:rsidRPr="00264499">
        <w:rPr>
          <w:rFonts w:ascii="Verdana" w:hAnsi="Verdana"/>
          <w:b/>
          <w:sz w:val="18"/>
          <w:szCs w:val="18"/>
        </w:rPr>
        <w:t xml:space="preserve"> </w:t>
      </w:r>
      <w:r w:rsidR="00F17110" w:rsidRPr="00264499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264499">
        <w:rPr>
          <w:rFonts w:ascii="Verdana" w:hAnsi="Verdana"/>
          <w:b/>
          <w:sz w:val="18"/>
          <w:szCs w:val="18"/>
        </w:rPr>
        <w:t xml:space="preserve">, </w:t>
      </w:r>
      <w:r w:rsidRPr="00264499">
        <w:rPr>
          <w:rFonts w:ascii="Verdana" w:hAnsi="Verdana"/>
          <w:sz w:val="18"/>
          <w:szCs w:val="18"/>
        </w:rPr>
        <w:t>działając na podstawie art. 253 ust. 1</w:t>
      </w:r>
      <w:r w:rsidR="00836DAF" w:rsidRPr="00264499">
        <w:rPr>
          <w:rFonts w:ascii="Verdana" w:hAnsi="Verdana"/>
          <w:sz w:val="18"/>
          <w:szCs w:val="18"/>
        </w:rPr>
        <w:t xml:space="preserve"> pkt. 1 i ust. 2</w:t>
      </w:r>
      <w:r w:rsidRPr="0026449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264499">
        <w:rPr>
          <w:rFonts w:ascii="Verdana" w:hAnsi="Verdana"/>
          <w:sz w:val="18"/>
          <w:szCs w:val="18"/>
        </w:rPr>
        <w:t xml:space="preserve"> (Dz.U.2024.1320 </w:t>
      </w:r>
      <w:proofErr w:type="spellStart"/>
      <w:r w:rsidR="004E28B8" w:rsidRPr="00264499">
        <w:rPr>
          <w:rFonts w:ascii="Verdana" w:hAnsi="Verdana"/>
          <w:sz w:val="18"/>
          <w:szCs w:val="18"/>
        </w:rPr>
        <w:t>t.j</w:t>
      </w:r>
      <w:proofErr w:type="spellEnd"/>
      <w:r w:rsidR="004E28B8" w:rsidRPr="00264499">
        <w:rPr>
          <w:rFonts w:ascii="Verdana" w:hAnsi="Verdana"/>
          <w:sz w:val="18"/>
          <w:szCs w:val="18"/>
        </w:rPr>
        <w:t xml:space="preserve">. ze zm.) </w:t>
      </w:r>
      <w:r w:rsidRPr="00264499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64499">
        <w:rPr>
          <w:rFonts w:ascii="Verdana" w:hAnsi="Verdana"/>
          <w:sz w:val="18"/>
          <w:szCs w:val="18"/>
        </w:rPr>
        <w:t>Pzp</w:t>
      </w:r>
      <w:proofErr w:type="spellEnd"/>
      <w:r w:rsidRPr="00264499">
        <w:rPr>
          <w:rFonts w:ascii="Verdana" w:hAnsi="Verdana"/>
          <w:sz w:val="18"/>
          <w:szCs w:val="18"/>
        </w:rPr>
        <w:t>”</w:t>
      </w:r>
      <w:r w:rsidR="00D26ED6" w:rsidRPr="00264499">
        <w:rPr>
          <w:rFonts w:ascii="Verdana" w:hAnsi="Verdana"/>
          <w:sz w:val="18"/>
          <w:szCs w:val="18"/>
        </w:rPr>
        <w:t xml:space="preserve">, </w:t>
      </w:r>
      <w:r w:rsidRPr="00264499">
        <w:rPr>
          <w:rFonts w:ascii="Verdana" w:hAnsi="Verdana"/>
          <w:sz w:val="18"/>
          <w:szCs w:val="18"/>
        </w:rPr>
        <w:t>informuje</w:t>
      </w:r>
      <w:r w:rsidR="00D26ED6" w:rsidRPr="00264499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64499">
        <w:rPr>
          <w:rFonts w:ascii="Verdana" w:hAnsi="Verdana"/>
          <w:sz w:val="18"/>
          <w:szCs w:val="18"/>
        </w:rPr>
        <w:t>najkorzystniejsz</w:t>
      </w:r>
      <w:r w:rsidR="00D26ED6" w:rsidRPr="00264499">
        <w:rPr>
          <w:rFonts w:ascii="Verdana" w:hAnsi="Verdana"/>
          <w:sz w:val="18"/>
          <w:szCs w:val="18"/>
        </w:rPr>
        <w:t xml:space="preserve">a wybrana została </w:t>
      </w:r>
      <w:r w:rsidR="00756CDA" w:rsidRPr="00264499">
        <w:rPr>
          <w:rFonts w:ascii="Verdana" w:hAnsi="Verdana"/>
          <w:sz w:val="18"/>
          <w:szCs w:val="18"/>
        </w:rPr>
        <w:t>ofer</w:t>
      </w:r>
      <w:r w:rsidR="00D26ED6" w:rsidRPr="00264499">
        <w:rPr>
          <w:rFonts w:ascii="Verdana" w:hAnsi="Verdana"/>
          <w:sz w:val="18"/>
          <w:szCs w:val="18"/>
        </w:rPr>
        <w:t>t</w:t>
      </w:r>
      <w:r w:rsidR="009F0E5C" w:rsidRPr="00264499">
        <w:rPr>
          <w:rFonts w:ascii="Verdana" w:hAnsi="Verdana"/>
          <w:sz w:val="18"/>
          <w:szCs w:val="18"/>
        </w:rPr>
        <w:t>a</w:t>
      </w:r>
      <w:r w:rsidR="00D26ED6" w:rsidRPr="00264499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C4A8D" w:rsidRPr="00264499" w14:paraId="31B22D97" w14:textId="77777777" w:rsidTr="007100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AD2F7AD" w14:textId="3F45A78D" w:rsidR="00264499" w:rsidRPr="00264499" w:rsidRDefault="00264499" w:rsidP="007100CB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64499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3F2CDA0B" w14:textId="33AA70BD" w:rsidR="007C4A8D" w:rsidRPr="00264499" w:rsidRDefault="007C4A8D" w:rsidP="007100CB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264499">
              <w:rPr>
                <w:rFonts w:ascii="Verdana" w:hAnsi="Verdana"/>
                <w:b/>
                <w:sz w:val="18"/>
                <w:szCs w:val="18"/>
              </w:rPr>
              <w:t>Framko</w:t>
            </w:r>
            <w:proofErr w:type="spellEnd"/>
            <w:r w:rsidRPr="00264499">
              <w:rPr>
                <w:rFonts w:ascii="Verdana" w:hAnsi="Verdana"/>
                <w:b/>
                <w:sz w:val="18"/>
                <w:szCs w:val="18"/>
              </w:rPr>
              <w:t xml:space="preserve"> 2 spółka jawna J.</w:t>
            </w:r>
            <w:r w:rsidR="00264499"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Strykowski S.</w:t>
            </w:r>
            <w:r w:rsidR="00264499"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Miazga</w:t>
            </w:r>
          </w:p>
          <w:p w14:paraId="36B5BD13" w14:textId="77777777" w:rsidR="007C4A8D" w:rsidRPr="00264499" w:rsidRDefault="007C4A8D" w:rsidP="007100C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64499">
              <w:rPr>
                <w:rFonts w:ascii="Verdana" w:hAnsi="Verdana"/>
                <w:bCs/>
                <w:sz w:val="18"/>
                <w:szCs w:val="18"/>
              </w:rPr>
              <w:t>Duża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22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75235D03" w14:textId="77777777" w:rsidR="007C4A8D" w:rsidRPr="00264499" w:rsidRDefault="007C4A8D" w:rsidP="007100C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64499">
              <w:rPr>
                <w:rFonts w:ascii="Verdana" w:hAnsi="Verdana"/>
                <w:bCs/>
                <w:sz w:val="18"/>
                <w:szCs w:val="18"/>
              </w:rPr>
              <w:t>25-013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Kielce</w:t>
            </w:r>
          </w:p>
          <w:p w14:paraId="7D38A9A0" w14:textId="141FB1FD" w:rsidR="007C4A8D" w:rsidRPr="00264499" w:rsidRDefault="007C4A8D" w:rsidP="007100C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64499" w:rsidRPr="00264499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264499">
              <w:rPr>
                <w:rFonts w:ascii="Verdana" w:hAnsi="Verdana"/>
                <w:sz w:val="18"/>
                <w:szCs w:val="18"/>
              </w:rPr>
              <w:t>brutto</w:t>
            </w:r>
            <w:r w:rsidR="00264499" w:rsidRPr="00264499">
              <w:rPr>
                <w:rFonts w:ascii="Verdana" w:hAnsi="Verdana"/>
                <w:sz w:val="18"/>
                <w:szCs w:val="18"/>
              </w:rPr>
              <w:t>: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14 356.87 zł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1D05DFC" w14:textId="77777777" w:rsidR="007C4A8D" w:rsidRPr="00264499" w:rsidRDefault="007C4A8D" w:rsidP="007100C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7C4A8D" w:rsidRPr="00264499" w14:paraId="41DDB55A" w14:textId="77777777" w:rsidTr="007100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74D9825" w14:textId="3186E674" w:rsidR="00264499" w:rsidRPr="00264499" w:rsidRDefault="00264499" w:rsidP="007100CB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64499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1B8BD7AC" w14:textId="7E9D4AA2" w:rsidR="007C4A8D" w:rsidRPr="00264499" w:rsidRDefault="007C4A8D" w:rsidP="007100CB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264499">
              <w:rPr>
                <w:rFonts w:ascii="Verdana" w:hAnsi="Verdana"/>
                <w:b/>
                <w:sz w:val="18"/>
                <w:szCs w:val="18"/>
              </w:rPr>
              <w:t>Framko</w:t>
            </w:r>
            <w:proofErr w:type="spellEnd"/>
            <w:r w:rsidRPr="00264499">
              <w:rPr>
                <w:rFonts w:ascii="Verdana" w:hAnsi="Verdana"/>
                <w:b/>
                <w:sz w:val="18"/>
                <w:szCs w:val="18"/>
              </w:rPr>
              <w:t xml:space="preserve"> 2 spółka jawna J.</w:t>
            </w:r>
            <w:r w:rsidR="00264499"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Strykowski S.</w:t>
            </w:r>
            <w:r w:rsidR="00264499"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Miazga</w:t>
            </w:r>
          </w:p>
          <w:p w14:paraId="5EDD957C" w14:textId="77777777" w:rsidR="007C4A8D" w:rsidRPr="00264499" w:rsidRDefault="007C4A8D" w:rsidP="007100C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64499">
              <w:rPr>
                <w:rFonts w:ascii="Verdana" w:hAnsi="Verdana"/>
                <w:bCs/>
                <w:sz w:val="18"/>
                <w:szCs w:val="18"/>
              </w:rPr>
              <w:t>Duża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22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2B985D3" w14:textId="4064A93B" w:rsidR="007C4A8D" w:rsidRPr="00264499" w:rsidRDefault="007C4A8D" w:rsidP="0026449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64499">
              <w:rPr>
                <w:rFonts w:ascii="Verdana" w:hAnsi="Verdana"/>
                <w:bCs/>
                <w:sz w:val="18"/>
                <w:szCs w:val="18"/>
              </w:rPr>
              <w:t>25-013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Kielce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24FC91F" w14:textId="71B14D44" w:rsidR="007C4A8D" w:rsidRPr="00264499" w:rsidRDefault="007C4A8D" w:rsidP="007100C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64499" w:rsidRPr="00264499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264499">
              <w:rPr>
                <w:rFonts w:ascii="Verdana" w:hAnsi="Verdana"/>
                <w:sz w:val="18"/>
                <w:szCs w:val="18"/>
              </w:rPr>
              <w:t>brutto</w:t>
            </w:r>
            <w:r w:rsidR="00264499" w:rsidRPr="00264499">
              <w:rPr>
                <w:rFonts w:ascii="Verdana" w:hAnsi="Verdana"/>
                <w:sz w:val="18"/>
                <w:szCs w:val="18"/>
              </w:rPr>
              <w:t>: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4 966.05 zł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9E35918" w14:textId="77777777" w:rsidR="007C4A8D" w:rsidRPr="00264499" w:rsidRDefault="007C4A8D" w:rsidP="007100C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7C4A8D" w:rsidRPr="00264499" w14:paraId="121A5C99" w14:textId="77777777" w:rsidTr="007100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109D3E" w14:textId="083B0CBA" w:rsidR="00264499" w:rsidRPr="00264499" w:rsidRDefault="00264499" w:rsidP="007100CB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64499">
              <w:rPr>
                <w:rFonts w:ascii="Verdana" w:hAnsi="Verdana"/>
                <w:b/>
                <w:sz w:val="18"/>
                <w:szCs w:val="18"/>
              </w:rPr>
              <w:t>Zadanie częściowe nr 3</w:t>
            </w:r>
          </w:p>
          <w:p w14:paraId="71830A0B" w14:textId="40C03EC3" w:rsidR="007C4A8D" w:rsidRPr="00264499" w:rsidRDefault="007C4A8D" w:rsidP="007100CB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264499">
              <w:rPr>
                <w:rFonts w:ascii="Verdana" w:hAnsi="Verdana"/>
                <w:b/>
                <w:sz w:val="18"/>
                <w:szCs w:val="18"/>
              </w:rPr>
              <w:t>Framko</w:t>
            </w:r>
            <w:proofErr w:type="spellEnd"/>
            <w:r w:rsidRPr="00264499">
              <w:rPr>
                <w:rFonts w:ascii="Verdana" w:hAnsi="Verdana"/>
                <w:b/>
                <w:sz w:val="18"/>
                <w:szCs w:val="18"/>
              </w:rPr>
              <w:t xml:space="preserve"> 2 spółka jawna J.</w:t>
            </w:r>
            <w:r w:rsidR="00264499"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Strykowski S.</w:t>
            </w:r>
            <w:r w:rsidR="00264499" w:rsidRPr="0026449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Miazga</w:t>
            </w:r>
          </w:p>
          <w:p w14:paraId="4B254BB8" w14:textId="77777777" w:rsidR="007C4A8D" w:rsidRPr="00264499" w:rsidRDefault="007C4A8D" w:rsidP="007100C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64499">
              <w:rPr>
                <w:rFonts w:ascii="Verdana" w:hAnsi="Verdana"/>
                <w:bCs/>
                <w:sz w:val="18"/>
                <w:szCs w:val="18"/>
              </w:rPr>
              <w:t>Duża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22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70D6B845" w14:textId="77777777" w:rsidR="007C4A8D" w:rsidRPr="00264499" w:rsidRDefault="007C4A8D" w:rsidP="007100C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64499">
              <w:rPr>
                <w:rFonts w:ascii="Verdana" w:hAnsi="Verdana"/>
                <w:bCs/>
                <w:sz w:val="18"/>
                <w:szCs w:val="18"/>
              </w:rPr>
              <w:t>25-013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Kielce</w:t>
            </w:r>
          </w:p>
          <w:p w14:paraId="1FD6AFE7" w14:textId="52D00C9F" w:rsidR="007C4A8D" w:rsidRPr="00264499" w:rsidRDefault="007C4A8D" w:rsidP="007100C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64499" w:rsidRPr="00264499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264499">
              <w:rPr>
                <w:rFonts w:ascii="Verdana" w:hAnsi="Verdana"/>
                <w:sz w:val="18"/>
                <w:szCs w:val="18"/>
              </w:rPr>
              <w:t>brutto</w:t>
            </w:r>
            <w:r w:rsidR="00264499" w:rsidRPr="00264499">
              <w:rPr>
                <w:rFonts w:ascii="Verdana" w:hAnsi="Verdana"/>
                <w:sz w:val="18"/>
                <w:szCs w:val="18"/>
              </w:rPr>
              <w:t>: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sz w:val="18"/>
                <w:szCs w:val="18"/>
              </w:rPr>
              <w:t>5 643.46 zł</w:t>
            </w:r>
            <w:r w:rsidRPr="0026449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A26EB37" w14:textId="77777777" w:rsidR="007C4A8D" w:rsidRPr="00264499" w:rsidRDefault="007C4A8D" w:rsidP="007100C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85F153A" w14:textId="77777777" w:rsidR="003A0AFC" w:rsidRPr="00264499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6449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264499" w14:paraId="3DAE8CB2" w14:textId="77777777" w:rsidTr="00596EA3">
        <w:tc>
          <w:tcPr>
            <w:tcW w:w="2169" w:type="dxa"/>
            <w:shd w:val="clear" w:color="auto" w:fill="F3F3F3"/>
          </w:tcPr>
          <w:p w14:paraId="12BE1C07" w14:textId="77777777" w:rsidR="00211A34" w:rsidRPr="00264499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245F6BC" w14:textId="77777777" w:rsidR="00211A34" w:rsidRPr="00264499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1175AFE" w14:textId="77777777" w:rsidR="00211A34" w:rsidRPr="00264499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80AB42B" w14:textId="77777777" w:rsidR="00211A34" w:rsidRPr="00264499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bookmarkEnd w:id="0"/>
      <w:tr w:rsidR="007C4A8D" w:rsidRPr="00264499" w14:paraId="6D288522" w14:textId="77777777" w:rsidTr="007100CB">
        <w:tc>
          <w:tcPr>
            <w:tcW w:w="2169" w:type="dxa"/>
          </w:tcPr>
          <w:p w14:paraId="6C584F8B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1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dostawa laptopa dla </w:t>
            </w:r>
            <w:proofErr w:type="spellStart"/>
            <w:r w:rsidRPr="00264499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  <w:r w:rsidRPr="00264499">
              <w:rPr>
                <w:rFonts w:ascii="Verdana" w:hAnsi="Verdana"/>
                <w:sz w:val="18"/>
                <w:szCs w:val="18"/>
              </w:rPr>
              <w:t xml:space="preserve"> - KC-DE-zp.272-516/25</w:t>
            </w:r>
          </w:p>
        </w:tc>
        <w:tc>
          <w:tcPr>
            <w:tcW w:w="2793" w:type="dxa"/>
          </w:tcPr>
          <w:p w14:paraId="12F08142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AJP Technology sp. z o.o.</w:t>
            </w:r>
          </w:p>
          <w:p w14:paraId="2F9B7AE6" w14:textId="0E357C70" w:rsidR="007C4A8D" w:rsidRPr="00264499" w:rsidRDefault="00264499" w:rsidP="007100C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Leopolda Staffa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1/11</w:t>
            </w:r>
          </w:p>
          <w:p w14:paraId="7AC68CB0" w14:textId="77777777" w:rsidR="007C4A8D" w:rsidRPr="00264499" w:rsidRDefault="007C4A8D" w:rsidP="007100CB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30-069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976" w:type="dxa"/>
          </w:tcPr>
          <w:p w14:paraId="2E10328D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1 - Cena - 51.83</w:t>
            </w:r>
          </w:p>
          <w:p w14:paraId="3E701361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2 - Okres gwarancji - 30.00</w:t>
            </w:r>
          </w:p>
          <w:p w14:paraId="6CA44701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3 - Termin wykonania - 10.00</w:t>
            </w:r>
          </w:p>
        </w:tc>
        <w:tc>
          <w:tcPr>
            <w:tcW w:w="1560" w:type="dxa"/>
            <w:vAlign w:val="center"/>
          </w:tcPr>
          <w:p w14:paraId="7544D83D" w14:textId="77777777" w:rsidR="007C4A8D" w:rsidRPr="00264499" w:rsidRDefault="007C4A8D" w:rsidP="007100C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 xml:space="preserve">  91,83</w:t>
            </w:r>
          </w:p>
        </w:tc>
      </w:tr>
      <w:tr w:rsidR="007C4A8D" w:rsidRPr="00264499" w14:paraId="4A1F29EB" w14:textId="77777777" w:rsidTr="007100CB">
        <w:tc>
          <w:tcPr>
            <w:tcW w:w="2169" w:type="dxa"/>
          </w:tcPr>
          <w:p w14:paraId="4688559F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1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dostawa laptopa dla </w:t>
            </w:r>
            <w:proofErr w:type="spellStart"/>
            <w:r w:rsidRPr="00264499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  <w:r w:rsidRPr="00264499">
              <w:rPr>
                <w:rFonts w:ascii="Verdana" w:hAnsi="Verdana"/>
                <w:sz w:val="18"/>
                <w:szCs w:val="18"/>
              </w:rPr>
              <w:t xml:space="preserve"> - KC-DE-zp.272-516/25</w:t>
            </w:r>
          </w:p>
        </w:tc>
        <w:tc>
          <w:tcPr>
            <w:tcW w:w="2793" w:type="dxa"/>
          </w:tcPr>
          <w:p w14:paraId="7749A0BB" w14:textId="7EB5A3F2" w:rsidR="007C4A8D" w:rsidRPr="00264499" w:rsidRDefault="007C4A8D" w:rsidP="007100CB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Framko</w:t>
            </w:r>
            <w:proofErr w:type="spellEnd"/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2 spółka jawna J.</w:t>
            </w:r>
            <w:r w:rsidR="00264499"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Strykowski S.</w:t>
            </w:r>
            <w:r w:rsidR="00264499"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Miazga</w:t>
            </w:r>
          </w:p>
          <w:p w14:paraId="5EA81C52" w14:textId="4589F715" w:rsidR="007C4A8D" w:rsidRPr="00264499" w:rsidRDefault="00264499" w:rsidP="007100C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Duża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22</w:t>
            </w:r>
          </w:p>
          <w:p w14:paraId="0A7E2F2E" w14:textId="77777777" w:rsidR="007C4A8D" w:rsidRDefault="007C4A8D" w:rsidP="007100CB">
            <w:pPr>
              <w:spacing w:after="40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25-013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sz w:val="18"/>
                <w:szCs w:val="18"/>
              </w:rPr>
              <w:t>Kielce</w:t>
            </w:r>
          </w:p>
          <w:p w14:paraId="72534F53" w14:textId="77777777" w:rsidR="00264499" w:rsidRPr="00264499" w:rsidRDefault="00264499" w:rsidP="007100CB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</w:tcPr>
          <w:p w14:paraId="011725AE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700D47DE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2 - Okres gwarancji - 30.00</w:t>
            </w:r>
          </w:p>
          <w:p w14:paraId="488B10AD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3 - Termin wykonania - 10.00</w:t>
            </w:r>
          </w:p>
        </w:tc>
        <w:tc>
          <w:tcPr>
            <w:tcW w:w="1560" w:type="dxa"/>
            <w:vAlign w:val="center"/>
          </w:tcPr>
          <w:p w14:paraId="1A0B99FC" w14:textId="77777777" w:rsidR="007C4A8D" w:rsidRPr="00264499" w:rsidRDefault="007C4A8D" w:rsidP="007100C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7C4A8D" w:rsidRPr="00264499" w14:paraId="1E968D9C" w14:textId="77777777" w:rsidTr="007100CB">
        <w:tc>
          <w:tcPr>
            <w:tcW w:w="2169" w:type="dxa"/>
          </w:tcPr>
          <w:p w14:paraId="28980041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lastRenderedPageBreak/>
              <w:t>2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dostawa laptopa dla </w:t>
            </w:r>
            <w:proofErr w:type="spellStart"/>
            <w:r w:rsidRPr="00264499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</w:p>
        </w:tc>
        <w:tc>
          <w:tcPr>
            <w:tcW w:w="2793" w:type="dxa"/>
          </w:tcPr>
          <w:p w14:paraId="6A4E75F5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AJP Technology sp. z o.o.</w:t>
            </w:r>
          </w:p>
          <w:p w14:paraId="5F10289F" w14:textId="4081B8B9" w:rsidR="007C4A8D" w:rsidRPr="00264499" w:rsidRDefault="00264499" w:rsidP="007100C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Leopolda Staffa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1/11</w:t>
            </w:r>
          </w:p>
          <w:p w14:paraId="09F335D4" w14:textId="77777777" w:rsidR="007C4A8D" w:rsidRPr="00264499" w:rsidRDefault="007C4A8D" w:rsidP="007100CB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30-069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976" w:type="dxa"/>
          </w:tcPr>
          <w:p w14:paraId="5264C63A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1 - Cena - 56.76</w:t>
            </w:r>
          </w:p>
          <w:p w14:paraId="7F159275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2 - Termin wykonania - 40.00</w:t>
            </w:r>
          </w:p>
        </w:tc>
        <w:tc>
          <w:tcPr>
            <w:tcW w:w="1560" w:type="dxa"/>
            <w:vAlign w:val="center"/>
          </w:tcPr>
          <w:p w14:paraId="79A08837" w14:textId="77777777" w:rsidR="007C4A8D" w:rsidRPr="00264499" w:rsidRDefault="007C4A8D" w:rsidP="007100C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 xml:space="preserve">  96,76</w:t>
            </w:r>
          </w:p>
        </w:tc>
      </w:tr>
      <w:tr w:rsidR="007C4A8D" w:rsidRPr="00264499" w14:paraId="08356EEC" w14:textId="77777777" w:rsidTr="007100CB">
        <w:tc>
          <w:tcPr>
            <w:tcW w:w="2169" w:type="dxa"/>
          </w:tcPr>
          <w:p w14:paraId="10C3553E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2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dostawa laptopa dla </w:t>
            </w:r>
            <w:proofErr w:type="spellStart"/>
            <w:r w:rsidRPr="00264499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</w:p>
        </w:tc>
        <w:tc>
          <w:tcPr>
            <w:tcW w:w="2793" w:type="dxa"/>
          </w:tcPr>
          <w:p w14:paraId="30A9EE83" w14:textId="7E42683B" w:rsidR="007C4A8D" w:rsidRPr="00264499" w:rsidRDefault="007C4A8D" w:rsidP="007100CB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Framko</w:t>
            </w:r>
            <w:proofErr w:type="spellEnd"/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2 spółka jawna J.</w:t>
            </w:r>
            <w:r w:rsidR="00264499"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Strykowski S.</w:t>
            </w:r>
            <w:r w:rsidR="00264499"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Miazga</w:t>
            </w:r>
          </w:p>
          <w:p w14:paraId="022FD9E8" w14:textId="217EDCA3" w:rsidR="007C4A8D" w:rsidRPr="00264499" w:rsidRDefault="00264499" w:rsidP="007100C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Duża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22</w:t>
            </w:r>
          </w:p>
          <w:p w14:paraId="00C7433F" w14:textId="77777777" w:rsidR="007C4A8D" w:rsidRPr="00264499" w:rsidRDefault="007C4A8D" w:rsidP="007100CB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25-013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976" w:type="dxa"/>
          </w:tcPr>
          <w:p w14:paraId="776B7092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6FCA9A13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2 - Termin wykonania - 40.00</w:t>
            </w:r>
          </w:p>
        </w:tc>
        <w:tc>
          <w:tcPr>
            <w:tcW w:w="1560" w:type="dxa"/>
            <w:vAlign w:val="center"/>
          </w:tcPr>
          <w:p w14:paraId="4A85C077" w14:textId="77777777" w:rsidR="007C4A8D" w:rsidRPr="00264499" w:rsidRDefault="007C4A8D" w:rsidP="007100C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7C4A8D" w:rsidRPr="00264499" w14:paraId="47E5034C" w14:textId="77777777" w:rsidTr="007100CB">
        <w:tc>
          <w:tcPr>
            <w:tcW w:w="2169" w:type="dxa"/>
          </w:tcPr>
          <w:p w14:paraId="04ED1779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3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dostawa tabletu dla </w:t>
            </w:r>
            <w:proofErr w:type="spellStart"/>
            <w:r w:rsidRPr="00264499">
              <w:rPr>
                <w:rFonts w:ascii="Verdana" w:hAnsi="Verdana"/>
                <w:sz w:val="18"/>
                <w:szCs w:val="18"/>
              </w:rPr>
              <w:t>WEiP</w:t>
            </w:r>
            <w:proofErr w:type="spellEnd"/>
          </w:p>
        </w:tc>
        <w:tc>
          <w:tcPr>
            <w:tcW w:w="2793" w:type="dxa"/>
          </w:tcPr>
          <w:p w14:paraId="16AA383A" w14:textId="71FB15BF" w:rsidR="007C4A8D" w:rsidRPr="00264499" w:rsidRDefault="007C4A8D" w:rsidP="007100CB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Framko</w:t>
            </w:r>
            <w:proofErr w:type="spellEnd"/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2 spółka jawna J.</w:t>
            </w:r>
            <w:r w:rsidR="00264499"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Strykowski S.</w:t>
            </w:r>
            <w:r w:rsidR="00264499" w:rsidRPr="00264499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b/>
                <w:bCs/>
                <w:sz w:val="18"/>
                <w:szCs w:val="18"/>
              </w:rPr>
              <w:t>Miazga</w:t>
            </w:r>
          </w:p>
          <w:p w14:paraId="1B3BD68C" w14:textId="49403322" w:rsidR="007C4A8D" w:rsidRPr="00264499" w:rsidRDefault="00264499" w:rsidP="007100C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Duża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C4A8D" w:rsidRPr="00264499">
              <w:rPr>
                <w:rFonts w:ascii="Verdana" w:hAnsi="Verdana"/>
                <w:sz w:val="18"/>
                <w:szCs w:val="18"/>
              </w:rPr>
              <w:t>22</w:t>
            </w:r>
          </w:p>
          <w:p w14:paraId="61A28BA7" w14:textId="77777777" w:rsidR="007C4A8D" w:rsidRPr="00264499" w:rsidRDefault="007C4A8D" w:rsidP="007100CB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25-013</w:t>
            </w:r>
            <w:r w:rsidRPr="0026449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4499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976" w:type="dxa"/>
          </w:tcPr>
          <w:p w14:paraId="33D47ADB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797A00B1" w14:textId="77777777" w:rsidR="007C4A8D" w:rsidRPr="00264499" w:rsidRDefault="007C4A8D" w:rsidP="007100CB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>2 - Termin wykonania - 40.00</w:t>
            </w:r>
          </w:p>
        </w:tc>
        <w:tc>
          <w:tcPr>
            <w:tcW w:w="1560" w:type="dxa"/>
            <w:vAlign w:val="center"/>
          </w:tcPr>
          <w:p w14:paraId="58797E09" w14:textId="77777777" w:rsidR="007C4A8D" w:rsidRPr="00264499" w:rsidRDefault="007C4A8D" w:rsidP="007100C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64499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</w:tbl>
    <w:p w14:paraId="37BC6742" w14:textId="77777777" w:rsidR="008642B3" w:rsidRPr="00264499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26449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CF7B4" w14:textId="77777777" w:rsidR="00861808" w:rsidRDefault="00861808">
      <w:r>
        <w:separator/>
      </w:r>
    </w:p>
  </w:endnote>
  <w:endnote w:type="continuationSeparator" w:id="0">
    <w:p w14:paraId="0103DB73" w14:textId="77777777" w:rsidR="00861808" w:rsidRDefault="00861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678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4E5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BAFFB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F1164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B8E0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8BCCF" w14:textId="77777777" w:rsidR="00861808" w:rsidRDefault="00861808">
      <w:r>
        <w:separator/>
      </w:r>
    </w:p>
  </w:footnote>
  <w:footnote w:type="continuationSeparator" w:id="0">
    <w:p w14:paraId="0AEC0907" w14:textId="77777777" w:rsidR="00861808" w:rsidRDefault="00861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A69F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A96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76A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808"/>
    <w:rsid w:val="00022322"/>
    <w:rsid w:val="00042497"/>
    <w:rsid w:val="000C1E6F"/>
    <w:rsid w:val="000E4E56"/>
    <w:rsid w:val="001A1468"/>
    <w:rsid w:val="001B7815"/>
    <w:rsid w:val="00211A34"/>
    <w:rsid w:val="00264499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C4A8D"/>
    <w:rsid w:val="007E2ACC"/>
    <w:rsid w:val="007E68C5"/>
    <w:rsid w:val="00832144"/>
    <w:rsid w:val="00836DAF"/>
    <w:rsid w:val="008567C7"/>
    <w:rsid w:val="00861808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1C5654"/>
  <w15:chartTrackingRefBased/>
  <w15:docId w15:val="{D87B2B60-A75C-42F1-B695-8D9E90DB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2025-10-24T06:55:00Z</dcterms:created>
  <dcterms:modified xsi:type="dcterms:W3CDTF">2025-10-24T06:55:00Z</dcterms:modified>
</cp:coreProperties>
</file>