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60C33" w14:textId="0A3F582A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25B56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F7468D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CEB47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0ED9B42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66A1A01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FE6B6B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A95B7EA" w14:textId="77777777" w:rsidTr="004F10A0">
        <w:tc>
          <w:tcPr>
            <w:tcW w:w="2269" w:type="dxa"/>
            <w:shd w:val="clear" w:color="auto" w:fill="auto"/>
          </w:tcPr>
          <w:p w14:paraId="40FCE77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47CD24" w14:textId="3970E5D1" w:rsidR="00A137C9" w:rsidRPr="00A2540E" w:rsidRDefault="0094119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1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 Szpitala Specjalistycznego im. Stefana Żeromskiego SP ZOZ w Krakowie w zakresie obejmującym przebudowę pomieszczeń II i III piętra oraz  pomieszczenia parteru budynku na os. Młodości 11 na potrzeby poradni</w:t>
            </w:r>
            <w:r w:rsidR="00143D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specjalistycznych</w:t>
            </w:r>
            <w:r w:rsidRPr="00941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Szpitala Specjalistycznego im. Stefana Żeromskiego SP ZOZ w Krakowie .</w:t>
            </w:r>
          </w:p>
        </w:tc>
      </w:tr>
      <w:tr w:rsidR="00941194" w:rsidRPr="00A2540E" w14:paraId="4D802AEE" w14:textId="77777777" w:rsidTr="00C00CDF">
        <w:tc>
          <w:tcPr>
            <w:tcW w:w="2269" w:type="dxa"/>
            <w:shd w:val="clear" w:color="auto" w:fill="auto"/>
          </w:tcPr>
          <w:p w14:paraId="5CBD840B" w14:textId="77777777" w:rsidR="00941194" w:rsidRPr="00A2540E" w:rsidRDefault="00941194" w:rsidP="00C00C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7F7388" w14:textId="77777777" w:rsidR="00941194" w:rsidRPr="00A2540E" w:rsidRDefault="00941194" w:rsidP="00C00C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1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SZP-271-53/25</w:t>
            </w:r>
          </w:p>
        </w:tc>
      </w:tr>
    </w:tbl>
    <w:p w14:paraId="48FBD67C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0602DB7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41194" w:rsidRPr="0094119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4C670B8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92E903A" w14:textId="77777777" w:rsidTr="00A137C9">
        <w:tc>
          <w:tcPr>
            <w:tcW w:w="617" w:type="dxa"/>
            <w:shd w:val="clear" w:color="auto" w:fill="auto"/>
            <w:vAlign w:val="center"/>
          </w:tcPr>
          <w:p w14:paraId="4BDEEEE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27FF4A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1D8E74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D56C7A5" w14:textId="77777777" w:rsidTr="00A137C9">
        <w:tc>
          <w:tcPr>
            <w:tcW w:w="617" w:type="dxa"/>
            <w:shd w:val="clear" w:color="auto" w:fill="auto"/>
            <w:vAlign w:val="center"/>
          </w:tcPr>
          <w:p w14:paraId="4A5FC25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6AF18B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654C6A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1C57ABE" w14:textId="77777777" w:rsidTr="00A137C9">
        <w:tc>
          <w:tcPr>
            <w:tcW w:w="617" w:type="dxa"/>
            <w:shd w:val="clear" w:color="auto" w:fill="auto"/>
            <w:vAlign w:val="center"/>
          </w:tcPr>
          <w:p w14:paraId="1535D4E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D35016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583865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0029B46" w14:textId="0345D596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41194" w:rsidRPr="00941194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48902C3" w14:textId="77777777" w:rsidTr="00A137C9">
        <w:tc>
          <w:tcPr>
            <w:tcW w:w="617" w:type="dxa"/>
            <w:shd w:val="clear" w:color="auto" w:fill="auto"/>
            <w:vAlign w:val="center"/>
          </w:tcPr>
          <w:p w14:paraId="6F0B948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A4D356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F0602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08974833" w14:textId="77777777" w:rsidTr="00A137C9">
        <w:tc>
          <w:tcPr>
            <w:tcW w:w="617" w:type="dxa"/>
            <w:shd w:val="clear" w:color="auto" w:fill="auto"/>
            <w:vAlign w:val="center"/>
          </w:tcPr>
          <w:p w14:paraId="273BD77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DC5EE4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D5247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3D2EE9A" w14:textId="77777777" w:rsidTr="00A137C9">
        <w:tc>
          <w:tcPr>
            <w:tcW w:w="617" w:type="dxa"/>
            <w:shd w:val="clear" w:color="auto" w:fill="auto"/>
            <w:vAlign w:val="center"/>
          </w:tcPr>
          <w:p w14:paraId="2EB98FE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FD1DC9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1097B7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E1890B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F759A2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753219C" w14:textId="77777777" w:rsidTr="004F10A0">
        <w:tc>
          <w:tcPr>
            <w:tcW w:w="2660" w:type="dxa"/>
            <w:shd w:val="clear" w:color="auto" w:fill="auto"/>
          </w:tcPr>
          <w:p w14:paraId="2DA8590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6C79F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128F244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6FE98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5E8DD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7E73B0D0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4119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B3D35D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67C8D" w14:textId="77777777" w:rsidR="00DB61AD" w:rsidRDefault="00DB61AD" w:rsidP="00025386">
      <w:pPr>
        <w:spacing w:after="0" w:line="240" w:lineRule="auto"/>
      </w:pPr>
      <w:r>
        <w:separator/>
      </w:r>
    </w:p>
  </w:endnote>
  <w:endnote w:type="continuationSeparator" w:id="0">
    <w:p w14:paraId="221AA576" w14:textId="77777777" w:rsidR="00DB61AD" w:rsidRDefault="00DB61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B78B1" w14:textId="77777777" w:rsidR="00941194" w:rsidRDefault="009411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29FA7" w14:textId="77777777" w:rsidR="00025386" w:rsidRDefault="00143DD1" w:rsidP="00025386">
    <w:pPr>
      <w:pStyle w:val="Stopka"/>
      <w:tabs>
        <w:tab w:val="clear" w:pos="4536"/>
      </w:tabs>
      <w:jc w:val="center"/>
    </w:pPr>
    <w:r>
      <w:rPr>
        <w:noProof/>
      </w:rPr>
      <w:pict w14:anchorId="44D8351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A3A2D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7AAA50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17233" w14:textId="77777777" w:rsidR="00941194" w:rsidRDefault="00941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CCD69" w14:textId="77777777" w:rsidR="00DB61AD" w:rsidRDefault="00DB61AD" w:rsidP="00025386">
      <w:pPr>
        <w:spacing w:after="0" w:line="240" w:lineRule="auto"/>
      </w:pPr>
      <w:r>
        <w:separator/>
      </w:r>
    </w:p>
  </w:footnote>
  <w:footnote w:type="continuationSeparator" w:id="0">
    <w:p w14:paraId="6184B5BC" w14:textId="77777777" w:rsidR="00DB61AD" w:rsidRDefault="00DB61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A41" w14:textId="77777777" w:rsidR="00941194" w:rsidRDefault="00941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61BD8" w14:textId="77777777" w:rsidR="00941194" w:rsidRDefault="009411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42B51" w14:textId="77777777" w:rsidR="00941194" w:rsidRDefault="009411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030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1AD"/>
    <w:rsid w:val="00025386"/>
    <w:rsid w:val="00025B56"/>
    <w:rsid w:val="000423B9"/>
    <w:rsid w:val="00053927"/>
    <w:rsid w:val="00084786"/>
    <w:rsid w:val="00143DD1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41194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B61A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0DA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E09FD"/>
  <w15:chartTrackingRefBased/>
  <w15:docId w15:val="{CFB8B076-A926-4AAC-8599-C89EDB249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2025-10-13T11:09:00Z</dcterms:created>
  <dcterms:modified xsi:type="dcterms:W3CDTF">2025-10-23T15:52:00Z</dcterms:modified>
</cp:coreProperties>
</file>