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16787B" w14:textId="752EFC8A"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D6581F">
        <w:rPr>
          <w:rFonts w:ascii="Arial" w:eastAsia="Times New Roman" w:hAnsi="Arial" w:cs="Arial"/>
          <w:bCs/>
          <w:sz w:val="24"/>
          <w:szCs w:val="20"/>
          <w:lang w:eastAsia="pl-PL"/>
        </w:rPr>
        <w:t>1</w:t>
      </w:r>
      <w:r w:rsidR="00C446D3">
        <w:rPr>
          <w:rFonts w:ascii="Arial" w:eastAsia="Times New Roman" w:hAnsi="Arial" w:cs="Arial"/>
          <w:bCs/>
          <w:sz w:val="24"/>
          <w:szCs w:val="20"/>
          <w:lang w:eastAsia="pl-PL"/>
        </w:rPr>
        <w:t>2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828F28A" w14:textId="77777777" w:rsidTr="00D62E6E">
        <w:tc>
          <w:tcPr>
            <w:tcW w:w="2800" w:type="dxa"/>
            <w:shd w:val="clear" w:color="auto" w:fill="auto"/>
          </w:tcPr>
          <w:p w14:paraId="6118C83F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EC6F042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0FBBF84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4EECC85" w14:textId="77777777"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50C77387" w14:textId="77777777" w:rsidTr="00D62E6E">
        <w:tc>
          <w:tcPr>
            <w:tcW w:w="2800" w:type="dxa"/>
            <w:shd w:val="clear" w:color="auto" w:fill="auto"/>
          </w:tcPr>
          <w:p w14:paraId="05ED96D7" w14:textId="77777777"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6C06F81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F826096" w14:textId="77777777"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7C02139" w14:textId="77777777"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EA7EA7F" w14:textId="77777777"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727AE" w:rsidRPr="00C14101" w14:paraId="2FBD73FD" w14:textId="77777777" w:rsidTr="00D64C77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ADBC58E" w14:textId="77777777" w:rsidR="00F727AE" w:rsidRPr="00C14101" w:rsidRDefault="00F727AE" w:rsidP="00D64C7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C36B400" w14:textId="77777777" w:rsidR="00F727AE" w:rsidRPr="00C14101" w:rsidRDefault="00F727AE" w:rsidP="00D64C77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727AE">
              <w:rPr>
                <w:rFonts w:ascii="Arial" w:eastAsia="Times New Roman" w:hAnsi="Arial" w:cs="Arial"/>
                <w:lang w:eastAsia="pl-PL"/>
              </w:rPr>
              <w:t>(t.j.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9A42E8E" w14:textId="77777777" w:rsidR="00F727AE" w:rsidRPr="00C14101" w:rsidRDefault="00F727AE" w:rsidP="00D64C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A9ACD29" w14:textId="77777777" w:rsidR="00F727AE" w:rsidRPr="00C14101" w:rsidRDefault="00F727AE" w:rsidP="00D64C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12177F70" w14:textId="77777777" w:rsidR="00BC121E" w:rsidRPr="00C14101" w:rsidRDefault="00F727AE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7F45A2BB" w14:textId="77777777" w:rsidTr="00D62E6E">
        <w:tc>
          <w:tcPr>
            <w:tcW w:w="2269" w:type="dxa"/>
            <w:shd w:val="clear" w:color="auto" w:fill="auto"/>
          </w:tcPr>
          <w:p w14:paraId="2A80ACF4" w14:textId="77777777"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77C823" w14:textId="1B92B250" w:rsidR="00D62E6E" w:rsidRPr="00D62E6E" w:rsidRDefault="00F727A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727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 Szpitala Specjalistycznego im. Stefana Żeromskiego SP ZOZ w Krakowie w zakresie obejmującym przebudowę pomieszczeń II i III piętra oraz  pomieszczenia parteru budynku na os. Młodości 11 na potrzeby poradni</w:t>
            </w:r>
            <w:r w:rsidR="00C446D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specjalistycznych</w:t>
            </w:r>
            <w:r w:rsidRPr="00F727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Szpitala Specjalistycznego im. Stefana Żeromskiego SP ZOZ w Krakowie .</w:t>
            </w:r>
          </w:p>
        </w:tc>
      </w:tr>
      <w:tr w:rsidR="00F727AE" w:rsidRPr="00D62E6E" w14:paraId="0D5E3DAD" w14:textId="77777777" w:rsidTr="00D64C77">
        <w:tc>
          <w:tcPr>
            <w:tcW w:w="2269" w:type="dxa"/>
            <w:shd w:val="clear" w:color="auto" w:fill="auto"/>
          </w:tcPr>
          <w:p w14:paraId="2D80CCBB" w14:textId="77777777" w:rsidR="00F727AE" w:rsidRPr="00D62E6E" w:rsidRDefault="00F727AE" w:rsidP="00D64C7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3AF1E2" w14:textId="77777777" w:rsidR="00F727AE" w:rsidRPr="00D62E6E" w:rsidRDefault="00F727AE" w:rsidP="00D64C7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727A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SZP-271-53/25</w:t>
            </w:r>
          </w:p>
        </w:tc>
      </w:tr>
    </w:tbl>
    <w:p w14:paraId="7370CFC4" w14:textId="77777777" w:rsidR="00BC121E" w:rsidRDefault="00F727AE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727AE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49DF7BB4" w14:textId="6AB1E87B" w:rsidR="00BC121E" w:rsidRPr="00C14101" w:rsidRDefault="008E296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32E1BF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.05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1D9978A4" w14:textId="501811D6" w:rsidR="00BC121E" w:rsidRDefault="00BC121E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 w14:anchorId="197F9611">
          <v:shape id="_x0000_i1031" type="#_x0000_t75" style="width:453.05pt;height:17.25pt" o:ole="">
            <v:imagedata r:id="rId10" o:title=""/>
          </v:shape>
          <w:control r:id="rId11" w:name="OptionButton21" w:shapeid="_x0000_i1031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3B5F3A9" w14:textId="77777777"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14:paraId="4C15659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16A32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3C4C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1AEA3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148B6A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79C3C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9B17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78D68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4B5B438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33541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AE45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54A0" w14:textId="77777777"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739B3B6" w14:textId="77777777"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4BB00CA8" w14:textId="77777777"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BE26412" w14:textId="77777777"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7725D49C" w14:textId="77777777"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3E160D8C" w14:textId="77777777" w:rsidTr="00620E37">
        <w:tc>
          <w:tcPr>
            <w:tcW w:w="2660" w:type="dxa"/>
            <w:shd w:val="clear" w:color="auto" w:fill="auto"/>
          </w:tcPr>
          <w:p w14:paraId="015A6F3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5696547" w14:textId="77777777"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375F1588" w14:textId="77777777"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5C9E558" w14:textId="77777777"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D7040E1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675BE66" w14:textId="77777777"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727A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6F127A11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0FBE47" w14:textId="77777777" w:rsidR="009554DB" w:rsidRDefault="009554DB">
      <w:r>
        <w:separator/>
      </w:r>
    </w:p>
  </w:endnote>
  <w:endnote w:type="continuationSeparator" w:id="0">
    <w:p w14:paraId="0D624099" w14:textId="77777777" w:rsidR="009554DB" w:rsidRDefault="0095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3CDD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BCBFFF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D297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6FECD1E2" w14:textId="77777777" w:rsidR="009A4CD3" w:rsidRDefault="00C446D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5DE0A603">
        <v:line id="_x0000_s1025" style="position:absolute;left:0;text-align:left;z-index:251657728" from="-3.85pt,8.7pt" to="455.15pt,8.7pt"/>
      </w:pict>
    </w:r>
  </w:p>
  <w:p w14:paraId="6B3CBD8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9994" w14:textId="77777777" w:rsidR="00F727AE" w:rsidRDefault="00F727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2179C5" w14:textId="77777777" w:rsidR="009554DB" w:rsidRDefault="009554DB">
      <w:r>
        <w:separator/>
      </w:r>
    </w:p>
  </w:footnote>
  <w:footnote w:type="continuationSeparator" w:id="0">
    <w:p w14:paraId="5FED034E" w14:textId="77777777" w:rsidR="009554DB" w:rsidRDefault="00955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20301" w14:textId="77777777" w:rsidR="00F727AE" w:rsidRDefault="00F727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94A55" w14:textId="77777777" w:rsidR="00F727AE" w:rsidRDefault="00F727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1872E" w14:textId="77777777" w:rsidR="00F727AE" w:rsidRDefault="00F727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04688052">
    <w:abstractNumId w:val="13"/>
  </w:num>
  <w:num w:numId="2" w16cid:durableId="201403853">
    <w:abstractNumId w:val="0"/>
  </w:num>
  <w:num w:numId="3" w16cid:durableId="1150832388">
    <w:abstractNumId w:val="11"/>
  </w:num>
  <w:num w:numId="4" w16cid:durableId="619723752">
    <w:abstractNumId w:val="8"/>
  </w:num>
  <w:num w:numId="5" w16cid:durableId="1819105600">
    <w:abstractNumId w:val="7"/>
  </w:num>
  <w:num w:numId="6" w16cid:durableId="871071109">
    <w:abstractNumId w:val="1"/>
  </w:num>
  <w:num w:numId="7" w16cid:durableId="1006982878">
    <w:abstractNumId w:val="6"/>
  </w:num>
  <w:num w:numId="8" w16cid:durableId="1020737866">
    <w:abstractNumId w:val="3"/>
  </w:num>
  <w:num w:numId="9" w16cid:durableId="176309719">
    <w:abstractNumId w:val="2"/>
  </w:num>
  <w:num w:numId="10" w16cid:durableId="329721902">
    <w:abstractNumId w:val="5"/>
  </w:num>
  <w:num w:numId="11" w16cid:durableId="416825839">
    <w:abstractNumId w:val="10"/>
  </w:num>
  <w:num w:numId="12" w16cid:durableId="1096053413">
    <w:abstractNumId w:val="4"/>
  </w:num>
  <w:num w:numId="13" w16cid:durableId="1719822597">
    <w:abstractNumId w:val="9"/>
  </w:num>
  <w:num w:numId="14" w16cid:durableId="78704133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54DB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204613"/>
    <w:rsid w:val="00283561"/>
    <w:rsid w:val="002967B7"/>
    <w:rsid w:val="002B1E07"/>
    <w:rsid w:val="002C2DE7"/>
    <w:rsid w:val="002D160C"/>
    <w:rsid w:val="002D3BDF"/>
    <w:rsid w:val="002E31B0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554DB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446D3"/>
    <w:rsid w:val="00C527C7"/>
    <w:rsid w:val="00C606B9"/>
    <w:rsid w:val="00C62EB2"/>
    <w:rsid w:val="00C65401"/>
    <w:rsid w:val="00C93F0A"/>
    <w:rsid w:val="00CB6204"/>
    <w:rsid w:val="00CC527A"/>
    <w:rsid w:val="00D62E6E"/>
    <w:rsid w:val="00D6581F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727AE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5CF8502"/>
  <w15:chartTrackingRefBased/>
  <w15:docId w15:val="{AD849B06-7345-4D16-BA6A-4A8F9B987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258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2010-01-07T09:39:00Z</cp:lastPrinted>
  <dcterms:created xsi:type="dcterms:W3CDTF">2025-10-13T10:52:00Z</dcterms:created>
  <dcterms:modified xsi:type="dcterms:W3CDTF">2025-10-23T15:56:00Z</dcterms:modified>
</cp:coreProperties>
</file>