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06210" w14:textId="53539A1A" w:rsidR="005D05C3" w:rsidRPr="00D173B6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173B6">
        <w:rPr>
          <w:rFonts w:ascii="Arial" w:hAnsi="Arial" w:cs="Arial"/>
          <w:bCs/>
          <w:i w:val="0"/>
          <w:szCs w:val="24"/>
        </w:rPr>
        <w:t xml:space="preserve">Załącznik nr </w:t>
      </w:r>
      <w:r w:rsidR="005F5C97">
        <w:rPr>
          <w:rFonts w:ascii="Arial" w:hAnsi="Arial" w:cs="Arial"/>
          <w:bCs/>
          <w:i w:val="0"/>
          <w:szCs w:val="24"/>
        </w:rPr>
        <w:t>1</w:t>
      </w:r>
      <w:r w:rsidR="004B1547">
        <w:rPr>
          <w:rFonts w:ascii="Arial" w:hAnsi="Arial" w:cs="Arial"/>
          <w:bCs/>
          <w:i w:val="0"/>
          <w:szCs w:val="24"/>
        </w:rPr>
        <w:t>1</w:t>
      </w:r>
      <w:r w:rsidRPr="00D173B6">
        <w:rPr>
          <w:rFonts w:ascii="Arial" w:hAnsi="Arial" w:cs="Arial"/>
          <w:bCs/>
          <w:i w:val="0"/>
          <w:szCs w:val="24"/>
        </w:rPr>
        <w:t xml:space="preserve"> do SWZ</w:t>
      </w:r>
    </w:p>
    <w:p w14:paraId="424EE32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76DBCEA" w14:textId="77777777" w:rsidR="005D05C3" w:rsidRPr="0012157F" w:rsidRDefault="00621D8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D8C">
        <w:rPr>
          <w:rFonts w:ascii="Arial" w:hAnsi="Arial" w:cs="Arial"/>
        </w:rPr>
        <w:t>Szpital Specjalistyczny im. Stefana Żeromskiego SPZOZ w Krakowie</w:t>
      </w:r>
    </w:p>
    <w:p w14:paraId="77F5441B" w14:textId="77777777" w:rsidR="005D05C3" w:rsidRPr="0012157F" w:rsidRDefault="00621D8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1D8C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621D8C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742BD9E" w14:textId="77777777" w:rsidR="005D05C3" w:rsidRDefault="00621D8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21D8C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621D8C">
        <w:rPr>
          <w:rFonts w:ascii="Arial" w:hAnsi="Arial" w:cs="Arial"/>
        </w:rPr>
        <w:t>Kraków</w:t>
      </w:r>
    </w:p>
    <w:p w14:paraId="767108F9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722999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BB2B736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D98F168" w14:textId="77777777" w:rsidTr="001B7D97">
        <w:tc>
          <w:tcPr>
            <w:tcW w:w="2800" w:type="dxa"/>
            <w:shd w:val="clear" w:color="auto" w:fill="auto"/>
          </w:tcPr>
          <w:p w14:paraId="722B6A48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9939E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5016F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8E8BDF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05491C50" w14:textId="77777777" w:rsidTr="001B7D97">
        <w:tc>
          <w:tcPr>
            <w:tcW w:w="2800" w:type="dxa"/>
            <w:shd w:val="clear" w:color="auto" w:fill="auto"/>
          </w:tcPr>
          <w:p w14:paraId="2F72055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42A26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5E440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64BA39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CFE96D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21D8C" w:rsidRPr="0012157F" w14:paraId="061394D5" w14:textId="77777777" w:rsidTr="00133EB7">
        <w:tc>
          <w:tcPr>
            <w:tcW w:w="9104" w:type="dxa"/>
            <w:shd w:val="clear" w:color="auto" w:fill="D9D9D9"/>
          </w:tcPr>
          <w:p w14:paraId="233AD590" w14:textId="77777777" w:rsidR="00621D8C" w:rsidRPr="0012157F" w:rsidRDefault="00621D8C" w:rsidP="00133EB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1FBC6C" w14:textId="77777777" w:rsidR="00621D8C" w:rsidRPr="00094F76" w:rsidRDefault="00621D8C" w:rsidP="00133EB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1D8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38C3D2D" w14:textId="77777777" w:rsidR="00621D8C" w:rsidRPr="004B5FB1" w:rsidRDefault="00621D8C" w:rsidP="00133EB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8416CA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F2CC4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1AA55D5" w14:textId="77777777" w:rsidTr="001B7D97">
        <w:tc>
          <w:tcPr>
            <w:tcW w:w="2269" w:type="dxa"/>
            <w:shd w:val="clear" w:color="auto" w:fill="auto"/>
          </w:tcPr>
          <w:p w14:paraId="3D940980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D4C70" w14:textId="0E6E1AF0" w:rsidR="00ED79A4" w:rsidRPr="00DF2BC9" w:rsidRDefault="00984D4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FF0000"/>
                <w:sz w:val="24"/>
                <w:szCs w:val="24"/>
                <w:lang w:eastAsia="pl-PL"/>
              </w:rPr>
            </w:pPr>
            <w:r w:rsidRPr="00984D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 Szpitala Specjalistycznego im. Stefana Żeromskiego SP ZOZ w Krakowie w zakresie obejmującym przebudowę pomieszczeń II i III piętra oraz  pomieszczenia parteru budynku na os. Młodości 11 na potrzeby poradni Szpitala Specjalistycznego im. Stefana Żeromskiego SP ZOZ w Krakowie .</w:t>
            </w:r>
          </w:p>
        </w:tc>
      </w:tr>
      <w:tr w:rsidR="00621D8C" w:rsidRPr="00A2540E" w14:paraId="6AE12F14" w14:textId="77777777" w:rsidTr="00133EB7">
        <w:tc>
          <w:tcPr>
            <w:tcW w:w="2269" w:type="dxa"/>
            <w:shd w:val="clear" w:color="auto" w:fill="auto"/>
          </w:tcPr>
          <w:p w14:paraId="4EAB8AA5" w14:textId="77777777" w:rsidR="00621D8C" w:rsidRPr="00A2540E" w:rsidRDefault="00621D8C" w:rsidP="00133E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F2B39C" w14:textId="13F70B17" w:rsidR="00621D8C" w:rsidRPr="00DF2BC9" w:rsidRDefault="00621D8C" w:rsidP="00133E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color w:val="FF0000"/>
                <w:sz w:val="24"/>
                <w:szCs w:val="24"/>
                <w:lang w:eastAsia="pl-PL"/>
              </w:rPr>
            </w:pPr>
            <w:r w:rsidRPr="00E379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E379D2" w:rsidRPr="00E379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</w:t>
            </w:r>
            <w:r w:rsidRPr="00E379D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5BD7F013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621F2A1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1D8C" w:rsidRPr="00621D8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F65C947" w14:textId="06F4C3F6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11CF25" w14:textId="77777777" w:rsidR="004B5FB1" w:rsidRDefault="004B5FB1" w:rsidP="00831669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F448D6A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3F2069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6F34B5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E9DE77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AC606DE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023A6F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B795331" w14:textId="77777777" w:rsidTr="001B7D97">
        <w:tc>
          <w:tcPr>
            <w:tcW w:w="2660" w:type="dxa"/>
            <w:shd w:val="clear" w:color="auto" w:fill="auto"/>
          </w:tcPr>
          <w:p w14:paraId="1288684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1434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029E12D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B04BD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59944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9A2B3A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21D8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8797A3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F4C84" w14:textId="77777777" w:rsidR="005B610C" w:rsidRDefault="005B610C" w:rsidP="0038231F">
      <w:pPr>
        <w:spacing w:after="0" w:line="240" w:lineRule="auto"/>
      </w:pPr>
      <w:r>
        <w:separator/>
      </w:r>
    </w:p>
  </w:endnote>
  <w:endnote w:type="continuationSeparator" w:id="0">
    <w:p w14:paraId="0C7EA6A0" w14:textId="77777777" w:rsidR="005B610C" w:rsidRDefault="005B61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E171" w14:textId="77777777" w:rsidR="00621D8C" w:rsidRDefault="00621D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AF57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26F0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4871" w14:textId="77777777" w:rsidR="00621D8C" w:rsidRDefault="00621D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C4BDA" w14:textId="77777777" w:rsidR="005B610C" w:rsidRDefault="005B610C" w:rsidP="0038231F">
      <w:pPr>
        <w:spacing w:after="0" w:line="240" w:lineRule="auto"/>
      </w:pPr>
      <w:r>
        <w:separator/>
      </w:r>
    </w:p>
  </w:footnote>
  <w:footnote w:type="continuationSeparator" w:id="0">
    <w:p w14:paraId="3EC9D31A" w14:textId="77777777" w:rsidR="005B610C" w:rsidRDefault="005B61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1BB4" w14:textId="77777777" w:rsidR="00621D8C" w:rsidRDefault="00621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51308" w14:textId="77777777" w:rsidR="00621D8C" w:rsidRDefault="00621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2B457" w14:textId="77777777" w:rsidR="00621D8C" w:rsidRDefault="00621D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832068">
    <w:abstractNumId w:val="12"/>
  </w:num>
  <w:num w:numId="2" w16cid:durableId="1552304385">
    <w:abstractNumId w:val="0"/>
  </w:num>
  <w:num w:numId="3" w16cid:durableId="1821343230">
    <w:abstractNumId w:val="11"/>
  </w:num>
  <w:num w:numId="4" w16cid:durableId="1437824617">
    <w:abstractNumId w:val="16"/>
  </w:num>
  <w:num w:numId="5" w16cid:durableId="1591238765">
    <w:abstractNumId w:val="13"/>
  </w:num>
  <w:num w:numId="6" w16cid:durableId="1839617128">
    <w:abstractNumId w:val="10"/>
  </w:num>
  <w:num w:numId="7" w16cid:durableId="1572958667">
    <w:abstractNumId w:val="1"/>
  </w:num>
  <w:num w:numId="8" w16cid:durableId="1183469216">
    <w:abstractNumId w:val="6"/>
  </w:num>
  <w:num w:numId="9" w16cid:durableId="538277167">
    <w:abstractNumId w:val="4"/>
  </w:num>
  <w:num w:numId="10" w16cid:durableId="1579707190">
    <w:abstractNumId w:val="7"/>
  </w:num>
  <w:num w:numId="11" w16cid:durableId="1070469737">
    <w:abstractNumId w:val="5"/>
  </w:num>
  <w:num w:numId="12" w16cid:durableId="2016565042">
    <w:abstractNumId w:val="9"/>
  </w:num>
  <w:num w:numId="13" w16cid:durableId="1434977348">
    <w:abstractNumId w:val="3"/>
  </w:num>
  <w:num w:numId="14" w16cid:durableId="1135752114">
    <w:abstractNumId w:val="2"/>
  </w:num>
  <w:num w:numId="15" w16cid:durableId="2053924634">
    <w:abstractNumId w:val="15"/>
  </w:num>
  <w:num w:numId="16" w16cid:durableId="193466591">
    <w:abstractNumId w:val="8"/>
  </w:num>
  <w:num w:numId="17" w16cid:durableId="16123221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FD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95F9B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1547"/>
    <w:rsid w:val="004B2FD4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471"/>
    <w:rsid w:val="005B11F3"/>
    <w:rsid w:val="005B610C"/>
    <w:rsid w:val="005C39CA"/>
    <w:rsid w:val="005D05C3"/>
    <w:rsid w:val="005E176A"/>
    <w:rsid w:val="005E24AA"/>
    <w:rsid w:val="005E579C"/>
    <w:rsid w:val="005F5C97"/>
    <w:rsid w:val="00602087"/>
    <w:rsid w:val="00612283"/>
    <w:rsid w:val="00621D8C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1669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84D47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73B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2BC9"/>
    <w:rsid w:val="00DF5602"/>
    <w:rsid w:val="00E022A1"/>
    <w:rsid w:val="00E21B42"/>
    <w:rsid w:val="00E21BB4"/>
    <w:rsid w:val="00E24546"/>
    <w:rsid w:val="00E309E9"/>
    <w:rsid w:val="00E31C06"/>
    <w:rsid w:val="00E33351"/>
    <w:rsid w:val="00E379D2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B106C"/>
  <w15:docId w15:val="{78F0E1B2-5A4F-4BDE-8562-875468A2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8</cp:revision>
  <cp:lastPrinted>2025-10-07T07:53:00Z</cp:lastPrinted>
  <dcterms:created xsi:type="dcterms:W3CDTF">2025-10-07T08:16:00Z</dcterms:created>
  <dcterms:modified xsi:type="dcterms:W3CDTF">2025-10-23T15:55:00Z</dcterms:modified>
</cp:coreProperties>
</file>