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8BAF3" w14:textId="3D23755E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E2564B">
        <w:rPr>
          <w:rFonts w:ascii="Arial" w:hAnsi="Arial" w:cs="Arial"/>
          <w:bCs/>
          <w:sz w:val="24"/>
        </w:rPr>
        <w:t>10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3245A3DD" w14:textId="77777777" w:rsidTr="00125AB1">
        <w:tc>
          <w:tcPr>
            <w:tcW w:w="2800" w:type="dxa"/>
            <w:shd w:val="clear" w:color="auto" w:fill="auto"/>
          </w:tcPr>
          <w:p w14:paraId="38B8BFB7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14:paraId="229F953E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F2D231E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1A92D8F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14:paraId="3592DF2D" w14:textId="77777777" w:rsidTr="00125AB1">
        <w:tc>
          <w:tcPr>
            <w:tcW w:w="2800" w:type="dxa"/>
            <w:shd w:val="clear" w:color="auto" w:fill="auto"/>
          </w:tcPr>
          <w:p w14:paraId="34AC11C1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14:paraId="4831E2FE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CDE07DC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CE057BE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5E88A24E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0E9A212D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C765D3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49F786CD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71E47E9B" w14:textId="77777777" w:rsidTr="00061234">
        <w:tc>
          <w:tcPr>
            <w:tcW w:w="2269" w:type="dxa"/>
            <w:shd w:val="clear" w:color="auto" w:fill="auto"/>
          </w:tcPr>
          <w:p w14:paraId="37FB3CF1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14:paraId="3C5DB48E" w14:textId="4EF71A1A" w:rsidR="00125AB1" w:rsidRPr="00CA5E56" w:rsidRDefault="00E86841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6841">
              <w:rPr>
                <w:rFonts w:ascii="Arial" w:hAnsi="Arial" w:cs="Arial"/>
                <w:bCs/>
                <w:sz w:val="24"/>
                <w:szCs w:val="24"/>
              </w:rPr>
              <w:t>Przebudowa  Szpitala Specjalistycznego im. Stefana Żeromskiego SP ZOZ w Krakowie w zakresie obejmującym przebudowę pomieszczeń II i III piętra oraz  pomieszczenia parteru budynku na os. Młodości 11 na potrzeby poradni Szpitala Specjalistycznego im. Stefana Żeromskiego SP ZOZ w Krakowie</w:t>
            </w:r>
            <w:r w:rsidR="0070623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6841" w:rsidRPr="00CA5E56" w14:paraId="009A5C27" w14:textId="77777777" w:rsidTr="00D64C77">
        <w:tc>
          <w:tcPr>
            <w:tcW w:w="2269" w:type="dxa"/>
            <w:shd w:val="clear" w:color="auto" w:fill="auto"/>
          </w:tcPr>
          <w:p w14:paraId="65D9E409" w14:textId="77777777" w:rsidR="00E86841" w:rsidRPr="00CA5E56" w:rsidRDefault="00E86841" w:rsidP="00D64C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14:paraId="730E247A" w14:textId="77777777" w:rsidR="00E86841" w:rsidRPr="00CA5E56" w:rsidRDefault="00E86841" w:rsidP="00D64C77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6841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3CCDF326" w14:textId="77777777" w:rsidR="005A629F" w:rsidRPr="006A40FF" w:rsidRDefault="00E86841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E8684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5332DE3D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43F5CE60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47FB0873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047FF9E0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CA1AE89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1B1A566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3722F58C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76EB86F3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6184B6F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3B6BA4F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2BA3F737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4C4FB2E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288F0B0E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2A7E85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E88F35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6434FB68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44A5034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097B7CF5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6175856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748B249E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908B2B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DBBFC5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FCCF08C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5F9DA8BC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3E5F19FA" w14:textId="77777777"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617451F4" w14:textId="77777777" w:rsidR="00AB17BF" w:rsidRDefault="00AB17BF" w:rsidP="00DD417E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14:paraId="0C41047F" w14:textId="77777777" w:rsidTr="00DD417E">
        <w:tc>
          <w:tcPr>
            <w:tcW w:w="2660" w:type="dxa"/>
            <w:shd w:val="clear" w:color="auto" w:fill="auto"/>
          </w:tcPr>
          <w:p w14:paraId="4678D814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5065A53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FC3DA92" w14:textId="77777777"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14:paraId="17A50AA1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1957212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4D45DD20" w14:textId="77777777" w:rsidR="00DD417E" w:rsidRPr="00DD417E" w:rsidRDefault="00DD417E" w:rsidP="00DD417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86841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355636E2" w14:textId="77777777"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04674" w14:textId="77777777" w:rsidR="00C25646" w:rsidRDefault="00C25646">
      <w:r>
        <w:separator/>
      </w:r>
    </w:p>
  </w:endnote>
  <w:endnote w:type="continuationSeparator" w:id="0">
    <w:p w14:paraId="109F7BB1" w14:textId="77777777" w:rsidR="00C25646" w:rsidRDefault="00C25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D87A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1AF98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0DC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71E9CD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ABF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68C75F" w14:textId="77777777" w:rsidR="00EF0FC8" w:rsidRDefault="00EF0FC8">
    <w:pPr>
      <w:pStyle w:val="Stopka"/>
      <w:tabs>
        <w:tab w:val="clear" w:pos="4536"/>
      </w:tabs>
      <w:jc w:val="center"/>
    </w:pPr>
  </w:p>
  <w:p w14:paraId="55B55A88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AF47" w14:textId="77777777" w:rsidR="00C25646" w:rsidRDefault="00C25646">
      <w:r>
        <w:separator/>
      </w:r>
    </w:p>
  </w:footnote>
  <w:footnote w:type="continuationSeparator" w:id="0">
    <w:p w14:paraId="37240DD4" w14:textId="77777777" w:rsidR="00C25646" w:rsidRDefault="00C25646">
      <w:r>
        <w:continuationSeparator/>
      </w:r>
    </w:p>
  </w:footnote>
  <w:footnote w:id="1">
    <w:p w14:paraId="1F0DDE10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270D" w14:textId="77777777" w:rsidR="00E86841" w:rsidRDefault="00E86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E2732" w14:textId="77777777" w:rsidR="00E86841" w:rsidRDefault="00E86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1368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50440105">
    <w:abstractNumId w:val="4"/>
  </w:num>
  <w:num w:numId="2" w16cid:durableId="1889142379">
    <w:abstractNumId w:val="0"/>
  </w:num>
  <w:num w:numId="3" w16cid:durableId="1731884745">
    <w:abstractNumId w:val="5"/>
  </w:num>
  <w:num w:numId="4" w16cid:durableId="1317682316">
    <w:abstractNumId w:val="6"/>
  </w:num>
  <w:num w:numId="5" w16cid:durableId="147291622">
    <w:abstractNumId w:val="3"/>
  </w:num>
  <w:num w:numId="6" w16cid:durableId="737047566">
    <w:abstractNumId w:val="1"/>
  </w:num>
  <w:num w:numId="7" w16cid:durableId="296835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646"/>
    <w:rsid w:val="00013C96"/>
    <w:rsid w:val="00035F1B"/>
    <w:rsid w:val="00061234"/>
    <w:rsid w:val="00065ADD"/>
    <w:rsid w:val="000D6FE5"/>
    <w:rsid w:val="00125AB1"/>
    <w:rsid w:val="0017733D"/>
    <w:rsid w:val="001F059E"/>
    <w:rsid w:val="00260E96"/>
    <w:rsid w:val="002F5E7A"/>
    <w:rsid w:val="00313EA6"/>
    <w:rsid w:val="00343281"/>
    <w:rsid w:val="00425DD9"/>
    <w:rsid w:val="00537E64"/>
    <w:rsid w:val="005674B2"/>
    <w:rsid w:val="005A629F"/>
    <w:rsid w:val="005E43A0"/>
    <w:rsid w:val="00624512"/>
    <w:rsid w:val="00676CF8"/>
    <w:rsid w:val="006A40FF"/>
    <w:rsid w:val="0070623E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25646"/>
    <w:rsid w:val="00C75AFF"/>
    <w:rsid w:val="00C82240"/>
    <w:rsid w:val="00D55046"/>
    <w:rsid w:val="00DD417E"/>
    <w:rsid w:val="00DD74AE"/>
    <w:rsid w:val="00DF4934"/>
    <w:rsid w:val="00E001EA"/>
    <w:rsid w:val="00E0154D"/>
    <w:rsid w:val="00E2564B"/>
    <w:rsid w:val="00E86841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5E5E0"/>
  <w15:chartTrackingRefBased/>
  <w15:docId w15:val="{D94813BF-140B-427F-99FA-2957C791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156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5</cp:revision>
  <cp:lastPrinted>2000-12-14T19:24:00Z</cp:lastPrinted>
  <dcterms:created xsi:type="dcterms:W3CDTF">2025-10-13T10:51:00Z</dcterms:created>
  <dcterms:modified xsi:type="dcterms:W3CDTF">2025-10-23T15:47:00Z</dcterms:modified>
</cp:coreProperties>
</file>