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1D5" w14:textId="327ACDA1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2B4140">
        <w:rPr>
          <w:rFonts w:cs="Arial"/>
          <w:b w:val="0"/>
          <w:bCs/>
          <w:sz w:val="24"/>
        </w:rPr>
        <w:t>9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1B890D5B" w14:textId="77777777" w:rsidTr="00CA5E56">
        <w:tc>
          <w:tcPr>
            <w:tcW w:w="2800" w:type="dxa"/>
            <w:shd w:val="clear" w:color="auto" w:fill="auto"/>
          </w:tcPr>
          <w:p w14:paraId="049D1BFF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1A47C388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E24ED3B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9ADCC71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750A18B5" w14:textId="77777777" w:rsidTr="00CA5E56">
        <w:tc>
          <w:tcPr>
            <w:tcW w:w="2800" w:type="dxa"/>
            <w:shd w:val="clear" w:color="auto" w:fill="auto"/>
          </w:tcPr>
          <w:p w14:paraId="73D20ABC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BF2D4B8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DD76B97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C47440B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F62D93B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2F580561" w14:textId="77777777" w:rsidTr="00CA5E56">
        <w:tc>
          <w:tcPr>
            <w:tcW w:w="14034" w:type="dxa"/>
            <w:shd w:val="clear" w:color="auto" w:fill="F2F2F2"/>
          </w:tcPr>
          <w:p w14:paraId="2E34817B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5ED32ED5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269AF1CD" w14:textId="77777777" w:rsidTr="00CA5E56">
        <w:tc>
          <w:tcPr>
            <w:tcW w:w="2268" w:type="dxa"/>
            <w:shd w:val="clear" w:color="auto" w:fill="auto"/>
          </w:tcPr>
          <w:p w14:paraId="66B87DFD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4EC6403B" w14:textId="77777777" w:rsidR="00CA5E56" w:rsidRPr="00CA5E56" w:rsidRDefault="000E0175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0175">
              <w:rPr>
                <w:rFonts w:ascii="Arial" w:hAnsi="Arial" w:cs="Arial"/>
                <w:bCs/>
                <w:sz w:val="24"/>
                <w:szCs w:val="24"/>
              </w:rPr>
              <w:t>Przebudowa  Szpitala Specjalistycznego im. Stefana Żeromskiego SP ZOZ w Krakowie w zakresie obejmującym przebudowę pomieszczeń II i III piętra oraz  pomieszczenia parteru budynku na os. Młodości 11 na potrzeby poradni Szpitala Specjalistycznego im. Stefana Żeromskiego SP ZOZ w Krakowie .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E0175" w:rsidRPr="00CA5E56" w14:paraId="5F7AD363" w14:textId="77777777" w:rsidTr="00D64C77">
        <w:tc>
          <w:tcPr>
            <w:tcW w:w="2268" w:type="dxa"/>
            <w:shd w:val="clear" w:color="auto" w:fill="auto"/>
          </w:tcPr>
          <w:p w14:paraId="213AFB33" w14:textId="77777777" w:rsidR="000E0175" w:rsidRPr="00CA5E56" w:rsidRDefault="000E0175" w:rsidP="00D64C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6EC39011" w14:textId="77777777" w:rsidR="000E0175" w:rsidRPr="00CA5E56" w:rsidRDefault="000E0175" w:rsidP="00D64C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0175">
              <w:rPr>
                <w:rFonts w:ascii="Arial" w:hAnsi="Arial" w:cs="Arial"/>
                <w:bCs/>
                <w:sz w:val="24"/>
                <w:szCs w:val="24"/>
              </w:rPr>
              <w:t>SZP-271-53/25</w:t>
            </w:r>
          </w:p>
        </w:tc>
      </w:tr>
    </w:tbl>
    <w:p w14:paraId="060C5682" w14:textId="77777777" w:rsidR="0060654D" w:rsidRPr="00B105F9" w:rsidRDefault="000E0175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0E0175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1E41E1E6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225F6F07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233230E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3ED49CD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D90B16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2F28E17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17B1BE8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6083EA5A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FC2689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203275C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4ADCBA0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10DA09AC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42A82458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8E675D1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C429EA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02CE453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E41235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63F4D54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7E87457D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7872C58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7BD06C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9BA063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108C4FF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71E5234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2681BF6D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648846F9" w14:textId="77777777" w:rsidTr="009160CE">
        <w:tc>
          <w:tcPr>
            <w:tcW w:w="6237" w:type="dxa"/>
            <w:shd w:val="clear" w:color="auto" w:fill="auto"/>
          </w:tcPr>
          <w:p w14:paraId="5A998B8B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F8B3042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29C728DF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5877C522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5D28631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7872BB4C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0E0175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5B179BBE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3C90F" w14:textId="77777777" w:rsidR="008501C7" w:rsidRDefault="008501C7">
      <w:r>
        <w:separator/>
      </w:r>
    </w:p>
  </w:endnote>
  <w:endnote w:type="continuationSeparator" w:id="0">
    <w:p w14:paraId="69B0321A" w14:textId="77777777" w:rsidR="008501C7" w:rsidRDefault="008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2DA4D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FD904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F2147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8C79BC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1828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C9521A" w14:textId="77777777" w:rsidR="00821C80" w:rsidRDefault="00821C80">
    <w:pPr>
      <w:pStyle w:val="Stopka"/>
      <w:tabs>
        <w:tab w:val="clear" w:pos="4536"/>
      </w:tabs>
      <w:jc w:val="center"/>
    </w:pPr>
  </w:p>
  <w:p w14:paraId="545FA036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EA755" w14:textId="77777777" w:rsidR="008501C7" w:rsidRDefault="008501C7">
      <w:r>
        <w:separator/>
      </w:r>
    </w:p>
  </w:footnote>
  <w:footnote w:type="continuationSeparator" w:id="0">
    <w:p w14:paraId="3AF8FE6A" w14:textId="77777777" w:rsidR="008501C7" w:rsidRDefault="008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38FA7" w14:textId="77777777" w:rsidR="000E0175" w:rsidRDefault="000E01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4D6EE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0E0175">
      <w:rPr>
        <w:rFonts w:ascii="Arial" w:hAnsi="Arial" w:cs="Arial"/>
      </w:rPr>
      <w:t>SZP-271-53/25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7963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1C7"/>
    <w:rsid w:val="000E0175"/>
    <w:rsid w:val="001174D3"/>
    <w:rsid w:val="00121B8A"/>
    <w:rsid w:val="00150D7E"/>
    <w:rsid w:val="00167DCC"/>
    <w:rsid w:val="00173417"/>
    <w:rsid w:val="002B4140"/>
    <w:rsid w:val="004E070D"/>
    <w:rsid w:val="0060654D"/>
    <w:rsid w:val="00691359"/>
    <w:rsid w:val="007064BA"/>
    <w:rsid w:val="007524A3"/>
    <w:rsid w:val="00771188"/>
    <w:rsid w:val="00821C80"/>
    <w:rsid w:val="008501C7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35E1B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741115"/>
  <w15:chartTrackingRefBased/>
  <w15:docId w15:val="{C5608FB5-46F1-4117-ABE2-F8AA2D7E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149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2000-12-12T17:01:00Z</cp:lastPrinted>
  <dcterms:created xsi:type="dcterms:W3CDTF">2025-10-13T10:50:00Z</dcterms:created>
  <dcterms:modified xsi:type="dcterms:W3CDTF">2025-10-23T15:46:00Z</dcterms:modified>
</cp:coreProperties>
</file>