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025E0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F23B7" w:rsidRPr="00EF23B7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5D34FAE" w14:textId="77777777" w:rsidTr="005844F6">
        <w:tc>
          <w:tcPr>
            <w:tcW w:w="9104" w:type="dxa"/>
            <w:shd w:val="clear" w:color="auto" w:fill="F2F2F2"/>
          </w:tcPr>
          <w:p w14:paraId="2479F5B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46A4B1E2" w14:textId="77777777" w:rsidR="00140C27" w:rsidRPr="00140C27" w:rsidRDefault="00EF23B7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EF23B7">
        <w:rPr>
          <w:rFonts w:ascii="Arial" w:hAnsi="Arial" w:cs="Arial"/>
          <w:b/>
          <w:bCs/>
        </w:rPr>
        <w:t>Szpital Specjalistyczny im. Stefana Żeromskiego SP ZOZ w Krakowie</w:t>
      </w:r>
    </w:p>
    <w:p w14:paraId="374905B1" w14:textId="77777777" w:rsidR="00140C27" w:rsidRPr="00140C27" w:rsidRDefault="00EF23B7" w:rsidP="00140C27">
      <w:pPr>
        <w:spacing w:line="360" w:lineRule="auto"/>
        <w:ind w:left="3969"/>
        <w:rPr>
          <w:rFonts w:ascii="Arial" w:hAnsi="Arial" w:cs="Arial"/>
        </w:rPr>
      </w:pPr>
      <w:r w:rsidRPr="00EF23B7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EF23B7">
        <w:rPr>
          <w:rFonts w:ascii="Arial" w:hAnsi="Arial" w:cs="Arial"/>
        </w:rPr>
        <w:t>66</w:t>
      </w:r>
    </w:p>
    <w:p w14:paraId="076C21EF" w14:textId="77777777" w:rsidR="00140C27" w:rsidRPr="00140C27" w:rsidRDefault="00EF23B7" w:rsidP="00140C27">
      <w:pPr>
        <w:ind w:left="3969"/>
        <w:rPr>
          <w:rFonts w:ascii="Arial" w:hAnsi="Arial" w:cs="Arial"/>
        </w:rPr>
      </w:pPr>
      <w:r w:rsidRPr="00EF23B7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EF23B7">
        <w:rPr>
          <w:rFonts w:ascii="Arial" w:hAnsi="Arial" w:cs="Arial"/>
        </w:rPr>
        <w:t>Kraków</w:t>
      </w:r>
    </w:p>
    <w:p w14:paraId="5A5E7E00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614BE5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4D6B825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59D71F4C" w14:textId="77777777">
        <w:tc>
          <w:tcPr>
            <w:tcW w:w="2268" w:type="dxa"/>
            <w:shd w:val="clear" w:color="auto" w:fill="auto"/>
          </w:tcPr>
          <w:p w14:paraId="0C632143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1FFB532" w14:textId="6F2E7044" w:rsidR="00140C27" w:rsidRPr="00140C27" w:rsidRDefault="00EF23B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F23B7">
              <w:rPr>
                <w:rFonts w:ascii="Arial" w:hAnsi="Arial" w:cs="Arial"/>
                <w:bCs/>
              </w:rPr>
              <w:t>Przebudowa  Szpitala Specjalistycznego im. Stefana Żeromskiego SP ZOZ w Krakowie w zakresie obejmującym przebudowę pomieszczeń II i III piętra oraz  pomieszczenia parteru budynku na os. Młodości 11 na potrzeby poradni</w:t>
            </w:r>
            <w:r w:rsidR="00225A08">
              <w:rPr>
                <w:rFonts w:ascii="Arial" w:hAnsi="Arial" w:cs="Arial"/>
                <w:bCs/>
              </w:rPr>
              <w:t xml:space="preserve"> specjalistycznych</w:t>
            </w:r>
            <w:r w:rsidRPr="00EF23B7">
              <w:rPr>
                <w:rFonts w:ascii="Arial" w:hAnsi="Arial" w:cs="Arial"/>
                <w:bCs/>
              </w:rPr>
              <w:t xml:space="preserve"> Szpitala Specjalistycznego im. Stefana Żeromskiego SP ZOZ w Krakowie .</w:t>
            </w:r>
          </w:p>
        </w:tc>
      </w:tr>
      <w:tr w:rsidR="00EF23B7" w:rsidRPr="00140C27" w14:paraId="5FC6D1A7" w14:textId="77777777" w:rsidTr="00C00CDF">
        <w:tc>
          <w:tcPr>
            <w:tcW w:w="2268" w:type="dxa"/>
            <w:shd w:val="clear" w:color="auto" w:fill="auto"/>
          </w:tcPr>
          <w:p w14:paraId="2CD8822C" w14:textId="77777777" w:rsidR="00EF23B7" w:rsidRPr="00140C27" w:rsidRDefault="00EF23B7" w:rsidP="00C00C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906AA7A" w14:textId="77777777" w:rsidR="00EF23B7" w:rsidRPr="00140C27" w:rsidRDefault="00EF23B7" w:rsidP="00C00C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F23B7">
              <w:rPr>
                <w:rFonts w:ascii="Arial" w:hAnsi="Arial" w:cs="Arial"/>
                <w:bCs/>
              </w:rPr>
              <w:t>SZP-271-53/25</w:t>
            </w:r>
          </w:p>
        </w:tc>
      </w:tr>
    </w:tbl>
    <w:p w14:paraId="6965CA82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116CB1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62795651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F1470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A3EC889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5A00651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744582B9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71EFD0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3ADE112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C0918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29B4E6D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1C07EA9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A88382B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49CCC7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E5D40B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1760797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6DFB05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7D215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5937BAB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80DE9AC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38CA3FB5" w14:textId="7C75CBDC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3E83BB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6pt;height:20.3pt" o:ole="">
                  <v:imagedata r:id="rId8" o:title=""/>
                </v:shape>
                <w:control r:id="rId9" w:name="OptionButton1" w:shapeid="_x0000_i1041"/>
              </w:object>
            </w:r>
          </w:p>
          <w:p w14:paraId="41FAC806" w14:textId="2FD8F64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F482617">
                <v:shape id="_x0000_i1043" type="#_x0000_t75" style="width:314.45pt;height:20.3pt" o:ole="">
                  <v:imagedata r:id="rId10" o:title=""/>
                </v:shape>
                <w:control r:id="rId11" w:name="OptionButton2" w:shapeid="_x0000_i1043"/>
              </w:object>
            </w:r>
          </w:p>
          <w:p w14:paraId="4CD8786D" w14:textId="4F3E9A5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DE9F9D2">
                <v:shape id="_x0000_i1045" type="#_x0000_t75" style="width:314.45pt;height:20.3pt" o:ole="">
                  <v:imagedata r:id="rId12" o:title=""/>
                </v:shape>
                <w:control r:id="rId13" w:name="OptionButton3" w:shapeid="_x0000_i1045"/>
              </w:object>
            </w:r>
          </w:p>
          <w:p w14:paraId="2790DD2B" w14:textId="39A8D09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421F9B5">
                <v:shape id="_x0000_i1047" type="#_x0000_t75" style="width:314.45pt;height:20.3pt" o:ole="">
                  <v:imagedata r:id="rId14" o:title=""/>
                </v:shape>
                <w:control r:id="rId15" w:name="OptionButton4" w:shapeid="_x0000_i1047"/>
              </w:object>
            </w:r>
          </w:p>
          <w:p w14:paraId="7B817FDA" w14:textId="7332D71A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6755783">
                <v:shape id="_x0000_i1049" type="#_x0000_t75" style="width:314.45pt;height:20.3pt" o:ole="">
                  <v:imagedata r:id="rId16" o:title=""/>
                </v:shape>
                <w:control r:id="rId17" w:name="OptionButton5" w:shapeid="_x0000_i1049"/>
              </w:object>
            </w:r>
          </w:p>
          <w:p w14:paraId="3212C81B" w14:textId="439343CE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AB36BA">
                <v:shape id="_x0000_i1051" type="#_x0000_t75" style="width:108pt;height:20.3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55FC0A04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1190C73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78FF7F2D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7CBED4A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3FF14637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261F7856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2058323E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728C346F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07C48435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19109EBA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DA60543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55249DF3" w14:textId="77777777" w:rsidR="00EF23B7" w:rsidRDefault="00FF57EE" w:rsidP="00EF23B7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8CC5F78" w14:textId="77777777" w:rsidR="00EF23B7" w:rsidRDefault="00EF23B7" w:rsidP="00EF23B7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537789E2" w14:textId="77777777" w:rsidR="00EF23B7" w:rsidRDefault="00EF23B7" w:rsidP="00EF23B7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2BF196B8" w14:textId="77777777" w:rsidR="00EF23B7" w:rsidRPr="00C754AE" w:rsidRDefault="00EF23B7" w:rsidP="00EF23B7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6E2FCEBB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3B1ADD7C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084F911F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0AFBA2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0848D4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82BEDD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A6F93C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F011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9BD5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1F20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31C7FEFE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5C01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6268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1585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74937B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</w:t>
      </w:r>
      <w:r w:rsidRPr="006522FA">
        <w:rPr>
          <w:rFonts w:ascii="Arial" w:hAnsi="Arial" w:cs="Arial"/>
        </w:rPr>
        <w:lastRenderedPageBreak/>
        <w:t>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EEA6D92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27A65EF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CA5713F" w14:textId="5B8CD9D6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95F340B">
          <v:shape id="_x0000_i1053" type="#_x0000_t75" style="width:142.45pt;height:17.25pt" o:ole="">
            <v:imagedata r:id="rId20" o:title=""/>
          </v:shape>
          <w:control r:id="rId21" w:name="CheckBox1" w:shapeid="_x0000_i1053"/>
        </w:object>
      </w:r>
    </w:p>
    <w:p w14:paraId="41F6352F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54434F" w:rsidRPr="0054434F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D6327D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FFD1050" w14:textId="43D3EB9D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345C65DC">
          <v:shape id="_x0000_i1055" type="#_x0000_t75" style="width:180.75pt;height:21.85pt" o:ole="">
            <v:imagedata r:id="rId22" o:title=""/>
          </v:shape>
          <w:control r:id="rId23" w:name="CheckBox2" w:shapeid="_x0000_i1055"/>
        </w:object>
      </w:r>
    </w:p>
    <w:p w14:paraId="2A67D4C2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54434F" w:rsidRPr="0054434F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D8ABAC0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59EE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20283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B31C3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4F700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4F77F2A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B46A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FB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32B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C348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1CA7A50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328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7B6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A72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399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71A97E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46BBF91" w14:textId="77777777" w:rsidTr="00B56BE6">
        <w:tc>
          <w:tcPr>
            <w:tcW w:w="1984" w:type="dxa"/>
            <w:shd w:val="clear" w:color="auto" w:fill="auto"/>
            <w:vAlign w:val="center"/>
          </w:tcPr>
          <w:p w14:paraId="3180455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20F0795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45F8295" w14:textId="77777777" w:rsidTr="00B56BE6">
        <w:tc>
          <w:tcPr>
            <w:tcW w:w="1984" w:type="dxa"/>
            <w:shd w:val="clear" w:color="auto" w:fill="auto"/>
            <w:vAlign w:val="center"/>
          </w:tcPr>
          <w:p w14:paraId="74A10A0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610A54A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9D4E84E" w14:textId="77777777" w:rsidTr="00B56BE6">
        <w:tc>
          <w:tcPr>
            <w:tcW w:w="1984" w:type="dxa"/>
            <w:shd w:val="clear" w:color="auto" w:fill="auto"/>
            <w:vAlign w:val="center"/>
          </w:tcPr>
          <w:p w14:paraId="3F21732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014AB38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7E0B1A8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320C5DA6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F7182C5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0B294C2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E01C47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4DB224F" w14:textId="1D1794B0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7FA3F1F0" w14:textId="77777777" w:rsidR="00515820" w:rsidRDefault="00515820" w:rsidP="00515820">
      <w:pPr>
        <w:tabs>
          <w:tab w:val="center" w:pos="7655"/>
        </w:tabs>
        <w:spacing w:line="320" w:lineRule="atLeast"/>
        <w:jc w:val="right"/>
        <w:rPr>
          <w:rFonts w:ascii="Arial" w:hAnsi="Arial" w:cs="Arial"/>
          <w:iCs/>
          <w:sz w:val="18"/>
          <w:szCs w:val="18"/>
        </w:rPr>
      </w:pPr>
      <w:r w:rsidRPr="00515820">
        <w:rPr>
          <w:rFonts w:ascii="Arial" w:hAnsi="Arial" w:cs="Arial"/>
          <w:iCs/>
          <w:sz w:val="18"/>
          <w:szCs w:val="18"/>
        </w:rPr>
        <w:lastRenderedPageBreak/>
        <w:t xml:space="preserve">kwalifikowany podpis elektroniczny lub podpis zaufany </w:t>
      </w:r>
    </w:p>
    <w:p w14:paraId="2CAFF47D" w14:textId="5113CCC8" w:rsidR="00515820" w:rsidRPr="00515820" w:rsidRDefault="00515820" w:rsidP="00515820">
      <w:pPr>
        <w:tabs>
          <w:tab w:val="center" w:pos="7655"/>
        </w:tabs>
        <w:spacing w:line="320" w:lineRule="atLeast"/>
        <w:jc w:val="right"/>
        <w:rPr>
          <w:rFonts w:ascii="Arial" w:hAnsi="Arial" w:cs="Arial"/>
          <w:iCs/>
          <w:sz w:val="18"/>
          <w:szCs w:val="18"/>
        </w:rPr>
      </w:pPr>
      <w:r w:rsidRPr="00515820">
        <w:rPr>
          <w:rFonts w:ascii="Arial" w:hAnsi="Arial" w:cs="Arial"/>
          <w:iCs/>
          <w:sz w:val="18"/>
          <w:szCs w:val="18"/>
        </w:rPr>
        <w:t>lub elektroniczny podpis osobisty osoby / osób uprawnionych do reprezentacji]</w:t>
      </w:r>
    </w:p>
    <w:sectPr w:rsidR="00515820" w:rsidRPr="00515820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54A1C" w14:textId="77777777" w:rsidR="00DB1BEA" w:rsidRDefault="00DB1BEA" w:rsidP="00FF57EE">
      <w:r>
        <w:separator/>
      </w:r>
    </w:p>
  </w:endnote>
  <w:endnote w:type="continuationSeparator" w:id="0">
    <w:p w14:paraId="1964055E" w14:textId="77777777" w:rsidR="00DB1BEA" w:rsidRDefault="00DB1BE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286B7" w14:textId="77777777" w:rsidR="00EF23B7" w:rsidRDefault="00EF23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2FCC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EFF5" w14:textId="77777777" w:rsidR="00EF23B7" w:rsidRDefault="00EF2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B82EE" w14:textId="77777777" w:rsidR="00DB1BEA" w:rsidRDefault="00DB1BEA" w:rsidP="00FF57EE">
      <w:r>
        <w:separator/>
      </w:r>
    </w:p>
  </w:footnote>
  <w:footnote w:type="continuationSeparator" w:id="0">
    <w:p w14:paraId="48781813" w14:textId="77777777" w:rsidR="00DB1BEA" w:rsidRDefault="00DB1BEA" w:rsidP="00FF57EE">
      <w:r>
        <w:continuationSeparator/>
      </w:r>
    </w:p>
  </w:footnote>
  <w:footnote w:id="1">
    <w:p w14:paraId="3A0DA02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7C6761A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3AD8D2D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40DC6FF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F9801B2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585FA6E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38907" w14:textId="77777777" w:rsidR="00EF23B7" w:rsidRDefault="00EF23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31387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F23B7">
      <w:rPr>
        <w:sz w:val="20"/>
        <w:szCs w:val="20"/>
      </w:rPr>
      <w:t>SZP-271-53/25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E23B7" w14:textId="77777777" w:rsidR="00EF23B7" w:rsidRDefault="00EF2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17342293">
    <w:abstractNumId w:val="2"/>
  </w:num>
  <w:num w:numId="2" w16cid:durableId="1058088012">
    <w:abstractNumId w:val="0"/>
  </w:num>
  <w:num w:numId="3" w16cid:durableId="797114479">
    <w:abstractNumId w:val="1"/>
  </w:num>
  <w:num w:numId="4" w16cid:durableId="10883845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BEA"/>
    <w:rsid w:val="00025E59"/>
    <w:rsid w:val="00077EBA"/>
    <w:rsid w:val="001063D3"/>
    <w:rsid w:val="001129C0"/>
    <w:rsid w:val="00140C27"/>
    <w:rsid w:val="00193F60"/>
    <w:rsid w:val="001944F0"/>
    <w:rsid w:val="001B75FB"/>
    <w:rsid w:val="001C7D84"/>
    <w:rsid w:val="001F1C13"/>
    <w:rsid w:val="00216425"/>
    <w:rsid w:val="002214DB"/>
    <w:rsid w:val="00225A08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15820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638E0"/>
    <w:rsid w:val="00DB1BEA"/>
    <w:rsid w:val="00DC336F"/>
    <w:rsid w:val="00E1735C"/>
    <w:rsid w:val="00EA28A0"/>
    <w:rsid w:val="00EB7584"/>
    <w:rsid w:val="00ED4154"/>
    <w:rsid w:val="00EF1FDB"/>
    <w:rsid w:val="00EF23B7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60D6114"/>
  <w15:chartTrackingRefBased/>
  <w15:docId w15:val="{C3822C6E-ECA8-46D8-B3A7-481230C3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2025-10-13T11:11:00Z</dcterms:created>
  <dcterms:modified xsi:type="dcterms:W3CDTF">2025-10-23T15:48:00Z</dcterms:modified>
</cp:coreProperties>
</file>