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40042" w14:textId="4472E2A2" w:rsidR="00D34297" w:rsidRPr="00323DE9" w:rsidRDefault="00625FC2" w:rsidP="00D34297">
      <w:pPr>
        <w:spacing w:after="480"/>
        <w:jc w:val="right"/>
      </w:pPr>
      <w:r w:rsidRPr="00323DE9">
        <w:t>Niepołomice</w:t>
      </w:r>
      <w:r w:rsidR="00D34297" w:rsidRPr="00323DE9">
        <w:t xml:space="preserve"> dnia: </w:t>
      </w:r>
      <w:r w:rsidRPr="00323DE9">
        <w:t>2025-10-23</w:t>
      </w:r>
    </w:p>
    <w:p w14:paraId="236AF078" w14:textId="2674755B" w:rsidR="00D34297" w:rsidRPr="00323DE9" w:rsidRDefault="00625FC2" w:rsidP="00D34297">
      <w:pPr>
        <w:spacing w:line="360" w:lineRule="auto"/>
        <w:rPr>
          <w:b/>
          <w:bCs/>
        </w:rPr>
      </w:pPr>
      <w:r w:rsidRPr="00323DE9">
        <w:rPr>
          <w:b/>
          <w:bCs/>
        </w:rPr>
        <w:t>GMINA NIEPOŁOMICE</w:t>
      </w:r>
    </w:p>
    <w:p w14:paraId="5897F53F" w14:textId="470085F0" w:rsidR="00D34297" w:rsidRPr="00323DE9" w:rsidRDefault="00625FC2" w:rsidP="00D34297">
      <w:pPr>
        <w:spacing w:line="360" w:lineRule="auto"/>
      </w:pPr>
      <w:r w:rsidRPr="00323DE9">
        <w:t>Pl. Zwycięstwa</w:t>
      </w:r>
      <w:r w:rsidR="00D34297" w:rsidRPr="00323DE9">
        <w:t xml:space="preserve"> </w:t>
      </w:r>
      <w:r w:rsidRPr="00323DE9">
        <w:t>13</w:t>
      </w:r>
    </w:p>
    <w:p w14:paraId="58A860EE" w14:textId="17E41819" w:rsidR="00D34297" w:rsidRPr="00323DE9" w:rsidRDefault="00625FC2" w:rsidP="00D34297">
      <w:r w:rsidRPr="00323DE9">
        <w:t>32-005</w:t>
      </w:r>
      <w:r w:rsidR="00D34297" w:rsidRPr="00323DE9">
        <w:t xml:space="preserve"> </w:t>
      </w:r>
      <w:r w:rsidRPr="00323DE9">
        <w:t>Niepołomice</w:t>
      </w:r>
    </w:p>
    <w:p w14:paraId="3B7D62F9" w14:textId="604E2856" w:rsidR="00D34297" w:rsidRPr="00323DE9" w:rsidRDefault="00323DE9" w:rsidP="00323DE9">
      <w:pPr>
        <w:tabs>
          <w:tab w:val="left" w:pos="5532"/>
        </w:tabs>
        <w:spacing w:after="480"/>
        <w:jc w:val="both"/>
        <w:rPr>
          <w:bCs/>
        </w:rPr>
      </w:pPr>
      <w:r>
        <w:rPr>
          <w:bCs/>
        </w:rPr>
        <w:t>Pismo: ZP.271.31.2025.17</w:t>
      </w:r>
      <w:r>
        <w:rPr>
          <w:bCs/>
        </w:rPr>
        <w:tab/>
      </w:r>
    </w:p>
    <w:p w14:paraId="544AAF9D" w14:textId="77777777" w:rsidR="00D34297" w:rsidRPr="00323DE9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323DE9">
        <w:rPr>
          <w:b/>
        </w:rPr>
        <w:t>WYKONAWCY</w:t>
      </w:r>
    </w:p>
    <w:p w14:paraId="50400CF9" w14:textId="77777777" w:rsidR="00D34297" w:rsidRPr="00323DE9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323DE9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323DE9" w14:paraId="3070F2E7" w14:textId="77777777" w:rsidTr="00D34297">
        <w:tc>
          <w:tcPr>
            <w:tcW w:w="9180" w:type="dxa"/>
            <w:shd w:val="clear" w:color="auto" w:fill="F2F2F2"/>
            <w:hideMark/>
          </w:tcPr>
          <w:p w14:paraId="443E9EB9" w14:textId="77777777" w:rsidR="00D34297" w:rsidRPr="00323DE9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23DE9">
              <w:rPr>
                <w:b/>
                <w:spacing w:val="50"/>
                <w:kern w:val="28"/>
              </w:rPr>
              <w:t>ZAWIADOMIENIE</w:t>
            </w:r>
          </w:p>
          <w:p w14:paraId="315BF91F" w14:textId="77777777" w:rsidR="00D34297" w:rsidRPr="00323DE9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23DE9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78235D2F" w14:textId="77777777" w:rsidR="00D34297" w:rsidRPr="00323DE9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</w:p>
    <w:p w14:paraId="7FBAC909" w14:textId="77777777" w:rsidR="00D34297" w:rsidRPr="00323DE9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  <w:r w:rsidRPr="00323DE9">
        <w:rPr>
          <w:rFonts w:eastAsia="Calibri"/>
          <w:lang w:eastAsia="en-US"/>
        </w:rPr>
        <w:t xml:space="preserve">Dotyczy </w:t>
      </w:r>
      <w:r w:rsidRPr="00323DE9">
        <w:t>postępowania o udzielenie zamówienia publicznego</w:t>
      </w:r>
      <w:r w:rsidRPr="00323DE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323DE9" w14:paraId="14C22456" w14:textId="77777777" w:rsidTr="00310284">
        <w:tc>
          <w:tcPr>
            <w:tcW w:w="2269" w:type="dxa"/>
          </w:tcPr>
          <w:p w14:paraId="3BBF4CF0" w14:textId="77777777" w:rsidR="00D34297" w:rsidRPr="00323DE9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23DE9">
              <w:t>Nazwa zamówienia:</w:t>
            </w:r>
          </w:p>
        </w:tc>
        <w:tc>
          <w:tcPr>
            <w:tcW w:w="6803" w:type="dxa"/>
          </w:tcPr>
          <w:p w14:paraId="34F777F8" w14:textId="74DB9352" w:rsidR="00D34297" w:rsidRPr="00323DE9" w:rsidRDefault="00625FC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23DE9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625FC2" w:rsidRPr="00323DE9" w14:paraId="5B18D259" w14:textId="77777777" w:rsidTr="00B60B84">
        <w:tc>
          <w:tcPr>
            <w:tcW w:w="2269" w:type="dxa"/>
          </w:tcPr>
          <w:p w14:paraId="7DC442CD" w14:textId="77777777" w:rsidR="00625FC2" w:rsidRPr="00323DE9" w:rsidRDefault="00625FC2" w:rsidP="00B60B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23DE9">
              <w:t>Numer referencyjny:</w:t>
            </w:r>
          </w:p>
        </w:tc>
        <w:tc>
          <w:tcPr>
            <w:tcW w:w="6803" w:type="dxa"/>
          </w:tcPr>
          <w:p w14:paraId="6D43BF8F" w14:textId="3C503C3B" w:rsidR="00625FC2" w:rsidRPr="00323DE9" w:rsidRDefault="00625FC2" w:rsidP="00B60B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23DE9">
              <w:rPr>
                <w:bCs/>
              </w:rPr>
              <w:t>ZP.271.31.2025</w:t>
            </w:r>
          </w:p>
        </w:tc>
      </w:tr>
    </w:tbl>
    <w:p w14:paraId="4696F091" w14:textId="77777777" w:rsidR="00010B31" w:rsidRPr="00323DE9" w:rsidRDefault="00010B31" w:rsidP="00D34297">
      <w:pPr>
        <w:pStyle w:val="Nagwek"/>
        <w:tabs>
          <w:tab w:val="left" w:pos="708"/>
        </w:tabs>
        <w:rPr>
          <w:b/>
        </w:rPr>
      </w:pPr>
    </w:p>
    <w:p w14:paraId="2797C86A" w14:textId="79F759C9" w:rsidR="00010B31" w:rsidRPr="00323DE9" w:rsidRDefault="00EB1359" w:rsidP="00010B31">
      <w:pPr>
        <w:spacing w:line="360" w:lineRule="auto"/>
        <w:jc w:val="both"/>
      </w:pPr>
      <w:r w:rsidRPr="00323DE9">
        <w:t xml:space="preserve">Zamawiający, </w:t>
      </w:r>
      <w:r w:rsidR="00625FC2" w:rsidRPr="00323DE9">
        <w:rPr>
          <w:b/>
        </w:rPr>
        <w:t>GMINA NIEPOŁOMICE</w:t>
      </w:r>
      <w:r w:rsidRPr="00323DE9">
        <w:t xml:space="preserve">, działając na podstawie art. 260 ustawy z dnia 11 września 2019r. Prawo zamówień publicznych </w:t>
      </w:r>
      <w:r w:rsidR="00625FC2" w:rsidRPr="00323DE9">
        <w:t>(</w:t>
      </w:r>
      <w:proofErr w:type="spellStart"/>
      <w:r w:rsidR="00625FC2" w:rsidRPr="00323DE9">
        <w:t>t.j</w:t>
      </w:r>
      <w:proofErr w:type="spellEnd"/>
      <w:r w:rsidR="00625FC2" w:rsidRPr="00323DE9">
        <w:t>. Dz. U. z 2024 poz. 1320)</w:t>
      </w:r>
      <w:r w:rsidRPr="00323DE9">
        <w:t xml:space="preserve">, zwanej dalej „ustawą Pzp”, zawiadamia że unieważnia postępowanie o udzielenie zamówienia publicznego </w:t>
      </w:r>
      <w:r w:rsidR="00010B31" w:rsidRPr="00323DE9">
        <w:t>na</w:t>
      </w:r>
      <w:r w:rsidRPr="00323DE9">
        <w:t xml:space="preserve"> </w:t>
      </w:r>
      <w:r w:rsidR="00D8293D" w:rsidRPr="00323DE9">
        <w:t>na</w:t>
      </w:r>
      <w:r w:rsidR="00010B31" w:rsidRPr="00323DE9"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323DE9" w14:paraId="0E7899A8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46E7" w14:textId="77777777" w:rsidR="00D44D12" w:rsidRPr="00323DE9" w:rsidRDefault="00D44D12" w:rsidP="00D34297">
            <w:pPr>
              <w:jc w:val="center"/>
            </w:pPr>
            <w:r w:rsidRPr="00323DE9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CED5" w14:textId="77777777" w:rsidR="00D44D12" w:rsidRPr="00323DE9" w:rsidRDefault="00D44D12" w:rsidP="00AC1A4B">
            <w:pPr>
              <w:spacing w:before="60"/>
              <w:jc w:val="both"/>
              <w:rPr>
                <w:b/>
              </w:rPr>
            </w:pPr>
            <w:r w:rsidRPr="00323DE9">
              <w:rPr>
                <w:b/>
              </w:rPr>
              <w:t>Temat</w:t>
            </w:r>
          </w:p>
          <w:p w14:paraId="01F77CBA" w14:textId="77777777" w:rsidR="00D44D12" w:rsidRPr="00323DE9" w:rsidRDefault="00D44D12" w:rsidP="00AC1A4B">
            <w:pPr>
              <w:spacing w:after="60"/>
              <w:jc w:val="both"/>
            </w:pPr>
            <w:r w:rsidRPr="00323DE9">
              <w:t>Uzasadnienie prawne i faktyczne</w:t>
            </w:r>
          </w:p>
        </w:tc>
      </w:tr>
      <w:tr w:rsidR="00625FC2" w:rsidRPr="00323DE9" w14:paraId="033D5755" w14:textId="77777777" w:rsidTr="00B60B8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E53A5" w14:textId="03CA7D2C" w:rsidR="00625FC2" w:rsidRPr="00323DE9" w:rsidRDefault="00625FC2" w:rsidP="00B60B84">
            <w:pPr>
              <w:spacing w:before="120" w:line="360" w:lineRule="auto"/>
              <w:jc w:val="center"/>
            </w:pPr>
            <w:r w:rsidRPr="00323DE9"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B66F" w14:textId="099EE382" w:rsidR="00625FC2" w:rsidRPr="00323DE9" w:rsidRDefault="00625FC2" w:rsidP="00B60B84">
            <w:pPr>
              <w:spacing w:before="120" w:after="40" w:line="276" w:lineRule="auto"/>
              <w:jc w:val="both"/>
              <w:rPr>
                <w:b/>
              </w:rPr>
            </w:pPr>
            <w:r w:rsidRPr="00323DE9">
              <w:rPr>
                <w:b/>
              </w:rPr>
              <w:t xml:space="preserve">Zakup i dostawa wyposażenia </w:t>
            </w:r>
            <w:proofErr w:type="spellStart"/>
            <w:r w:rsidRPr="00323DE9">
              <w:rPr>
                <w:b/>
              </w:rPr>
              <w:t>sal</w:t>
            </w:r>
            <w:proofErr w:type="spellEnd"/>
            <w:r w:rsidRPr="00323DE9">
              <w:rPr>
                <w:b/>
              </w:rPr>
              <w:t xml:space="preserve"> dydaktycznych -  szkoleniowych w  Centrum Kształcenia Zawodowego i Ustawicznego w Niepołomicach przy ul. Kolejowej 28</w:t>
            </w:r>
          </w:p>
          <w:p w14:paraId="4872A3D4" w14:textId="77777777" w:rsidR="00625FC2" w:rsidRPr="00323DE9" w:rsidRDefault="00625FC2" w:rsidP="00B60B84">
            <w:pPr>
              <w:spacing w:before="80" w:line="360" w:lineRule="auto"/>
              <w:jc w:val="both"/>
            </w:pPr>
            <w:r w:rsidRPr="00323DE9">
              <w:rPr>
                <w:u w:val="single"/>
              </w:rPr>
              <w:t>Uzasadnienie prawne</w:t>
            </w:r>
            <w:r w:rsidRPr="00323DE9">
              <w:t>:</w:t>
            </w:r>
          </w:p>
          <w:p w14:paraId="7103DE3E" w14:textId="725FC592" w:rsidR="00625FC2" w:rsidRPr="00323DE9" w:rsidRDefault="00625FC2" w:rsidP="00B60B84">
            <w:pPr>
              <w:spacing w:line="360" w:lineRule="auto"/>
              <w:jc w:val="both"/>
            </w:pPr>
            <w:r w:rsidRPr="00323DE9">
              <w:t xml:space="preserve">Art. 255 pkt. 3 ustawy </w:t>
            </w:r>
            <w:proofErr w:type="spellStart"/>
            <w:r w:rsidRPr="00323DE9">
              <w:t>Pzp</w:t>
            </w:r>
            <w:proofErr w:type="spellEnd"/>
            <w:r w:rsidRPr="00323DE9">
              <w:t xml:space="preserve"> - cena lub koszt najkorzystniejszej oferty lub oferta z najniższą ceną przewyższa kwotę, którą zamawiający zamierza przeznaczyć na sfinansowanie zamówienia.</w:t>
            </w:r>
          </w:p>
          <w:p w14:paraId="3C71F5BF" w14:textId="77777777" w:rsidR="00625FC2" w:rsidRPr="00323DE9" w:rsidRDefault="00625FC2" w:rsidP="00B60B84">
            <w:pPr>
              <w:spacing w:before="80" w:line="360" w:lineRule="auto"/>
              <w:jc w:val="both"/>
            </w:pPr>
            <w:r w:rsidRPr="00323DE9">
              <w:rPr>
                <w:u w:val="single"/>
              </w:rPr>
              <w:t>Uzasadnienie faktyczne</w:t>
            </w:r>
            <w:r w:rsidRPr="00323DE9">
              <w:t>:</w:t>
            </w:r>
          </w:p>
          <w:p w14:paraId="7AED78B9" w14:textId="3C2F10F6" w:rsidR="00625FC2" w:rsidRPr="00323DE9" w:rsidRDefault="00625FC2" w:rsidP="00B60B84">
            <w:pPr>
              <w:spacing w:after="60" w:line="360" w:lineRule="auto"/>
              <w:jc w:val="both"/>
            </w:pPr>
            <w:r w:rsidRPr="00323DE9">
              <w:t>W wyznaczonym przez Zamawiającego terminie na zadanie częściowe nr 5 wpłynęło siedem ofert. Dwie oferty zostały odrzucone z powodu nieudzielenia wyjaśnień dotyczących rażąco niskiej ceny, a jedna oferta z powodu niepodpisania oferty podpisem kwalifikowanym. Ceny pozostałych ofert znacząco przekraczają kwotę, jaką Zamawiający zamierzał przeznaczyć na realizację zamówienia. Z uwagi na brak możliwości zwiększenia kwoty przeznaczonej postępowanie w zakresie zadania częściowego nr 5 zostaje unieważnione.</w:t>
            </w:r>
          </w:p>
        </w:tc>
      </w:tr>
    </w:tbl>
    <w:p w14:paraId="15F1FADA" w14:textId="45DD47A6" w:rsidR="002A7DFF" w:rsidRPr="00323DE9" w:rsidRDefault="00416714" w:rsidP="00323DE9">
      <w:pPr>
        <w:pStyle w:val="Tekstpodstawowy"/>
        <w:spacing w:before="600" w:after="480" w:line="276" w:lineRule="auto"/>
        <w:ind w:left="3119" w:firstLine="425"/>
        <w:jc w:val="right"/>
        <w:rPr>
          <w:sz w:val="20"/>
        </w:rPr>
      </w:pPr>
      <w:r>
        <w:rPr>
          <w:sz w:val="20"/>
        </w:rPr>
        <w:br/>
      </w:r>
    </w:p>
    <w:sectPr w:rsidR="002A7DFF" w:rsidRPr="00323DE9" w:rsidSect="00416714">
      <w:headerReference w:type="default" r:id="rId6"/>
      <w:pgSz w:w="11906" w:h="16838"/>
      <w:pgMar w:top="1417" w:right="1417" w:bottom="426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AAB62" w14:textId="77777777" w:rsidR="00A12124" w:rsidRDefault="00A12124" w:rsidP="00D34297">
      <w:r>
        <w:separator/>
      </w:r>
    </w:p>
  </w:endnote>
  <w:endnote w:type="continuationSeparator" w:id="0">
    <w:p w14:paraId="69AFFC65" w14:textId="77777777" w:rsidR="00A12124" w:rsidRDefault="00A12124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E1E3C" w14:textId="77777777" w:rsidR="00A12124" w:rsidRDefault="00A12124" w:rsidP="00D34297">
      <w:r>
        <w:separator/>
      </w:r>
    </w:p>
  </w:footnote>
  <w:footnote w:type="continuationSeparator" w:id="0">
    <w:p w14:paraId="12746436" w14:textId="77777777" w:rsidR="00A12124" w:rsidRDefault="00A12124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5CF21" w14:textId="6E88382A" w:rsidR="00625FC2" w:rsidRPr="00323DE9" w:rsidRDefault="00984F26">
    <w:pPr>
      <w:pStyle w:val="Nagwek"/>
    </w:pPr>
    <w:r>
      <w:rPr>
        <w:noProof/>
      </w:rPr>
      <w:pict w14:anchorId="7A2B0A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124"/>
    <w:rsid w:val="00010B31"/>
    <w:rsid w:val="00104963"/>
    <w:rsid w:val="00150F65"/>
    <w:rsid w:val="002A7DFF"/>
    <w:rsid w:val="00310284"/>
    <w:rsid w:val="00323DE9"/>
    <w:rsid w:val="00416714"/>
    <w:rsid w:val="004E2226"/>
    <w:rsid w:val="005464E2"/>
    <w:rsid w:val="00625FC2"/>
    <w:rsid w:val="00823326"/>
    <w:rsid w:val="00856A3E"/>
    <w:rsid w:val="00894412"/>
    <w:rsid w:val="009462DF"/>
    <w:rsid w:val="009500EB"/>
    <w:rsid w:val="00984F26"/>
    <w:rsid w:val="00993EFC"/>
    <w:rsid w:val="00A12124"/>
    <w:rsid w:val="00AB3E72"/>
    <w:rsid w:val="00AC1A4B"/>
    <w:rsid w:val="00C665F7"/>
    <w:rsid w:val="00D34297"/>
    <w:rsid w:val="00D41670"/>
    <w:rsid w:val="00D44D12"/>
    <w:rsid w:val="00D50C73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8C6ACB"/>
  <w15:chartTrackingRefBased/>
  <w15:docId w15:val="{3FC984A9-48B7-4E9F-BA3B-D77FDCAAC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216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2025-10-23T06:14:00Z</cp:lastPrinted>
  <dcterms:created xsi:type="dcterms:W3CDTF">2025-10-23T14:07:00Z</dcterms:created>
  <dcterms:modified xsi:type="dcterms:W3CDTF">2025-10-23T14:07:00Z</dcterms:modified>
</cp:coreProperties>
</file>