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092C" w:rsidRPr="001C092C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C092C" w:rsidRPr="001C092C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C092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09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092C" w:rsidRPr="00A2540E" w:rsidTr="00DE5BE6">
        <w:tc>
          <w:tcPr>
            <w:tcW w:w="2269" w:type="dxa"/>
            <w:shd w:val="clear" w:color="auto" w:fill="auto"/>
          </w:tcPr>
          <w:p w:rsidR="001C092C" w:rsidRPr="00A2540E" w:rsidRDefault="001C092C" w:rsidP="00DE5B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092C" w:rsidRPr="00A2540E" w:rsidRDefault="001C092C" w:rsidP="00DE5B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09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SZP-271-54/25</w:t>
            </w:r>
          </w:p>
        </w:tc>
      </w:tr>
    </w:tbl>
    <w:p w:rsidR="00DC652A" w:rsidRPr="00053927" w:rsidRDefault="001C092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C092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3895" w:rsidRDefault="00F53895" w:rsidP="00025386">
      <w:pPr>
        <w:spacing w:after="0" w:line="240" w:lineRule="auto"/>
      </w:pPr>
      <w:r>
        <w:separator/>
      </w:r>
    </w:p>
  </w:endnote>
  <w:endnote w:type="continuationSeparator" w:id="0">
    <w:p w:rsidR="00F53895" w:rsidRDefault="00F538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092C" w:rsidRDefault="001C09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092C" w:rsidRDefault="001C09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3895" w:rsidRDefault="00F53895" w:rsidP="00025386">
      <w:pPr>
        <w:spacing w:after="0" w:line="240" w:lineRule="auto"/>
      </w:pPr>
      <w:r>
        <w:separator/>
      </w:r>
    </w:p>
  </w:footnote>
  <w:footnote w:type="continuationSeparator" w:id="0">
    <w:p w:rsidR="00F53895" w:rsidRDefault="00F538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092C" w:rsidRDefault="001C0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092C" w:rsidRDefault="001C0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092C" w:rsidRDefault="001C0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445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895"/>
    <w:rsid w:val="00025386"/>
    <w:rsid w:val="000423B9"/>
    <w:rsid w:val="00053927"/>
    <w:rsid w:val="00066C44"/>
    <w:rsid w:val="00071D4C"/>
    <w:rsid w:val="00084786"/>
    <w:rsid w:val="0016158F"/>
    <w:rsid w:val="001C092C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3895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2F3673-7DA1-4164-8AA1-80636B17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2025-10-17T10:51:00Z</dcterms:created>
  <dcterms:modified xsi:type="dcterms:W3CDTF">2025-10-17T10:51:00Z</dcterms:modified>
</cp:coreProperties>
</file>