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A2206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357B0D" w:rsidRPr="00357B0D">
        <w:rPr>
          <w:rFonts w:ascii="Arial" w:hAnsi="Arial" w:cs="Arial"/>
          <w:bCs/>
          <w:i w:val="0"/>
          <w:szCs w:val="24"/>
        </w:rPr>
        <w:t>9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25D7EF16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7FBED97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D6A873" w14:textId="77777777" w:rsidR="006676AE" w:rsidRPr="0012157F" w:rsidRDefault="00357B0D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57B0D">
        <w:rPr>
          <w:rFonts w:ascii="Arial" w:hAnsi="Arial" w:cs="Arial"/>
        </w:rPr>
        <w:t>Szpital Specjalistyczny im. Stefana Żeromskiego SPZOZ w Krakowie</w:t>
      </w:r>
    </w:p>
    <w:p w14:paraId="34092184" w14:textId="77777777" w:rsidR="006676AE" w:rsidRPr="0012157F" w:rsidRDefault="00357B0D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57B0D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357B0D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5D578158" w14:textId="77777777" w:rsidR="00F90CD1" w:rsidRDefault="00357B0D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357B0D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357B0D">
        <w:rPr>
          <w:rFonts w:ascii="Arial" w:hAnsi="Arial" w:cs="Arial"/>
        </w:rPr>
        <w:t>Kraków</w:t>
      </w:r>
    </w:p>
    <w:p w14:paraId="0109F63F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6388A3A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270B5B9A" w14:textId="77777777" w:rsidTr="00252642">
        <w:tc>
          <w:tcPr>
            <w:tcW w:w="2800" w:type="dxa"/>
            <w:shd w:val="clear" w:color="auto" w:fill="auto"/>
          </w:tcPr>
          <w:p w14:paraId="721BCDE0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FB60B0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5D1E0B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FA77A4B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6D6BC51A" w14:textId="77777777" w:rsidTr="00252642">
        <w:tc>
          <w:tcPr>
            <w:tcW w:w="2800" w:type="dxa"/>
            <w:shd w:val="clear" w:color="auto" w:fill="auto"/>
          </w:tcPr>
          <w:p w14:paraId="79C5D9F1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646D8D4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F9149B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C98651D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A755FCB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7B0D" w:rsidRPr="0012157F" w14:paraId="15AEFF29" w14:textId="77777777" w:rsidTr="00DE5BE6">
        <w:tc>
          <w:tcPr>
            <w:tcW w:w="9104" w:type="dxa"/>
            <w:shd w:val="clear" w:color="auto" w:fill="D9D9D9"/>
          </w:tcPr>
          <w:p w14:paraId="63E8D792" w14:textId="77777777" w:rsidR="00357B0D" w:rsidRPr="006F0A84" w:rsidRDefault="00357B0D" w:rsidP="00DE5BE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6A2DA4C" w14:textId="77777777" w:rsidR="00357B0D" w:rsidRDefault="00357B0D" w:rsidP="00DE5BE6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57B0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57B0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57B0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09D82C7" w14:textId="77777777" w:rsidR="00357B0D" w:rsidRPr="00534752" w:rsidRDefault="00357B0D" w:rsidP="00DE5BE6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757F8CD3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5DD1BB92" w14:textId="77777777" w:rsidTr="00252642">
        <w:tc>
          <w:tcPr>
            <w:tcW w:w="2269" w:type="dxa"/>
            <w:shd w:val="clear" w:color="auto" w:fill="auto"/>
          </w:tcPr>
          <w:p w14:paraId="394A7F0D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F8EE0F" w14:textId="77777777" w:rsidR="00FB403C" w:rsidRPr="00A2540E" w:rsidRDefault="00357B0D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7B0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Uruchomienie i utrzymanie systemu kompleksowej obsługi urządzeń drukujących i wydruków wraz z użyczeniem urządzeń drukujących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57B0D" w:rsidRPr="00A2540E" w14:paraId="6EEED3A9" w14:textId="77777777" w:rsidTr="00DE5BE6">
        <w:tc>
          <w:tcPr>
            <w:tcW w:w="2269" w:type="dxa"/>
            <w:shd w:val="clear" w:color="auto" w:fill="auto"/>
          </w:tcPr>
          <w:p w14:paraId="5215AF46" w14:textId="77777777" w:rsidR="00357B0D" w:rsidRPr="00A2540E" w:rsidRDefault="00357B0D" w:rsidP="00DE5B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F1E51A" w14:textId="77777777" w:rsidR="00357B0D" w:rsidRPr="00A2540E" w:rsidRDefault="00357B0D" w:rsidP="00DE5B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7B0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SZP-271-54/25</w:t>
            </w:r>
          </w:p>
        </w:tc>
      </w:tr>
    </w:tbl>
    <w:p w14:paraId="5B3AE398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D3A18F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57B0D" w:rsidRPr="00357B0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5B27A7C" w14:textId="77777777" w:rsidTr="00650D6C">
        <w:tc>
          <w:tcPr>
            <w:tcW w:w="9104" w:type="dxa"/>
            <w:shd w:val="clear" w:color="auto" w:fill="D9D9D9"/>
          </w:tcPr>
          <w:p w14:paraId="38DC479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B11EE11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9E6E84D" w14:textId="77777777" w:rsidR="00357B0D" w:rsidRPr="00992BD8" w:rsidRDefault="00357B0D" w:rsidP="00357B0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A6AC1EB" w14:textId="77777777" w:rsidR="002426FF" w:rsidRPr="00922A11" w:rsidRDefault="00357B0D" w:rsidP="00357B0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3C9E1615" w14:textId="77777777" w:rsidR="00357B0D" w:rsidRPr="00922A11" w:rsidRDefault="00357B0D" w:rsidP="00357B0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7C208EF" w14:textId="77777777" w:rsidR="00357B0D" w:rsidRPr="0012157F" w:rsidRDefault="00357B0D" w:rsidP="00357B0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9DD827B" w14:textId="77777777" w:rsidR="00357B0D" w:rsidRPr="0012157F" w:rsidRDefault="00357B0D" w:rsidP="00357B0D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1E3715E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5D80DDF7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późn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6C5B9C8" w14:textId="77777777" w:rsidTr="00CD4DD1">
        <w:tc>
          <w:tcPr>
            <w:tcW w:w="9104" w:type="dxa"/>
            <w:shd w:val="clear" w:color="auto" w:fill="D9D9D9"/>
          </w:tcPr>
          <w:p w14:paraId="33D03D2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A752098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ADE6CF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0597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5C40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57B0D" w:rsidRPr="0012157F" w14:paraId="21E45F57" w14:textId="77777777" w:rsidTr="00DE5B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6A4C1" w14:textId="77777777" w:rsidR="00357B0D" w:rsidRPr="0012157F" w:rsidRDefault="00357B0D" w:rsidP="00DE5BE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7B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7155" w14:textId="77777777" w:rsidR="00357B0D" w:rsidRPr="0012157F" w:rsidRDefault="00357B0D" w:rsidP="00DE5BE6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7B0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A678EF6" w14:textId="66AC3764" w:rsidR="00357B0D" w:rsidRPr="0012157F" w:rsidRDefault="00357B0D" w:rsidP="00DE5BE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0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 Na potwierdzenie spe</w:t>
            </w:r>
            <w:r w:rsidR="00970628">
              <w:rPr>
                <w:rFonts w:ascii="Arial" w:hAnsi="Arial" w:cs="Arial"/>
                <w:sz w:val="24"/>
                <w:szCs w:val="24"/>
              </w:rPr>
              <w:t>ł</w:t>
            </w:r>
            <w:r w:rsidRPr="00357B0D">
              <w:rPr>
                <w:rFonts w:ascii="Arial" w:hAnsi="Arial" w:cs="Arial"/>
                <w:sz w:val="24"/>
                <w:szCs w:val="24"/>
              </w:rPr>
              <w:t>niania ww. warunku Zamawiaj</w:t>
            </w:r>
            <w:r w:rsidR="00970628">
              <w:rPr>
                <w:rFonts w:ascii="Arial" w:hAnsi="Arial" w:cs="Arial"/>
                <w:sz w:val="24"/>
                <w:szCs w:val="24"/>
              </w:rPr>
              <w:t>ą</w:t>
            </w:r>
            <w:r w:rsidRPr="00357B0D">
              <w:rPr>
                <w:rFonts w:ascii="Arial" w:hAnsi="Arial" w:cs="Arial"/>
                <w:sz w:val="24"/>
                <w:szCs w:val="24"/>
              </w:rPr>
              <w:t xml:space="preserve">cy wymaga, aby Wykonawca wykazał się niezbędnym doświadczeniem tj. w okresie ostatnich 3 lat, a jeżeli okres prowadzenia działalności jest krótszy – w tym </w:t>
            </w:r>
            <w:r w:rsidRPr="00357B0D">
              <w:rPr>
                <w:rFonts w:ascii="Arial" w:hAnsi="Arial" w:cs="Arial"/>
                <w:sz w:val="24"/>
                <w:szCs w:val="24"/>
              </w:rPr>
              <w:lastRenderedPageBreak/>
              <w:t>okresie  wykonał, a w przypadku świadczeń powtarzających się lub ciągłych wykonuje należycie co najmniej dwie usługi odpowiadające przedmiotowi niniejszego zamówienia. Przez usługę odpowiadającą  przedmiotowi zamówienia Zamawiający rozumie: realizację zamówienia polegającą  na  użyczeniu urządzeń drukujących   pozwalającą na wydruk min. 2 000 000  kopii, świadczoną przez okres  12 miesięcy. Ocena spełniania warunków udziału w postępowaniu będzie dokonana na zasadzie spełnia/nie spełnia.</w:t>
            </w:r>
          </w:p>
        </w:tc>
      </w:tr>
    </w:tbl>
    <w:p w14:paraId="512A5CA1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8C6F6B5" w14:textId="77777777" w:rsidTr="00CD4DD1">
        <w:tc>
          <w:tcPr>
            <w:tcW w:w="9104" w:type="dxa"/>
            <w:shd w:val="clear" w:color="auto" w:fill="D9D9D9"/>
          </w:tcPr>
          <w:p w14:paraId="6130660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3F34144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C0047CD" w14:textId="77777777" w:rsidTr="00847232">
        <w:tc>
          <w:tcPr>
            <w:tcW w:w="9104" w:type="dxa"/>
            <w:shd w:val="clear" w:color="auto" w:fill="D9D9D9"/>
          </w:tcPr>
          <w:p w14:paraId="461B9A6E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1CF5526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0245D5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43DCA9B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926810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8AEF9CB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B19B44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9E5439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011E45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9721BC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9A054E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6E69AFA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07D46056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CF191" w14:textId="77777777" w:rsidR="00D47A0D" w:rsidRDefault="00D47A0D" w:rsidP="0038231F">
      <w:pPr>
        <w:spacing w:after="0" w:line="240" w:lineRule="auto"/>
      </w:pPr>
      <w:r>
        <w:separator/>
      </w:r>
    </w:p>
  </w:endnote>
  <w:endnote w:type="continuationSeparator" w:id="0">
    <w:p w14:paraId="0901B8B7" w14:textId="77777777" w:rsidR="00D47A0D" w:rsidRDefault="00D47A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C7D88" w14:textId="77777777" w:rsidR="00357B0D" w:rsidRDefault="00357B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2CB1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A515B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083B1" w14:textId="77777777" w:rsidR="00357B0D" w:rsidRDefault="00357B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06BED" w14:textId="77777777" w:rsidR="00D47A0D" w:rsidRDefault="00D47A0D" w:rsidP="0038231F">
      <w:pPr>
        <w:spacing w:after="0" w:line="240" w:lineRule="auto"/>
      </w:pPr>
      <w:r>
        <w:separator/>
      </w:r>
    </w:p>
  </w:footnote>
  <w:footnote w:type="continuationSeparator" w:id="0">
    <w:p w14:paraId="37040B3D" w14:textId="77777777" w:rsidR="00D47A0D" w:rsidRDefault="00D47A0D" w:rsidP="0038231F">
      <w:pPr>
        <w:spacing w:after="0" w:line="240" w:lineRule="auto"/>
      </w:pPr>
      <w:r>
        <w:continuationSeparator/>
      </w:r>
    </w:p>
  </w:footnote>
  <w:footnote w:id="1">
    <w:p w14:paraId="166AA66C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47F4D30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C0D6A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AF7583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0EB91" w14:textId="77777777" w:rsidR="00357B0D" w:rsidRDefault="00357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C5F04" w14:textId="77777777" w:rsidR="00357B0D" w:rsidRDefault="00357B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22F52" w14:textId="77777777" w:rsidR="00357B0D" w:rsidRDefault="00357B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803255">
    <w:abstractNumId w:val="11"/>
  </w:num>
  <w:num w:numId="2" w16cid:durableId="595408191">
    <w:abstractNumId w:val="0"/>
  </w:num>
  <w:num w:numId="3" w16cid:durableId="2126003013">
    <w:abstractNumId w:val="10"/>
  </w:num>
  <w:num w:numId="4" w16cid:durableId="2074813681">
    <w:abstractNumId w:val="13"/>
  </w:num>
  <w:num w:numId="5" w16cid:durableId="1528788253">
    <w:abstractNumId w:val="12"/>
  </w:num>
  <w:num w:numId="6" w16cid:durableId="1023168990">
    <w:abstractNumId w:val="9"/>
  </w:num>
  <w:num w:numId="7" w16cid:durableId="104079658">
    <w:abstractNumId w:val="1"/>
  </w:num>
  <w:num w:numId="8" w16cid:durableId="172383150">
    <w:abstractNumId w:val="6"/>
  </w:num>
  <w:num w:numId="9" w16cid:durableId="1955014119">
    <w:abstractNumId w:val="4"/>
  </w:num>
  <w:num w:numId="10" w16cid:durableId="1434521327">
    <w:abstractNumId w:val="7"/>
  </w:num>
  <w:num w:numId="11" w16cid:durableId="742340125">
    <w:abstractNumId w:val="5"/>
  </w:num>
  <w:num w:numId="12" w16cid:durableId="883294882">
    <w:abstractNumId w:val="8"/>
  </w:num>
  <w:num w:numId="13" w16cid:durableId="784543077">
    <w:abstractNumId w:val="3"/>
  </w:num>
  <w:num w:numId="14" w16cid:durableId="8063219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A0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7B0D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0628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47A0D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A4FB4"/>
  <w15:docId w15:val="{50E0BCFB-41B9-49DA-A02F-5848F28C0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626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2025-10-17T10:53:00Z</dcterms:created>
  <dcterms:modified xsi:type="dcterms:W3CDTF">2025-10-20T08:50:00Z</dcterms:modified>
</cp:coreProperties>
</file>