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57249" w14:textId="2871871A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72514" w:rsidRPr="00A72514">
        <w:rPr>
          <w:rFonts w:ascii="Arial" w:hAnsi="Arial" w:cs="Arial"/>
          <w:bCs/>
          <w:i w:val="0"/>
          <w:szCs w:val="24"/>
        </w:rPr>
        <w:t>1</w:t>
      </w:r>
      <w:r w:rsidR="0009285E">
        <w:rPr>
          <w:rFonts w:ascii="Arial" w:hAnsi="Arial" w:cs="Arial"/>
          <w:bCs/>
          <w:i w:val="0"/>
          <w:szCs w:val="24"/>
        </w:rPr>
        <w:t xml:space="preserve">2 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31E23BB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64D5BCE" w14:textId="77777777" w:rsidR="005D05C3" w:rsidRPr="0012157F" w:rsidRDefault="00A7251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2514">
        <w:rPr>
          <w:rFonts w:ascii="Arial" w:hAnsi="Arial" w:cs="Arial"/>
        </w:rPr>
        <w:t>Szpital Specjalistyczny im. Stefana Żeromskiego SPZOZ w Krakowie</w:t>
      </w:r>
    </w:p>
    <w:p w14:paraId="50C7C162" w14:textId="77777777" w:rsidR="005D05C3" w:rsidRPr="0012157F" w:rsidRDefault="00A7251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2514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72514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1A52AB63" w14:textId="77777777" w:rsidR="005D05C3" w:rsidRDefault="00A7251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72514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72514">
        <w:rPr>
          <w:rFonts w:ascii="Arial" w:hAnsi="Arial" w:cs="Arial"/>
        </w:rPr>
        <w:t>Kraków</w:t>
      </w:r>
    </w:p>
    <w:p w14:paraId="7085C62F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10F56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0A27144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55174B0E" w14:textId="77777777" w:rsidTr="001B7D97">
        <w:tc>
          <w:tcPr>
            <w:tcW w:w="2800" w:type="dxa"/>
            <w:shd w:val="clear" w:color="auto" w:fill="auto"/>
          </w:tcPr>
          <w:p w14:paraId="32E00E2D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8CB15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7BF3A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401FF8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2F6A841F" w14:textId="77777777" w:rsidTr="001B7D97">
        <w:tc>
          <w:tcPr>
            <w:tcW w:w="2800" w:type="dxa"/>
            <w:shd w:val="clear" w:color="auto" w:fill="auto"/>
          </w:tcPr>
          <w:p w14:paraId="79A72961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EB718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6E916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CDA61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5B6E15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2514" w:rsidRPr="0012157F" w14:paraId="3E745F47" w14:textId="77777777" w:rsidTr="00A960E8">
        <w:tc>
          <w:tcPr>
            <w:tcW w:w="9104" w:type="dxa"/>
            <w:shd w:val="clear" w:color="auto" w:fill="D9D9D9"/>
          </w:tcPr>
          <w:p w14:paraId="629AE6C8" w14:textId="77777777" w:rsidR="00A72514" w:rsidRPr="0012157F" w:rsidRDefault="00A72514" w:rsidP="00A960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B94679C" w14:textId="77777777" w:rsidR="00A72514" w:rsidRPr="00094F76" w:rsidRDefault="00A72514" w:rsidP="00A960E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7251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757CD86" w14:textId="77777777" w:rsidR="00A72514" w:rsidRPr="004B5FB1" w:rsidRDefault="00A72514" w:rsidP="00A960E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177F938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A08554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09AB76D" w14:textId="77777777" w:rsidTr="001B7D97">
        <w:tc>
          <w:tcPr>
            <w:tcW w:w="2269" w:type="dxa"/>
            <w:shd w:val="clear" w:color="auto" w:fill="auto"/>
          </w:tcPr>
          <w:p w14:paraId="2327B2E5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06CAB1" w14:textId="77777777" w:rsidR="00ED79A4" w:rsidRPr="00A2540E" w:rsidRDefault="00A7251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25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 i utrzymanie systemu kompleksowej obsługi urządzeń drukujących i wydruków wraz z użyczeniem urządzeń drukujących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72514" w:rsidRPr="00A2540E" w14:paraId="0CEA5950" w14:textId="77777777" w:rsidTr="00A960E8">
        <w:tc>
          <w:tcPr>
            <w:tcW w:w="2269" w:type="dxa"/>
            <w:shd w:val="clear" w:color="auto" w:fill="auto"/>
          </w:tcPr>
          <w:p w14:paraId="3A7BA33F" w14:textId="77777777" w:rsidR="00A72514" w:rsidRPr="00A2540E" w:rsidRDefault="00A72514" w:rsidP="00A960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3268C7" w14:textId="77777777" w:rsidR="00A72514" w:rsidRPr="00A2540E" w:rsidRDefault="00A72514" w:rsidP="00A960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25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SZP-271-54/25</w:t>
            </w:r>
          </w:p>
        </w:tc>
      </w:tr>
    </w:tbl>
    <w:p w14:paraId="1570FC53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A8CC0B7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72514" w:rsidRPr="00A7251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5FC33B6" w14:textId="48F58FBA" w:rsidR="0009285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09285E">
        <w:rPr>
          <w:rFonts w:ascii="Arial" w:hAnsi="Arial" w:cs="Arial"/>
          <w:sz w:val="24"/>
          <w:szCs w:val="24"/>
        </w:rPr>
        <w:t>1, 2 ustawy Pzp,</w:t>
      </w:r>
    </w:p>
    <w:p w14:paraId="74C9E7AC" w14:textId="46BB80F7" w:rsidR="00602087" w:rsidRDefault="0009285E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886689" w:rsidRPr="00886689">
        <w:rPr>
          <w:rFonts w:ascii="Arial" w:hAnsi="Arial" w:cs="Arial"/>
          <w:sz w:val="24"/>
          <w:szCs w:val="24"/>
        </w:rPr>
        <w:t xml:space="preserve">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0C99E5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BBC2825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5CD514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0673E9A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3D967B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66CEC8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BBA424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38E15E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EA4276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D2A906D" w14:textId="77777777" w:rsidTr="001B7D97">
        <w:tc>
          <w:tcPr>
            <w:tcW w:w="2660" w:type="dxa"/>
            <w:shd w:val="clear" w:color="auto" w:fill="auto"/>
          </w:tcPr>
          <w:p w14:paraId="72048E0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C9380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78034B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C23336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77EA7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6B5862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7251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4F383D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CEB60" w14:textId="77777777" w:rsidR="00477578" w:rsidRDefault="00477578" w:rsidP="0038231F">
      <w:pPr>
        <w:spacing w:after="0" w:line="240" w:lineRule="auto"/>
      </w:pPr>
      <w:r>
        <w:separator/>
      </w:r>
    </w:p>
  </w:endnote>
  <w:endnote w:type="continuationSeparator" w:id="0">
    <w:p w14:paraId="53404EF6" w14:textId="77777777" w:rsidR="00477578" w:rsidRDefault="004775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F77F" w14:textId="77777777" w:rsidR="00A72514" w:rsidRDefault="00A725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CD6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78FF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1D431" w14:textId="77777777" w:rsidR="00A72514" w:rsidRDefault="00A725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655BB" w14:textId="77777777" w:rsidR="00477578" w:rsidRDefault="00477578" w:rsidP="0038231F">
      <w:pPr>
        <w:spacing w:after="0" w:line="240" w:lineRule="auto"/>
      </w:pPr>
      <w:r>
        <w:separator/>
      </w:r>
    </w:p>
  </w:footnote>
  <w:footnote w:type="continuationSeparator" w:id="0">
    <w:p w14:paraId="6667949F" w14:textId="77777777" w:rsidR="00477578" w:rsidRDefault="004775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5DB55" w14:textId="77777777" w:rsidR="00A72514" w:rsidRDefault="00A725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6D8BC" w14:textId="77777777" w:rsidR="00A72514" w:rsidRDefault="00A725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7A21F" w14:textId="77777777" w:rsidR="00A72514" w:rsidRDefault="00A725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19145">
    <w:abstractNumId w:val="12"/>
  </w:num>
  <w:num w:numId="2" w16cid:durableId="34549242">
    <w:abstractNumId w:val="0"/>
  </w:num>
  <w:num w:numId="3" w16cid:durableId="351734322">
    <w:abstractNumId w:val="11"/>
  </w:num>
  <w:num w:numId="4" w16cid:durableId="1301615383">
    <w:abstractNumId w:val="16"/>
  </w:num>
  <w:num w:numId="5" w16cid:durableId="321813415">
    <w:abstractNumId w:val="13"/>
  </w:num>
  <w:num w:numId="6" w16cid:durableId="353388993">
    <w:abstractNumId w:val="10"/>
  </w:num>
  <w:num w:numId="7" w16cid:durableId="882594664">
    <w:abstractNumId w:val="1"/>
  </w:num>
  <w:num w:numId="8" w16cid:durableId="347023728">
    <w:abstractNumId w:val="6"/>
  </w:num>
  <w:num w:numId="9" w16cid:durableId="1494686148">
    <w:abstractNumId w:val="4"/>
  </w:num>
  <w:num w:numId="10" w16cid:durableId="887035090">
    <w:abstractNumId w:val="7"/>
  </w:num>
  <w:num w:numId="11" w16cid:durableId="2095399478">
    <w:abstractNumId w:val="5"/>
  </w:num>
  <w:num w:numId="12" w16cid:durableId="1354917247">
    <w:abstractNumId w:val="9"/>
  </w:num>
  <w:num w:numId="13" w16cid:durableId="129787610">
    <w:abstractNumId w:val="3"/>
  </w:num>
  <w:num w:numId="14" w16cid:durableId="42171560">
    <w:abstractNumId w:val="2"/>
  </w:num>
  <w:num w:numId="15" w16cid:durableId="5600082">
    <w:abstractNumId w:val="15"/>
  </w:num>
  <w:num w:numId="16" w16cid:durableId="1794327675">
    <w:abstractNumId w:val="8"/>
  </w:num>
  <w:num w:numId="17" w16cid:durableId="15906938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57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285E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77578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2514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F9C3A2"/>
  <w15:docId w15:val="{2B62938D-BFA0-4F79-98FC-3491129B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2025-10-13T09:13:00Z</dcterms:created>
  <dcterms:modified xsi:type="dcterms:W3CDTF">2025-10-20T09:00:00Z</dcterms:modified>
</cp:coreProperties>
</file>