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4D1B0" w14:textId="611FCE8F" w:rsidR="005103B9" w:rsidRPr="00EB736C" w:rsidRDefault="006676AE" w:rsidP="00A44833">
      <w:pPr>
        <w:pStyle w:val="Nagwek4"/>
        <w:spacing w:after="360"/>
        <w:rPr>
          <w:rFonts w:ascii="Arial" w:hAnsi="Arial" w:cs="Arial"/>
          <w:bCs/>
          <w:iCs/>
          <w:sz w:val="18"/>
          <w:szCs w:val="18"/>
        </w:rPr>
      </w:pPr>
      <w:r w:rsidRPr="00EB736C">
        <w:rPr>
          <w:rFonts w:ascii="Arial" w:hAnsi="Arial" w:cs="Arial"/>
          <w:bCs/>
          <w:iCs/>
          <w:sz w:val="18"/>
          <w:szCs w:val="18"/>
        </w:rPr>
        <w:t xml:space="preserve">Załącznik nr </w:t>
      </w:r>
      <w:r w:rsidR="004E6EAC">
        <w:rPr>
          <w:rFonts w:ascii="Arial" w:hAnsi="Arial" w:cs="Arial"/>
          <w:bCs/>
          <w:iCs/>
          <w:sz w:val="18"/>
          <w:szCs w:val="18"/>
        </w:rPr>
        <w:t>8</w:t>
      </w:r>
      <w:r w:rsidR="00B36ABD" w:rsidRPr="00EB736C">
        <w:rPr>
          <w:rFonts w:ascii="Arial" w:hAnsi="Arial" w:cs="Arial"/>
          <w:bCs/>
          <w:iCs/>
          <w:sz w:val="18"/>
          <w:szCs w:val="18"/>
        </w:rPr>
        <w:t xml:space="preserve"> do SWZ</w:t>
      </w:r>
    </w:p>
    <w:p w14:paraId="0CDD2582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F4942A" w14:textId="77777777" w:rsidR="006676AE" w:rsidRPr="0012157F" w:rsidRDefault="00D600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Szpital Specjalistyczny im. Stefana Żeromskiego SPZOZ w Krakowie</w:t>
      </w:r>
    </w:p>
    <w:p w14:paraId="33E4E1FB" w14:textId="77777777" w:rsidR="006676AE" w:rsidRPr="0012157F" w:rsidRDefault="00D600E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600E0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EBE220A" w14:textId="77777777" w:rsidR="00F90CD1" w:rsidRDefault="00D600E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600E0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600E0">
        <w:rPr>
          <w:rFonts w:ascii="Arial" w:hAnsi="Arial" w:cs="Arial"/>
        </w:rPr>
        <w:t>Kraków</w:t>
      </w:r>
    </w:p>
    <w:p w14:paraId="0F2CBAE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0A8DFA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9F57ECC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EB69D2D" w14:textId="77777777" w:rsidTr="0018769E">
        <w:tc>
          <w:tcPr>
            <w:tcW w:w="2800" w:type="dxa"/>
            <w:shd w:val="clear" w:color="auto" w:fill="auto"/>
          </w:tcPr>
          <w:p w14:paraId="4A0E1CD1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A746D6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F96867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B2B42A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12ABE87C" w14:textId="77777777" w:rsidTr="0018769E">
        <w:tc>
          <w:tcPr>
            <w:tcW w:w="2800" w:type="dxa"/>
            <w:shd w:val="clear" w:color="auto" w:fill="auto"/>
          </w:tcPr>
          <w:p w14:paraId="3EB8B318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EBB815A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A5E272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1195C7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0293D1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600E0" w:rsidRPr="0012157F" w14:paraId="6EAF0C20" w14:textId="77777777" w:rsidTr="00765821">
        <w:tc>
          <w:tcPr>
            <w:tcW w:w="9104" w:type="dxa"/>
            <w:shd w:val="clear" w:color="auto" w:fill="D9D9D9"/>
          </w:tcPr>
          <w:p w14:paraId="45EDB0A9" w14:textId="77777777" w:rsidR="00D600E0" w:rsidRPr="0012157F" w:rsidRDefault="00D600E0" w:rsidP="0076582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A9F2746" w14:textId="26C42371" w:rsidR="00D600E0" w:rsidRPr="0012157F" w:rsidRDefault="00D600E0" w:rsidP="0076582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600E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600E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600E0">
              <w:rPr>
                <w:rFonts w:ascii="Arial" w:hAnsi="Arial" w:cs="Arial"/>
                <w:sz w:val="24"/>
                <w:szCs w:val="24"/>
              </w:rPr>
              <w:t>. Dz. U. z 2024 poz. 1320</w:t>
            </w:r>
            <w:r w:rsidR="00751644">
              <w:rPr>
                <w:rFonts w:ascii="Arial" w:hAnsi="Arial" w:cs="Arial"/>
                <w:sz w:val="24"/>
                <w:szCs w:val="24"/>
              </w:rPr>
              <w:t xml:space="preserve"> z </w:t>
            </w:r>
            <w:proofErr w:type="spellStart"/>
            <w:r w:rsidR="0075164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="00751644">
              <w:rPr>
                <w:rFonts w:ascii="Arial" w:hAnsi="Arial" w:cs="Arial"/>
                <w:sz w:val="24"/>
                <w:szCs w:val="24"/>
              </w:rPr>
              <w:t>. zm.</w:t>
            </w:r>
            <w:r w:rsidRPr="00D600E0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6B28723" w14:textId="77777777" w:rsidR="00D600E0" w:rsidRPr="00612283" w:rsidRDefault="00D600E0" w:rsidP="0076582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9F73A56" w14:textId="77777777" w:rsidR="00D600E0" w:rsidRPr="00612283" w:rsidRDefault="00D600E0" w:rsidP="0076582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C85A8F1" w14:textId="77777777" w:rsidR="00D600E0" w:rsidRPr="0012157F" w:rsidRDefault="00D600E0" w:rsidP="0076582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C711B04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B431011" w14:textId="77777777" w:rsidTr="0018769E">
        <w:tc>
          <w:tcPr>
            <w:tcW w:w="2269" w:type="dxa"/>
            <w:shd w:val="clear" w:color="auto" w:fill="auto"/>
          </w:tcPr>
          <w:p w14:paraId="2A2637C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379B07" w14:textId="74DA21D0" w:rsidR="002578E4" w:rsidRPr="00A2540E" w:rsidRDefault="00B20EF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0E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Uruchomienie i utrzymanie systemu kompleksowej obsługi urządzeń drukujących i wydruków wraz z użyczeniem urządzeń drukujących</w:t>
            </w:r>
          </w:p>
        </w:tc>
      </w:tr>
      <w:tr w:rsidR="00D600E0" w:rsidRPr="00A2540E" w14:paraId="7D83D188" w14:textId="77777777" w:rsidTr="00765821">
        <w:tc>
          <w:tcPr>
            <w:tcW w:w="2269" w:type="dxa"/>
            <w:shd w:val="clear" w:color="auto" w:fill="auto"/>
          </w:tcPr>
          <w:p w14:paraId="66CC42AD" w14:textId="77777777" w:rsidR="00D600E0" w:rsidRPr="00A2540E" w:rsidRDefault="00D600E0" w:rsidP="007658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26D345" w14:textId="46C50682" w:rsidR="00D600E0" w:rsidRPr="00A2540E" w:rsidRDefault="00D600E0" w:rsidP="007658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00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78397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54</w:t>
            </w:r>
            <w:r w:rsidRPr="00D600E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450A5BF2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976316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600E0" w:rsidRPr="00D600E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0B4D2A2" w14:textId="77777777" w:rsidTr="00650D6C">
        <w:tc>
          <w:tcPr>
            <w:tcW w:w="9104" w:type="dxa"/>
            <w:shd w:val="clear" w:color="auto" w:fill="D9D9D9"/>
          </w:tcPr>
          <w:p w14:paraId="0651F1C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4014FF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164A824" w14:textId="77777777" w:rsidR="00D600E0" w:rsidRPr="00992BD8" w:rsidRDefault="00D600E0" w:rsidP="00D600E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D9353E1" w14:textId="77777777" w:rsidR="002426FF" w:rsidRPr="00A44833" w:rsidRDefault="00D600E0" w:rsidP="00D600E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805C0AC" w14:textId="77777777" w:rsidR="00D600E0" w:rsidRPr="00A44833" w:rsidRDefault="00D600E0" w:rsidP="00D600E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FBD4977" w14:textId="77777777" w:rsidR="00D600E0" w:rsidRPr="0012157F" w:rsidRDefault="00D600E0" w:rsidP="00D600E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BB86945" w14:textId="77777777" w:rsidR="00D600E0" w:rsidRPr="0012157F" w:rsidRDefault="00D600E0" w:rsidP="00D600E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CAB4C78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2A14740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03729CF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7F4BAF94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59BC89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46BEEA7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 xml:space="preserve">. Dz.U. z 2024r. poz. 507 z 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późn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C101F04" w14:textId="77777777" w:rsidTr="00CD4DD1">
        <w:tc>
          <w:tcPr>
            <w:tcW w:w="9104" w:type="dxa"/>
            <w:shd w:val="clear" w:color="auto" w:fill="D9D9D9"/>
          </w:tcPr>
          <w:p w14:paraId="0BAF385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182C101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79A0FE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33A6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5333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5E97E13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20695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37C43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5E2F32D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3A7A29F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116649C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31E8D03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6148BD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D45E2EA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7D1F181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CEC894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95ADE3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E0C3FD1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6F9329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1164923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E3D03D" w14:textId="77777777" w:rsidTr="00CD4DD1">
        <w:tc>
          <w:tcPr>
            <w:tcW w:w="9104" w:type="dxa"/>
            <w:shd w:val="clear" w:color="auto" w:fill="D9D9D9"/>
          </w:tcPr>
          <w:p w14:paraId="1F00706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4B8AB4C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B2385DD" w14:textId="77777777" w:rsidTr="00847232">
        <w:tc>
          <w:tcPr>
            <w:tcW w:w="9104" w:type="dxa"/>
            <w:shd w:val="clear" w:color="auto" w:fill="D9D9D9"/>
          </w:tcPr>
          <w:p w14:paraId="2B905542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CD354A9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263CE61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59F14A2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B6E874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C0070A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7EE673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FAC429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44134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8A3DE4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19374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E5841D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000A0735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7E81F" w14:textId="77777777" w:rsidR="009E3296" w:rsidRDefault="009E3296" w:rsidP="0038231F">
      <w:pPr>
        <w:spacing w:after="0" w:line="240" w:lineRule="auto"/>
      </w:pPr>
      <w:r>
        <w:separator/>
      </w:r>
    </w:p>
  </w:endnote>
  <w:endnote w:type="continuationSeparator" w:id="0">
    <w:p w14:paraId="437F2FA4" w14:textId="77777777" w:rsidR="009E3296" w:rsidRDefault="009E32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8C088" w14:textId="77777777" w:rsidR="00D600E0" w:rsidRDefault="00D600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A8B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9A39A3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1A281" w14:textId="77777777" w:rsidR="00D600E0" w:rsidRDefault="00D600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AF4B1" w14:textId="77777777" w:rsidR="009E3296" w:rsidRDefault="009E3296" w:rsidP="0038231F">
      <w:pPr>
        <w:spacing w:after="0" w:line="240" w:lineRule="auto"/>
      </w:pPr>
      <w:r>
        <w:separator/>
      </w:r>
    </w:p>
  </w:footnote>
  <w:footnote w:type="continuationSeparator" w:id="0">
    <w:p w14:paraId="0DDE58CB" w14:textId="77777777" w:rsidR="009E3296" w:rsidRDefault="009E3296" w:rsidP="0038231F">
      <w:pPr>
        <w:spacing w:after="0" w:line="240" w:lineRule="auto"/>
      </w:pPr>
      <w:r>
        <w:continuationSeparator/>
      </w:r>
    </w:p>
  </w:footnote>
  <w:footnote w:id="1">
    <w:p w14:paraId="54A9AB5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C1F9B7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9B590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9B2471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D27BB" w14:textId="77777777" w:rsidR="00D600E0" w:rsidRDefault="00D600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B6CA0" w14:textId="77777777" w:rsidR="00D600E0" w:rsidRDefault="00D600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D8455" w14:textId="77777777" w:rsidR="00D600E0" w:rsidRDefault="00D600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806826">
    <w:abstractNumId w:val="11"/>
  </w:num>
  <w:num w:numId="2" w16cid:durableId="2018653595">
    <w:abstractNumId w:val="0"/>
  </w:num>
  <w:num w:numId="3" w16cid:durableId="1754623636">
    <w:abstractNumId w:val="10"/>
  </w:num>
  <w:num w:numId="4" w16cid:durableId="2027974419">
    <w:abstractNumId w:val="13"/>
  </w:num>
  <w:num w:numId="5" w16cid:durableId="1609660711">
    <w:abstractNumId w:val="12"/>
  </w:num>
  <w:num w:numId="6" w16cid:durableId="867186212">
    <w:abstractNumId w:val="9"/>
  </w:num>
  <w:num w:numId="7" w16cid:durableId="1037317008">
    <w:abstractNumId w:val="1"/>
  </w:num>
  <w:num w:numId="8" w16cid:durableId="358821385">
    <w:abstractNumId w:val="6"/>
  </w:num>
  <w:num w:numId="9" w16cid:durableId="86315001">
    <w:abstractNumId w:val="4"/>
  </w:num>
  <w:num w:numId="10" w16cid:durableId="574970171">
    <w:abstractNumId w:val="7"/>
  </w:num>
  <w:num w:numId="11" w16cid:durableId="1056130156">
    <w:abstractNumId w:val="5"/>
  </w:num>
  <w:num w:numId="12" w16cid:durableId="19861881">
    <w:abstractNumId w:val="8"/>
  </w:num>
  <w:num w:numId="13" w16cid:durableId="668018463">
    <w:abstractNumId w:val="3"/>
  </w:num>
  <w:num w:numId="14" w16cid:durableId="18121636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9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6EAC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7D68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644"/>
    <w:rsid w:val="00751725"/>
    <w:rsid w:val="00756C8F"/>
    <w:rsid w:val="00757EFB"/>
    <w:rsid w:val="0078397A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0E8C"/>
    <w:rsid w:val="00975019"/>
    <w:rsid w:val="00975C49"/>
    <w:rsid w:val="00992BD8"/>
    <w:rsid w:val="00997D0F"/>
    <w:rsid w:val="009C7756"/>
    <w:rsid w:val="009E329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046FA"/>
    <w:rsid w:val="00B15219"/>
    <w:rsid w:val="00B15FD3"/>
    <w:rsid w:val="00B20EF0"/>
    <w:rsid w:val="00B27A0C"/>
    <w:rsid w:val="00B3093F"/>
    <w:rsid w:val="00B34079"/>
    <w:rsid w:val="00B36ABD"/>
    <w:rsid w:val="00B75998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00E0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36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0A9F91"/>
  <w15:docId w15:val="{32AAF46D-0A63-453F-B762-AF68E9525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741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2025-10-13T08:55:00Z</dcterms:created>
  <dcterms:modified xsi:type="dcterms:W3CDTF">2025-10-13T08:55:00Z</dcterms:modified>
</cp:coreProperties>
</file>