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F3957" w14:textId="1600E582" w:rsidR="007E331F" w:rsidRPr="00814735" w:rsidRDefault="007E331F" w:rsidP="00193F60">
      <w:pPr>
        <w:pStyle w:val="Nagwek4"/>
        <w:spacing w:before="0" w:after="480"/>
        <w:jc w:val="right"/>
        <w:rPr>
          <w:rFonts w:ascii="Arial" w:hAnsi="Arial" w:cs="Arial"/>
          <w:i/>
          <w:iCs/>
          <w:sz w:val="18"/>
          <w:szCs w:val="18"/>
        </w:rPr>
      </w:pPr>
      <w:r w:rsidRPr="00814735">
        <w:rPr>
          <w:rFonts w:ascii="Arial" w:hAnsi="Arial" w:cs="Arial"/>
          <w:b w:val="0"/>
          <w:i/>
          <w:iCs/>
          <w:sz w:val="18"/>
          <w:szCs w:val="18"/>
        </w:rPr>
        <w:t xml:space="preserve">Załącznik nr </w:t>
      </w:r>
      <w:r w:rsidR="00700B08">
        <w:rPr>
          <w:rFonts w:ascii="Arial" w:hAnsi="Arial" w:cs="Arial"/>
          <w:b w:val="0"/>
          <w:i/>
          <w:iCs/>
          <w:sz w:val="18"/>
          <w:szCs w:val="18"/>
        </w:rPr>
        <w:t>7</w:t>
      </w:r>
      <w:r w:rsidRPr="00814735">
        <w:rPr>
          <w:rFonts w:ascii="Arial" w:hAnsi="Arial" w:cs="Arial"/>
          <w:i/>
          <w:iCs/>
          <w:sz w:val="18"/>
          <w:szCs w:val="18"/>
        </w:rPr>
        <w:t xml:space="preserve"> </w:t>
      </w:r>
      <w:r w:rsidRPr="00814735">
        <w:rPr>
          <w:rFonts w:ascii="Arial" w:hAnsi="Arial" w:cs="Arial"/>
          <w:b w:val="0"/>
          <w:i/>
          <w:iCs/>
          <w:sz w:val="18"/>
          <w:szCs w:val="18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65BD0326" w14:textId="77777777" w:rsidTr="005844F6">
        <w:tc>
          <w:tcPr>
            <w:tcW w:w="9104" w:type="dxa"/>
            <w:shd w:val="clear" w:color="auto" w:fill="F2F2F2"/>
          </w:tcPr>
          <w:p w14:paraId="2A67A8A1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1F2EC0C4" w14:textId="3EBE30D8" w:rsidR="00140C27" w:rsidRPr="00140C27" w:rsidRDefault="00481976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481976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5FA5F19F" w14:textId="77777777" w:rsidR="00140C27" w:rsidRPr="00140C27" w:rsidRDefault="00481976" w:rsidP="00140C27">
      <w:pPr>
        <w:spacing w:line="360" w:lineRule="auto"/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66</w:t>
      </w:r>
    </w:p>
    <w:p w14:paraId="7C335978" w14:textId="77777777" w:rsidR="00140C27" w:rsidRPr="00140C27" w:rsidRDefault="00481976" w:rsidP="00140C27">
      <w:pPr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Kraków</w:t>
      </w:r>
    </w:p>
    <w:p w14:paraId="58FC4255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089ACE4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1CBA83E4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2"/>
        <w:gridCol w:w="6695"/>
      </w:tblGrid>
      <w:tr w:rsidR="00140C27" w:rsidRPr="00140C27" w14:paraId="3919CFA9" w14:textId="77777777" w:rsidTr="007878FB">
        <w:trPr>
          <w:trHeight w:val="1671"/>
        </w:trPr>
        <w:tc>
          <w:tcPr>
            <w:tcW w:w="2242" w:type="dxa"/>
            <w:shd w:val="clear" w:color="auto" w:fill="auto"/>
          </w:tcPr>
          <w:p w14:paraId="417EBDD0" w14:textId="77777777" w:rsid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  <w:p w14:paraId="03E37718" w14:textId="77777777" w:rsidR="003722C6" w:rsidRDefault="003722C6" w:rsidP="003722C6">
            <w:pPr>
              <w:rPr>
                <w:rFonts w:ascii="Arial" w:hAnsi="Arial" w:cs="Arial"/>
              </w:rPr>
            </w:pPr>
          </w:p>
          <w:p w14:paraId="3A628C3C" w14:textId="3644AE67" w:rsidR="003722C6" w:rsidRPr="003722C6" w:rsidRDefault="003722C6" w:rsidP="003722C6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6695" w:type="dxa"/>
            <w:shd w:val="clear" w:color="auto" w:fill="auto"/>
          </w:tcPr>
          <w:p w14:paraId="71AA9B6E" w14:textId="3F46447E" w:rsidR="00140C27" w:rsidRPr="006C6850" w:rsidRDefault="006C6850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6850">
              <w:rPr>
                <w:rFonts w:ascii="Arial" w:hAnsi="Arial" w:cs="Arial"/>
              </w:rPr>
              <w:t>Uruchomienie i utrzymanie systemu kompleksowej obsługi urządzeń drukujących i wydruków wraz z użyczeniem urządzeń drukujących</w:t>
            </w:r>
          </w:p>
        </w:tc>
      </w:tr>
      <w:tr w:rsidR="00481976" w:rsidRPr="00140C27" w14:paraId="3A2E397A" w14:textId="77777777" w:rsidTr="007878FB">
        <w:trPr>
          <w:trHeight w:val="417"/>
        </w:trPr>
        <w:tc>
          <w:tcPr>
            <w:tcW w:w="2242" w:type="dxa"/>
            <w:shd w:val="clear" w:color="auto" w:fill="auto"/>
          </w:tcPr>
          <w:p w14:paraId="2E40543F" w14:textId="77777777" w:rsidR="00481976" w:rsidRPr="00140C27" w:rsidRDefault="00481976" w:rsidP="00F10E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695" w:type="dxa"/>
            <w:shd w:val="clear" w:color="auto" w:fill="auto"/>
          </w:tcPr>
          <w:p w14:paraId="74ECC428" w14:textId="25120DDB" w:rsidR="00481976" w:rsidRPr="00140C27" w:rsidRDefault="00481976" w:rsidP="00F10E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81976">
              <w:rPr>
                <w:rFonts w:ascii="Arial" w:hAnsi="Arial" w:cs="Arial"/>
                <w:bCs/>
              </w:rPr>
              <w:t>SZP-271-</w:t>
            </w:r>
            <w:r w:rsidR="006C6850">
              <w:rPr>
                <w:rFonts w:ascii="Arial" w:hAnsi="Arial" w:cs="Arial"/>
                <w:bCs/>
              </w:rPr>
              <w:t>5</w:t>
            </w:r>
            <w:r w:rsidR="003722C6">
              <w:rPr>
                <w:rFonts w:ascii="Arial" w:hAnsi="Arial" w:cs="Arial"/>
                <w:bCs/>
              </w:rPr>
              <w:t>4</w:t>
            </w:r>
            <w:r w:rsidRPr="00481976">
              <w:rPr>
                <w:rFonts w:ascii="Arial" w:hAnsi="Arial" w:cs="Arial"/>
                <w:bCs/>
              </w:rPr>
              <w:t>/2</w:t>
            </w:r>
            <w:r w:rsidR="00443C5E">
              <w:rPr>
                <w:rFonts w:ascii="Arial" w:hAnsi="Arial" w:cs="Arial"/>
                <w:bCs/>
              </w:rPr>
              <w:t>5</w:t>
            </w:r>
          </w:p>
        </w:tc>
      </w:tr>
    </w:tbl>
    <w:p w14:paraId="1A5FDC68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6A974883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48C5B569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63CD6598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59BF5A00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1CEC8D6A" w14:textId="4A8CC381" w:rsid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p w14:paraId="15350807" w14:textId="77777777" w:rsidR="003722C6" w:rsidRPr="00ED4154" w:rsidRDefault="003722C6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7677F8" w14:paraId="4F83830F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39F9E610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42FBC363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3F2237D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0347A4F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6E90CC15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0E270F7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3B48458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5E9F508F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6D606AC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2A14869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707C97BC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3722C6" w:rsidRPr="007677F8" w14:paraId="6701D693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46772B61" w14:textId="50BA4754" w:rsidR="003722C6" w:rsidRPr="00B42ED4" w:rsidRDefault="003722C6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KRS/CEIDG</w:t>
            </w:r>
          </w:p>
        </w:tc>
        <w:tc>
          <w:tcPr>
            <w:tcW w:w="6520" w:type="dxa"/>
            <w:shd w:val="clear" w:color="auto" w:fill="auto"/>
          </w:tcPr>
          <w:p w14:paraId="64C7FB55" w14:textId="77777777" w:rsidR="003722C6" w:rsidRPr="00B42ED4" w:rsidRDefault="003722C6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0148A8D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0BCAEC99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lastRenderedPageBreak/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02E363A8" w14:textId="273D92C8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8396F6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5pt;height:20.4pt" o:ole="">
                  <v:imagedata r:id="rId8" o:title=""/>
                </v:shape>
                <w:control r:id="rId9" w:name="OptionButton1" w:shapeid="_x0000_i1041"/>
              </w:object>
            </w:r>
          </w:p>
          <w:p w14:paraId="6872CEBD" w14:textId="5693168C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E7374EC">
                <v:shape id="_x0000_i1043" type="#_x0000_t75" style="width:314.35pt;height:20.4pt" o:ole="">
                  <v:imagedata r:id="rId10" o:title=""/>
                </v:shape>
                <w:control r:id="rId11" w:name="OptionButton2" w:shapeid="_x0000_i1043"/>
              </w:object>
            </w:r>
          </w:p>
          <w:p w14:paraId="17721709" w14:textId="461D4FB7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E59458A">
                <v:shape id="_x0000_i1045" type="#_x0000_t75" style="width:314.35pt;height:20.4pt" o:ole="">
                  <v:imagedata r:id="rId12" o:title=""/>
                </v:shape>
                <w:control r:id="rId13" w:name="OptionButton3" w:shapeid="_x0000_i1045"/>
              </w:object>
            </w:r>
          </w:p>
          <w:p w14:paraId="0EEA6DBE" w14:textId="72F4DCD5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1CDCE19">
                <v:shape id="_x0000_i1047" type="#_x0000_t75" style="width:314.35pt;height:20.4pt" o:ole="">
                  <v:imagedata r:id="rId14" o:title=""/>
                </v:shape>
                <w:control r:id="rId15" w:name="OptionButton4" w:shapeid="_x0000_i1047"/>
              </w:object>
            </w:r>
          </w:p>
          <w:p w14:paraId="5280D1B6" w14:textId="1D53E542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F685E71">
                <v:shape id="_x0000_i1049" type="#_x0000_t75" style="width:314.35pt;height:20.4pt" o:ole="">
                  <v:imagedata r:id="rId16" o:title=""/>
                </v:shape>
                <w:control r:id="rId17" w:name="OptionButton5" w:shapeid="_x0000_i1049"/>
              </w:object>
            </w:r>
          </w:p>
          <w:p w14:paraId="32FA1C18" w14:textId="6334C349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1FBC1DC">
                <v:shape id="_x0000_i1051" type="#_x0000_t75" style="width:108pt;height:20.4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6F142826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73552D57" w14:textId="06CB9FC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4CBD56DB" w14:textId="77777777" w:rsidR="009E385A" w:rsidRDefault="009E385A" w:rsidP="009E385A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25B96668" w14:textId="154F4BEB" w:rsidR="00B964C4" w:rsidRPr="00A8509D" w:rsidRDefault="00B964C4" w:rsidP="00A8509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14:paraId="37ADADB3" w14:textId="71D5DA84" w:rsidR="00B336C4" w:rsidRDefault="00A8509D" w:rsidP="003722C6">
      <w:pPr>
        <w:pStyle w:val="Akapitzlist"/>
        <w:spacing w:after="120" w:line="276" w:lineRule="auto"/>
        <w:ind w:left="284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(należy wypełnić)</w:t>
      </w:r>
    </w:p>
    <w:p w14:paraId="47CC91B5" w14:textId="5EC941F9" w:rsidR="00B336C4" w:rsidRPr="009E385A" w:rsidRDefault="00B336C4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tbl>
      <w:tblPr>
        <w:tblW w:w="9640" w:type="dxa"/>
        <w:tblInd w:w="-42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8"/>
        <w:gridCol w:w="1843"/>
        <w:gridCol w:w="1134"/>
        <w:gridCol w:w="1417"/>
        <w:gridCol w:w="1276"/>
        <w:gridCol w:w="851"/>
        <w:gridCol w:w="1134"/>
        <w:gridCol w:w="1417"/>
      </w:tblGrid>
      <w:tr w:rsidR="00984834" w:rsidRPr="009E385A" w14:paraId="0A28392A" w14:textId="77777777" w:rsidTr="00984834">
        <w:trPr>
          <w:trHeight w:val="596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FEB19C" w14:textId="77777777" w:rsidR="00984834" w:rsidRPr="0021715E" w:rsidRDefault="009848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EF073E0" w14:textId="655A7BFA" w:rsidR="00984834" w:rsidRPr="0021715E" w:rsidRDefault="009848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Rodzaj kopii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9A6025" w14:textId="77777777" w:rsidR="00984834" w:rsidRPr="0021715E" w:rsidRDefault="009848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674A60" w14:textId="38CD8FFC" w:rsidR="00984834" w:rsidRPr="0021715E" w:rsidRDefault="009848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Cena jednostkowa</w:t>
            </w:r>
            <w:r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 xml:space="preserve"> (</w:t>
            </w:r>
            <w:r w:rsidRPr="00984834"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  <w:t>wydruku strony A4)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F9D2409" w14:textId="77777777" w:rsidR="00984834" w:rsidRPr="0021715E" w:rsidRDefault="009848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Wartość netto</w:t>
            </w:r>
          </w:p>
          <w:p w14:paraId="3A7C3AF9" w14:textId="77777777" w:rsidR="00984834" w:rsidRPr="0021715E" w:rsidRDefault="009848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(kol 2 x 3)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EF23CB" w14:textId="77777777" w:rsidR="00984834" w:rsidRPr="0021715E" w:rsidRDefault="009848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3D0B92" w14:textId="77777777" w:rsidR="00984834" w:rsidRPr="0021715E" w:rsidRDefault="009848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Wartość VAT</w:t>
            </w:r>
          </w:p>
          <w:p w14:paraId="67F1BE4C" w14:textId="77777777" w:rsidR="00984834" w:rsidRPr="0021715E" w:rsidRDefault="009848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  <w:t>(kol 4 x 5)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14:paraId="401E56C8" w14:textId="77777777" w:rsidR="00984834" w:rsidRPr="0021715E" w:rsidRDefault="009848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Wartość brutto</w:t>
            </w:r>
          </w:p>
          <w:p w14:paraId="66F40315" w14:textId="77777777" w:rsidR="00984834" w:rsidRPr="0021715E" w:rsidRDefault="009848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  <w:t>(kol 4 + kol 6)</w:t>
            </w:r>
          </w:p>
        </w:tc>
      </w:tr>
      <w:tr w:rsidR="00984834" w:rsidRPr="009E385A" w14:paraId="1014B36B" w14:textId="77777777" w:rsidTr="00984834">
        <w:trPr>
          <w:trHeight w:val="324"/>
        </w:trPr>
        <w:tc>
          <w:tcPr>
            <w:tcW w:w="56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4425B1C9" w14:textId="77777777" w:rsidR="00984834" w:rsidRPr="009E385A" w:rsidRDefault="0098483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5224854" w14:textId="77777777" w:rsidR="00984834" w:rsidRPr="009E385A" w:rsidRDefault="009848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3F3DB654" w14:textId="77777777" w:rsidR="00984834" w:rsidRPr="009E385A" w:rsidRDefault="009848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3D887913" w14:textId="77777777" w:rsidR="00984834" w:rsidRPr="009E385A" w:rsidRDefault="009848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3799AF76" w14:textId="77777777" w:rsidR="00984834" w:rsidRPr="009E385A" w:rsidRDefault="009848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1DED0861" w14:textId="77777777" w:rsidR="00984834" w:rsidRPr="009E385A" w:rsidRDefault="009848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296721CB" w14:textId="77777777" w:rsidR="00984834" w:rsidRPr="009E385A" w:rsidRDefault="009848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74883731" w14:textId="77777777" w:rsidR="00984834" w:rsidRPr="009E385A" w:rsidRDefault="009848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</w:tr>
      <w:tr w:rsidR="00984834" w:rsidRPr="009E385A" w14:paraId="5795E00B" w14:textId="77777777" w:rsidTr="00984834">
        <w:trPr>
          <w:trHeight w:val="2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3D974" w14:textId="77777777" w:rsidR="00984834" w:rsidRPr="009E385A" w:rsidRDefault="009848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9F8DB" w14:textId="740FBCF3" w:rsidR="00984834" w:rsidRPr="00C2689C" w:rsidRDefault="00984834">
            <w:pPr>
              <w:pStyle w:val="Normalny1"/>
              <w:snapToGrid w:val="0"/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Czarno-biała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CA880" w14:textId="4ED2F6A9" w:rsidR="00984834" w:rsidRPr="00C2689C" w:rsidRDefault="00984834" w:rsidP="00984834">
            <w:pPr>
              <w:pStyle w:val="Zawartotabeli"/>
              <w:snapToGrid w:val="0"/>
              <w:jc w:val="right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12 000 000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90027" w14:textId="77777777" w:rsidR="00984834" w:rsidRPr="00C2689C" w:rsidRDefault="00984834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7C736" w14:textId="77777777" w:rsidR="00984834" w:rsidRPr="00C2689C" w:rsidRDefault="00984834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243CC" w14:textId="7110EF0C" w:rsidR="00984834" w:rsidRPr="00C2689C" w:rsidRDefault="00984834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23</w:t>
            </w:r>
            <w:r w:rsidRPr="00C2689C">
              <w:rPr>
                <w:rFonts w:ascii="Calibri Light" w:hAnsi="Calibri Light" w:cs="Calibri Light"/>
                <w:sz w:val="18"/>
                <w:szCs w:val="18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FD980" w14:textId="77777777" w:rsidR="00984834" w:rsidRPr="00C2689C" w:rsidRDefault="00984834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7EF06" w14:textId="77777777" w:rsidR="00984834" w:rsidRPr="00C2689C" w:rsidRDefault="00984834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984834" w:rsidRPr="009E385A" w14:paraId="208DCBAE" w14:textId="77777777" w:rsidTr="00984834">
        <w:trPr>
          <w:trHeight w:val="2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A2BCD" w14:textId="4F9450DE" w:rsidR="00984834" w:rsidRPr="009E385A" w:rsidRDefault="009848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5AD3" w14:textId="3F4423D3" w:rsidR="00984834" w:rsidRPr="00C2689C" w:rsidRDefault="00984834">
            <w:pPr>
              <w:pStyle w:val="Normalny1"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Kolorowa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C1429" w14:textId="0E4DA1F1" w:rsidR="00984834" w:rsidRPr="00C2689C" w:rsidRDefault="00984834" w:rsidP="00984834">
            <w:pPr>
              <w:pStyle w:val="Zawartotabeli"/>
              <w:snapToGrid w:val="0"/>
              <w:jc w:val="right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192 000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E5BFB" w14:textId="77777777" w:rsidR="00984834" w:rsidRPr="00C2689C" w:rsidRDefault="00984834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BAC64" w14:textId="77777777" w:rsidR="00984834" w:rsidRPr="00C2689C" w:rsidRDefault="00984834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123B6" w14:textId="19363D02" w:rsidR="00984834" w:rsidRPr="00C2689C" w:rsidRDefault="00984834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>
              <w:rPr>
                <w:rFonts w:ascii="Calibri Light" w:hAnsi="Calibri Light" w:cs="Calibri Light"/>
                <w:sz w:val="18"/>
                <w:szCs w:val="18"/>
              </w:rPr>
              <w:t>23%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3DD79" w14:textId="77777777" w:rsidR="00984834" w:rsidRPr="00C2689C" w:rsidRDefault="00984834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45B93" w14:textId="77777777" w:rsidR="00984834" w:rsidRPr="00C2689C" w:rsidRDefault="00984834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</w:tbl>
    <w:p w14:paraId="2BC0DF16" w14:textId="77777777" w:rsidR="00B336C4" w:rsidRPr="009E385A" w:rsidRDefault="00B336C4" w:rsidP="00B336C4">
      <w:pPr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7231824F" w14:textId="1A2A9FD3" w:rsidR="009E385A" w:rsidRPr="00C2689C" w:rsidRDefault="009E385A" w:rsidP="00C2689C">
      <w:pPr>
        <w:spacing w:line="276" w:lineRule="auto"/>
        <w:contextualSpacing/>
        <w:jc w:val="both"/>
        <w:rPr>
          <w:b/>
          <w:bCs/>
          <w:sz w:val="20"/>
          <w:szCs w:val="20"/>
        </w:rPr>
      </w:pPr>
    </w:p>
    <w:p w14:paraId="426ECD57" w14:textId="20414DFE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2FC84A77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31DD7220" w14:textId="7613DEC9" w:rsidR="00481976" w:rsidRPr="009E385A" w:rsidRDefault="00FF57EE" w:rsidP="00481976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255A8900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1D468A50" w14:textId="5A6B7DAF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9072" w:type="dxa"/>
        <w:tblInd w:w="-8" w:type="dxa"/>
        <w:tblLayout w:type="fixed"/>
        <w:tblLook w:val="00A0" w:firstRow="1" w:lastRow="0" w:firstColumn="1" w:lastColumn="0" w:noHBand="0" w:noVBand="0"/>
      </w:tblPr>
      <w:tblGrid>
        <w:gridCol w:w="660"/>
        <w:gridCol w:w="5436"/>
        <w:gridCol w:w="2976"/>
      </w:tblGrid>
      <w:tr w:rsidR="008071E5" w14:paraId="75394BE5" w14:textId="77777777" w:rsidTr="008071E5">
        <w:trPr>
          <w:trHeight w:val="1182"/>
        </w:trPr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693B57" w14:textId="77777777" w:rsidR="008071E5" w:rsidRPr="0056581C" w:rsidRDefault="008071E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6581C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5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166387" w14:textId="77777777" w:rsidR="008071E5" w:rsidRPr="0056581C" w:rsidRDefault="008071E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6581C">
              <w:rPr>
                <w:rFonts w:ascii="Arial" w:hAnsi="Arial" w:cs="Arial"/>
                <w:sz w:val="20"/>
                <w:szCs w:val="20"/>
              </w:rPr>
              <w:t xml:space="preserve">Opis części zamówienia, którą Wykonawca </w:t>
            </w:r>
          </w:p>
          <w:p w14:paraId="4AF51399" w14:textId="77777777" w:rsidR="008071E5" w:rsidRPr="0056581C" w:rsidRDefault="008071E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6581C">
              <w:rPr>
                <w:rFonts w:ascii="Arial" w:hAnsi="Arial" w:cs="Arial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FDC174" w14:textId="77777777" w:rsidR="008071E5" w:rsidRPr="0056581C" w:rsidRDefault="008071E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6581C">
              <w:rPr>
                <w:rFonts w:ascii="Arial" w:hAnsi="Arial" w:cs="Arial"/>
                <w:sz w:val="20"/>
                <w:szCs w:val="20"/>
              </w:rPr>
              <w:t>Nazwa Podwykonawcy</w:t>
            </w:r>
          </w:p>
        </w:tc>
      </w:tr>
      <w:tr w:rsidR="008071E5" w14:paraId="27B90324" w14:textId="77777777" w:rsidTr="008071E5">
        <w:trPr>
          <w:trHeight w:val="429"/>
        </w:trPr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19737" w14:textId="77777777" w:rsidR="008071E5" w:rsidRDefault="008071E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2D8BE" w14:textId="77777777" w:rsidR="008071E5" w:rsidRDefault="008071E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1E0F7" w14:textId="77777777" w:rsidR="008071E5" w:rsidRDefault="008071E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071E5" w14:paraId="5FBD1CA1" w14:textId="77777777" w:rsidTr="008071E5">
        <w:trPr>
          <w:trHeight w:val="429"/>
        </w:trPr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A45BB" w14:textId="77777777" w:rsidR="008071E5" w:rsidRDefault="008071E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205FB" w14:textId="77777777" w:rsidR="008071E5" w:rsidRDefault="008071E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C2927" w14:textId="77777777" w:rsidR="008071E5" w:rsidRDefault="008071E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5004040" w14:textId="77777777" w:rsidR="00D94D38" w:rsidRDefault="00D94D38" w:rsidP="00D94D38">
      <w:pPr>
        <w:ind w:left="644"/>
        <w:contextualSpacing/>
        <w:jc w:val="both"/>
        <w:rPr>
          <w:sz w:val="6"/>
          <w:szCs w:val="6"/>
        </w:rPr>
      </w:pPr>
    </w:p>
    <w:p w14:paraId="68C18660" w14:textId="77777777" w:rsidR="00D94D38" w:rsidRDefault="00D94D38" w:rsidP="00D94D38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5B82B421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lastRenderedPageBreak/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40453E88" w14:textId="417770B1" w:rsidR="00525EFF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1E2B1C95" w14:textId="72CE26D7" w:rsidR="009758E6" w:rsidRPr="00B56BE6" w:rsidRDefault="009758E6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9758E6">
        <w:rPr>
          <w:rFonts w:ascii="Arial" w:hAnsi="Arial" w:cs="Arial"/>
        </w:rPr>
        <w:t>wyrażamy zgodę na płatność przelewem w terminie 60 dni od dnia otrzymania faktury.</w:t>
      </w:r>
    </w:p>
    <w:p w14:paraId="3B7CB149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39AA1B1B" w14:textId="1D56A68E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2248E03A">
          <v:shape id="_x0000_i1053" type="#_x0000_t75" style="width:142.4pt;height:17.2pt" o:ole="">
            <v:imagedata r:id="rId20" o:title=""/>
          </v:shape>
          <w:control r:id="rId21" w:name="CheckBox1" w:shapeid="_x0000_i1053"/>
        </w:object>
      </w:r>
    </w:p>
    <w:p w14:paraId="4DDEAFA0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73047EA3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0E7B3A8A" w14:textId="417D44FE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60CED999">
          <v:shape id="_x0000_i1055" type="#_x0000_t75" style="width:180.55pt;height:21.5pt" o:ole="">
            <v:imagedata r:id="rId22" o:title=""/>
          </v:shape>
          <w:control r:id="rId23" w:name="CheckBox2" w:shapeid="_x0000_i1055"/>
        </w:object>
      </w:r>
    </w:p>
    <w:p w14:paraId="28817569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67B8D22E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81F63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D06BB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C1E28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1BA5E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2FEC01EA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4163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4035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1A4A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7935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0A979B1D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2464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EC43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A7B8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2969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5265803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14:paraId="3A99924A" w14:textId="77777777" w:rsidTr="00B56BE6">
        <w:tc>
          <w:tcPr>
            <w:tcW w:w="1984" w:type="dxa"/>
            <w:shd w:val="clear" w:color="auto" w:fill="auto"/>
            <w:vAlign w:val="center"/>
          </w:tcPr>
          <w:p w14:paraId="5B0B58E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5D5FADC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5170419" w14:textId="77777777" w:rsidTr="00B56BE6">
        <w:tc>
          <w:tcPr>
            <w:tcW w:w="1984" w:type="dxa"/>
            <w:shd w:val="clear" w:color="auto" w:fill="auto"/>
            <w:vAlign w:val="center"/>
          </w:tcPr>
          <w:p w14:paraId="308DFE2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525C96E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A0AF3F8" w14:textId="77777777" w:rsidTr="00B56BE6">
        <w:tc>
          <w:tcPr>
            <w:tcW w:w="1984" w:type="dxa"/>
            <w:shd w:val="clear" w:color="auto" w:fill="auto"/>
            <w:vAlign w:val="center"/>
          </w:tcPr>
          <w:p w14:paraId="1F05128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20A521B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113E5B6C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2045E81F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lastRenderedPageBreak/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34E6B558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11C7C0C5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373B0A34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6F032F0D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6830EE78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default" r:id="rId24"/>
      <w:footerReference w:type="default" r:id="rId2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9FC0F" w14:textId="77777777" w:rsidR="006D052F" w:rsidRDefault="006D052F" w:rsidP="00FF57EE">
      <w:r>
        <w:separator/>
      </w:r>
    </w:p>
  </w:endnote>
  <w:endnote w:type="continuationSeparator" w:id="0">
    <w:p w14:paraId="35933288" w14:textId="77777777" w:rsidR="006D052F" w:rsidRDefault="006D052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74A19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506B1" w14:textId="77777777" w:rsidR="006D052F" w:rsidRDefault="006D052F" w:rsidP="00FF57EE">
      <w:r>
        <w:separator/>
      </w:r>
    </w:p>
  </w:footnote>
  <w:footnote w:type="continuationSeparator" w:id="0">
    <w:p w14:paraId="64FDCC94" w14:textId="77777777" w:rsidR="006D052F" w:rsidRDefault="006D052F" w:rsidP="00FF57EE">
      <w:r>
        <w:continuationSeparator/>
      </w:r>
    </w:p>
  </w:footnote>
  <w:footnote w:id="1">
    <w:p w14:paraId="671FAA58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44D6D450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009BD73C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759CC7ED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AAEB29B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3B06ABB7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09F6694B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A82F5" w14:textId="2BDB3A38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481976">
      <w:rPr>
        <w:sz w:val="20"/>
        <w:szCs w:val="20"/>
      </w:rPr>
      <w:t>SZP-271-</w:t>
    </w:r>
    <w:r w:rsidR="006C6850">
      <w:rPr>
        <w:sz w:val="20"/>
        <w:szCs w:val="20"/>
      </w:rPr>
      <w:t>5</w:t>
    </w:r>
    <w:r w:rsidR="003722C6">
      <w:rPr>
        <w:sz w:val="20"/>
        <w:szCs w:val="20"/>
      </w:rPr>
      <w:t>4</w:t>
    </w:r>
    <w:r w:rsidR="00481976">
      <w:rPr>
        <w:sz w:val="20"/>
        <w:szCs w:val="20"/>
      </w:rPr>
      <w:t>/2</w:t>
    </w:r>
    <w:r w:rsidR="00FA7B3C">
      <w:rPr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502160813">
    <w:abstractNumId w:val="2"/>
  </w:num>
  <w:num w:numId="2" w16cid:durableId="675228276">
    <w:abstractNumId w:val="0"/>
  </w:num>
  <w:num w:numId="3" w16cid:durableId="956332742">
    <w:abstractNumId w:val="1"/>
  </w:num>
  <w:num w:numId="4" w16cid:durableId="17021720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52F"/>
    <w:rsid w:val="00077EBA"/>
    <w:rsid w:val="000B5252"/>
    <w:rsid w:val="001063D3"/>
    <w:rsid w:val="001129C0"/>
    <w:rsid w:val="00140C27"/>
    <w:rsid w:val="00193F60"/>
    <w:rsid w:val="001C7D84"/>
    <w:rsid w:val="001F1C13"/>
    <w:rsid w:val="00216425"/>
    <w:rsid w:val="0021715E"/>
    <w:rsid w:val="002214DB"/>
    <w:rsid w:val="00253194"/>
    <w:rsid w:val="00267D1F"/>
    <w:rsid w:val="0028279E"/>
    <w:rsid w:val="002A516E"/>
    <w:rsid w:val="002B3917"/>
    <w:rsid w:val="002C23F2"/>
    <w:rsid w:val="002E612D"/>
    <w:rsid w:val="002F479F"/>
    <w:rsid w:val="00367F75"/>
    <w:rsid w:val="003722C6"/>
    <w:rsid w:val="003A37A9"/>
    <w:rsid w:val="003B769C"/>
    <w:rsid w:val="003E0201"/>
    <w:rsid w:val="00442D83"/>
    <w:rsid w:val="00443C5E"/>
    <w:rsid w:val="00481976"/>
    <w:rsid w:val="00491E85"/>
    <w:rsid w:val="00497AEE"/>
    <w:rsid w:val="004C59EC"/>
    <w:rsid w:val="004D4F17"/>
    <w:rsid w:val="004D5A42"/>
    <w:rsid w:val="004E4F1B"/>
    <w:rsid w:val="00525EFF"/>
    <w:rsid w:val="005564F9"/>
    <w:rsid w:val="00562E75"/>
    <w:rsid w:val="00563DC0"/>
    <w:rsid w:val="0056581C"/>
    <w:rsid w:val="00565AED"/>
    <w:rsid w:val="00571A2E"/>
    <w:rsid w:val="00574A9C"/>
    <w:rsid w:val="005844F6"/>
    <w:rsid w:val="005E5768"/>
    <w:rsid w:val="005E6C8A"/>
    <w:rsid w:val="005F6F5F"/>
    <w:rsid w:val="00640768"/>
    <w:rsid w:val="00642586"/>
    <w:rsid w:val="006522FA"/>
    <w:rsid w:val="006B63D6"/>
    <w:rsid w:val="006C641D"/>
    <w:rsid w:val="006C6850"/>
    <w:rsid w:val="006D052F"/>
    <w:rsid w:val="006D09E0"/>
    <w:rsid w:val="00700B08"/>
    <w:rsid w:val="007878FB"/>
    <w:rsid w:val="007D3D72"/>
    <w:rsid w:val="007D475B"/>
    <w:rsid w:val="007E331F"/>
    <w:rsid w:val="007F3E87"/>
    <w:rsid w:val="008071E5"/>
    <w:rsid w:val="00814735"/>
    <w:rsid w:val="00814ACA"/>
    <w:rsid w:val="00826C1C"/>
    <w:rsid w:val="008C5531"/>
    <w:rsid w:val="009312B4"/>
    <w:rsid w:val="00932E17"/>
    <w:rsid w:val="00947FC6"/>
    <w:rsid w:val="009569B2"/>
    <w:rsid w:val="009758E6"/>
    <w:rsid w:val="0097776D"/>
    <w:rsid w:val="00983D1D"/>
    <w:rsid w:val="00984834"/>
    <w:rsid w:val="009B316D"/>
    <w:rsid w:val="009D75A8"/>
    <w:rsid w:val="009E385A"/>
    <w:rsid w:val="009F5780"/>
    <w:rsid w:val="00A0306B"/>
    <w:rsid w:val="00A23973"/>
    <w:rsid w:val="00A30343"/>
    <w:rsid w:val="00A50E18"/>
    <w:rsid w:val="00A616BC"/>
    <w:rsid w:val="00A8509D"/>
    <w:rsid w:val="00AA39D6"/>
    <w:rsid w:val="00AA745C"/>
    <w:rsid w:val="00AB62A8"/>
    <w:rsid w:val="00AC076C"/>
    <w:rsid w:val="00AE2ACB"/>
    <w:rsid w:val="00AF4AC3"/>
    <w:rsid w:val="00AF662E"/>
    <w:rsid w:val="00B000D0"/>
    <w:rsid w:val="00B336C4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2689C"/>
    <w:rsid w:val="00C357A9"/>
    <w:rsid w:val="00C40480"/>
    <w:rsid w:val="00C638F3"/>
    <w:rsid w:val="00C72AFA"/>
    <w:rsid w:val="00C749A9"/>
    <w:rsid w:val="00C754AE"/>
    <w:rsid w:val="00C85374"/>
    <w:rsid w:val="00C97415"/>
    <w:rsid w:val="00CA5B07"/>
    <w:rsid w:val="00CE1552"/>
    <w:rsid w:val="00CE3AE6"/>
    <w:rsid w:val="00D42CFD"/>
    <w:rsid w:val="00D554C7"/>
    <w:rsid w:val="00D5631A"/>
    <w:rsid w:val="00D613AB"/>
    <w:rsid w:val="00D94D38"/>
    <w:rsid w:val="00DB4A7F"/>
    <w:rsid w:val="00DC336F"/>
    <w:rsid w:val="00E1698B"/>
    <w:rsid w:val="00E1735C"/>
    <w:rsid w:val="00E9658C"/>
    <w:rsid w:val="00EA28A0"/>
    <w:rsid w:val="00EB7584"/>
    <w:rsid w:val="00ED4154"/>
    <w:rsid w:val="00EF1FDB"/>
    <w:rsid w:val="00F01354"/>
    <w:rsid w:val="00F134D5"/>
    <w:rsid w:val="00F31EAC"/>
    <w:rsid w:val="00F7377B"/>
    <w:rsid w:val="00FA723B"/>
    <w:rsid w:val="00FA7B3C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1087E0F4"/>
  <w15:chartTrackingRefBased/>
  <w15:docId w15:val="{2F03D513-9860-46F9-B0DB-6AEC12D26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4D38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customStyle="1" w:styleId="Zawartotabeli">
    <w:name w:val="Zawartość tabeli"/>
    <w:basedOn w:val="Normalny"/>
    <w:rsid w:val="00B336C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B336C4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536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2</cp:revision>
  <cp:lastPrinted>2024-06-03T10:45:00Z</cp:lastPrinted>
  <dcterms:created xsi:type="dcterms:W3CDTF">2025-10-20T11:42:00Z</dcterms:created>
  <dcterms:modified xsi:type="dcterms:W3CDTF">2025-10-20T11:42:00Z</dcterms:modified>
</cp:coreProperties>
</file>