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97332" w14:textId="77777777" w:rsidR="00986737" w:rsidRPr="009432A1" w:rsidRDefault="00A0286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02868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02868">
        <w:rPr>
          <w:rFonts w:ascii="Arial" w:hAnsi="Arial" w:cs="Arial"/>
          <w:sz w:val="24"/>
          <w:szCs w:val="24"/>
        </w:rPr>
        <w:t>2025-10-23</w:t>
      </w:r>
    </w:p>
    <w:p w14:paraId="3F14EE00" w14:textId="77777777" w:rsidR="00986737" w:rsidRPr="009432A1" w:rsidRDefault="00A0286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28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0FB4F9E" w14:textId="77777777" w:rsidR="00986737" w:rsidRPr="009432A1" w:rsidRDefault="00A0286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02868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02868">
        <w:rPr>
          <w:rFonts w:ascii="Arial" w:hAnsi="Arial" w:cs="Arial"/>
          <w:sz w:val="24"/>
          <w:szCs w:val="24"/>
        </w:rPr>
        <w:t>66</w:t>
      </w:r>
    </w:p>
    <w:p w14:paraId="642A1D2A" w14:textId="77777777" w:rsidR="00986737" w:rsidRPr="009432A1" w:rsidRDefault="00A02868" w:rsidP="00986737">
      <w:pPr>
        <w:rPr>
          <w:rFonts w:ascii="Arial" w:hAnsi="Arial" w:cs="Arial"/>
          <w:sz w:val="24"/>
          <w:szCs w:val="24"/>
        </w:rPr>
      </w:pPr>
      <w:r w:rsidRPr="00A02868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02868">
        <w:rPr>
          <w:rFonts w:ascii="Arial" w:hAnsi="Arial" w:cs="Arial"/>
          <w:sz w:val="24"/>
          <w:szCs w:val="24"/>
        </w:rPr>
        <w:t>Kraków</w:t>
      </w:r>
    </w:p>
    <w:p w14:paraId="3EADBA0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C5D231" w14:textId="3D16E48D" w:rsidR="00986737" w:rsidRDefault="00986737" w:rsidP="00C0414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24AD01D" w14:textId="379F3A3A" w:rsidR="00C04142" w:rsidRPr="009432A1" w:rsidRDefault="00C04142" w:rsidP="00C04142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SZP-271-48/25 – 1068.IW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695FA5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1D781F" w14:textId="77777777" w:rsidR="00986737" w:rsidRPr="00CF7835" w:rsidRDefault="00986737" w:rsidP="00C0414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B9C201" w14:textId="77777777" w:rsidR="00C04142" w:rsidRDefault="00C04142" w:rsidP="00C0414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5820C6D" w14:textId="473E07B0" w:rsidR="00986737" w:rsidRPr="00C04142" w:rsidRDefault="00986737" w:rsidP="00C0414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86D1E4D" w14:textId="77777777" w:rsidTr="005A632E">
        <w:tc>
          <w:tcPr>
            <w:tcW w:w="2269" w:type="dxa"/>
            <w:shd w:val="clear" w:color="auto" w:fill="auto"/>
          </w:tcPr>
          <w:p w14:paraId="3923711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B546E2" w14:textId="77777777" w:rsidR="00986737" w:rsidRPr="004E4B64" w:rsidRDefault="00A0286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2868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zabiegów endoprotezoplastyki stawów i elongacji kości długich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02868" w:rsidRPr="004E4B64" w14:paraId="072E4CA1" w14:textId="77777777" w:rsidTr="005E1947">
        <w:tc>
          <w:tcPr>
            <w:tcW w:w="2269" w:type="dxa"/>
            <w:shd w:val="clear" w:color="auto" w:fill="auto"/>
          </w:tcPr>
          <w:p w14:paraId="5D302D6A" w14:textId="77777777" w:rsidR="00A02868" w:rsidRPr="004E4B64" w:rsidRDefault="00A02868" w:rsidP="005E19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4B1340" w14:textId="77777777" w:rsidR="00A02868" w:rsidRPr="004E4B64" w:rsidRDefault="00A02868" w:rsidP="005E19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2868">
              <w:rPr>
                <w:rFonts w:ascii="Arial" w:hAnsi="Arial" w:cs="Arial"/>
                <w:bCs/>
                <w:sz w:val="24"/>
                <w:szCs w:val="24"/>
              </w:rPr>
              <w:t>SZP-271-48/25</w:t>
            </w:r>
          </w:p>
        </w:tc>
      </w:tr>
    </w:tbl>
    <w:p w14:paraId="163E6FD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45468A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02868" w:rsidRPr="00A02868">
        <w:rPr>
          <w:rFonts w:ascii="Arial" w:hAnsi="Arial" w:cs="Arial"/>
          <w:sz w:val="24"/>
          <w:szCs w:val="24"/>
        </w:rPr>
        <w:t>(</w:t>
      </w:r>
      <w:proofErr w:type="spellStart"/>
      <w:r w:rsidR="00A02868" w:rsidRPr="00A02868">
        <w:rPr>
          <w:rFonts w:ascii="Arial" w:hAnsi="Arial" w:cs="Arial"/>
          <w:sz w:val="24"/>
          <w:szCs w:val="24"/>
        </w:rPr>
        <w:t>t.j</w:t>
      </w:r>
      <w:proofErr w:type="spellEnd"/>
      <w:r w:rsidR="00A02868" w:rsidRPr="00A0286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3FFD0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02868" w:rsidRPr="00A02868">
        <w:rPr>
          <w:rFonts w:ascii="Arial" w:hAnsi="Arial" w:cs="Arial"/>
          <w:sz w:val="24"/>
          <w:szCs w:val="24"/>
        </w:rPr>
        <w:t>23/10/2025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02868" w:rsidRPr="00A02868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CA0F322" w14:textId="77777777" w:rsidTr="005A632E">
        <w:tc>
          <w:tcPr>
            <w:tcW w:w="1276" w:type="dxa"/>
            <w:shd w:val="clear" w:color="auto" w:fill="F2F2F2"/>
            <w:vAlign w:val="center"/>
          </w:tcPr>
          <w:p w14:paraId="62DAC31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D7B497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DBEE4B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F5A7756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02868" w:rsidRPr="00BB547B" w14:paraId="03C94494" w14:textId="77777777" w:rsidTr="005E1947">
        <w:tc>
          <w:tcPr>
            <w:tcW w:w="1276" w:type="dxa"/>
            <w:shd w:val="clear" w:color="auto" w:fill="auto"/>
            <w:vAlign w:val="center"/>
          </w:tcPr>
          <w:p w14:paraId="759C57D5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28995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C4CEB4" w14:textId="77777777" w:rsidR="00A02868" w:rsidRPr="00986737" w:rsidRDefault="00A02868" w:rsidP="005E194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02868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A0286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33AA45C" w14:textId="77777777" w:rsidR="00A02868" w:rsidRPr="00986737" w:rsidRDefault="00A02868" w:rsidP="005E1947">
            <w:pPr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C03683" w14:textId="77777777" w:rsidR="00A02868" w:rsidRPr="00986737" w:rsidRDefault="00A02868" w:rsidP="005E194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F8184D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2 808 324.00 zł</w:t>
            </w:r>
          </w:p>
        </w:tc>
      </w:tr>
      <w:tr w:rsidR="00A02868" w:rsidRPr="00BB547B" w14:paraId="70B52BFE" w14:textId="77777777" w:rsidTr="005E1947">
        <w:tc>
          <w:tcPr>
            <w:tcW w:w="1276" w:type="dxa"/>
            <w:shd w:val="clear" w:color="auto" w:fill="auto"/>
            <w:vAlign w:val="center"/>
          </w:tcPr>
          <w:p w14:paraId="5B5885F4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7D793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3B61EDC" w14:textId="77777777" w:rsidR="00A02868" w:rsidRPr="00986737" w:rsidRDefault="00A02868" w:rsidP="005E194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CCAAC86" w14:textId="77777777" w:rsidR="00A02868" w:rsidRPr="00986737" w:rsidRDefault="00A02868" w:rsidP="005E194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02868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4958EA" w14:textId="77777777" w:rsidR="00A02868" w:rsidRPr="00986737" w:rsidRDefault="00A02868" w:rsidP="005E194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E4C061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535 464.00 zł</w:t>
            </w:r>
          </w:p>
        </w:tc>
      </w:tr>
      <w:tr w:rsidR="00A02868" w:rsidRPr="00BB547B" w14:paraId="6FEFB62B" w14:textId="77777777" w:rsidTr="005E1947">
        <w:tc>
          <w:tcPr>
            <w:tcW w:w="1276" w:type="dxa"/>
            <w:shd w:val="clear" w:color="auto" w:fill="auto"/>
            <w:vAlign w:val="center"/>
          </w:tcPr>
          <w:p w14:paraId="7165988C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A14A4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F16B310" w14:textId="77777777" w:rsidR="00A02868" w:rsidRPr="00986737" w:rsidRDefault="00A02868" w:rsidP="005E194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02868">
              <w:rPr>
                <w:rFonts w:ascii="Arial" w:hAnsi="Arial" w:cs="Arial"/>
                <w:sz w:val="24"/>
                <w:szCs w:val="24"/>
              </w:rPr>
              <w:t>Mediway</w:t>
            </w:r>
            <w:proofErr w:type="spellEnd"/>
            <w:r w:rsidRPr="00A02868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4E064B2" w14:textId="77777777" w:rsidR="00A02868" w:rsidRPr="00986737" w:rsidRDefault="00A02868" w:rsidP="005E1947">
            <w:pPr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83F27B" w14:textId="77777777" w:rsidR="00A02868" w:rsidRPr="00986737" w:rsidRDefault="00A02868" w:rsidP="005E194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28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FA2F27" w14:textId="77777777" w:rsidR="00A02868" w:rsidRPr="00986737" w:rsidRDefault="00A02868" w:rsidP="005E194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868">
              <w:rPr>
                <w:rFonts w:ascii="Arial" w:hAnsi="Arial" w:cs="Arial"/>
                <w:sz w:val="24"/>
                <w:szCs w:val="24"/>
              </w:rPr>
              <w:t>2 608 200.00 zł</w:t>
            </w:r>
          </w:p>
        </w:tc>
      </w:tr>
    </w:tbl>
    <w:p w14:paraId="4995813E" w14:textId="77777777" w:rsidR="00965DC8" w:rsidRDefault="00965DC8" w:rsidP="00965DC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2C8901" w14:textId="5EC869F3" w:rsidR="00A80738" w:rsidRDefault="00A80738" w:rsidP="00965DC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080524E" w14:textId="078C0BEE" w:rsidR="00965DC8" w:rsidRDefault="00965DC8" w:rsidP="00965DC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2B26C39" w14:textId="2FC5F033" w:rsidR="00965DC8" w:rsidRDefault="00965DC8" w:rsidP="00965DC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7990CF17" w14:textId="201FA459" w:rsidR="00C236D3" w:rsidRPr="00BB547B" w:rsidRDefault="00A02868" w:rsidP="00965DC8">
      <w:pPr>
        <w:rPr>
          <w:rFonts w:ascii="Arial" w:hAnsi="Arial" w:cs="Arial"/>
          <w:sz w:val="22"/>
          <w:szCs w:val="22"/>
        </w:rPr>
      </w:pPr>
      <w:r w:rsidRPr="00A02868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38B58" w14:textId="77777777" w:rsidR="00234164" w:rsidRDefault="00234164">
      <w:r>
        <w:separator/>
      </w:r>
    </w:p>
  </w:endnote>
  <w:endnote w:type="continuationSeparator" w:id="0">
    <w:p w14:paraId="0FDD75E1" w14:textId="77777777" w:rsidR="00234164" w:rsidRDefault="0023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568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A404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21BA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821285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9CF7D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B8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CAFFBF" w14:textId="77777777" w:rsidR="009F189D" w:rsidRDefault="009F189D">
    <w:pPr>
      <w:pStyle w:val="Stopka"/>
      <w:tabs>
        <w:tab w:val="clear" w:pos="4536"/>
      </w:tabs>
      <w:jc w:val="center"/>
    </w:pPr>
  </w:p>
  <w:p w14:paraId="14C233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3E0A0" w14:textId="77777777" w:rsidR="00234164" w:rsidRDefault="00234164">
      <w:r>
        <w:separator/>
      </w:r>
    </w:p>
  </w:footnote>
  <w:footnote w:type="continuationSeparator" w:id="0">
    <w:p w14:paraId="4D79B8B7" w14:textId="77777777" w:rsidR="00234164" w:rsidRDefault="00234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EFEC" w14:textId="77777777" w:rsidR="00A02868" w:rsidRDefault="00A02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79FB" w14:textId="77777777" w:rsidR="00A02868" w:rsidRDefault="00A02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C0B4" w14:textId="77777777" w:rsidR="00A02868" w:rsidRDefault="00A02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164"/>
    <w:rsid w:val="00007727"/>
    <w:rsid w:val="00017720"/>
    <w:rsid w:val="00035488"/>
    <w:rsid w:val="000D7F25"/>
    <w:rsid w:val="000E00E5"/>
    <w:rsid w:val="00173B20"/>
    <w:rsid w:val="001C69FF"/>
    <w:rsid w:val="0023318D"/>
    <w:rsid w:val="0023416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5DC8"/>
    <w:rsid w:val="00986737"/>
    <w:rsid w:val="009D19BD"/>
    <w:rsid w:val="009F189D"/>
    <w:rsid w:val="00A02868"/>
    <w:rsid w:val="00A44173"/>
    <w:rsid w:val="00A80738"/>
    <w:rsid w:val="00BB547B"/>
    <w:rsid w:val="00C04142"/>
    <w:rsid w:val="00C236D3"/>
    <w:rsid w:val="00C659E2"/>
    <w:rsid w:val="00C82837"/>
    <w:rsid w:val="00CA3D66"/>
    <w:rsid w:val="00CB0802"/>
    <w:rsid w:val="00D665F5"/>
    <w:rsid w:val="00D705ED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CCE3011"/>
  <w15:chartTrackingRefBased/>
  <w15:docId w15:val="{459FF6EE-4558-4F61-B4D6-88C89757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6</cp:revision>
  <cp:lastPrinted>2025-10-23T11:29:00Z</cp:lastPrinted>
  <dcterms:created xsi:type="dcterms:W3CDTF">2025-10-23T11:24:00Z</dcterms:created>
  <dcterms:modified xsi:type="dcterms:W3CDTF">2025-10-23T11:30:00Z</dcterms:modified>
</cp:coreProperties>
</file>