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1289C" w14:textId="77777777" w:rsidR="0072425F" w:rsidRPr="009432A1" w:rsidRDefault="00EF291A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F291A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EF291A">
        <w:rPr>
          <w:rFonts w:ascii="Arial" w:hAnsi="Arial" w:cs="Arial"/>
          <w:sz w:val="24"/>
          <w:szCs w:val="24"/>
        </w:rPr>
        <w:t>2025-10-23</w:t>
      </w:r>
    </w:p>
    <w:p w14:paraId="7C2FD564" w14:textId="77777777" w:rsidR="0072425F" w:rsidRPr="009432A1" w:rsidRDefault="00EF291A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291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21A4CAC" w14:textId="77777777" w:rsidR="0072425F" w:rsidRPr="009432A1" w:rsidRDefault="00EF291A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EF291A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EF291A">
        <w:rPr>
          <w:rFonts w:ascii="Arial" w:hAnsi="Arial" w:cs="Arial"/>
          <w:sz w:val="24"/>
          <w:szCs w:val="24"/>
        </w:rPr>
        <w:t>66</w:t>
      </w:r>
    </w:p>
    <w:p w14:paraId="55FC3953" w14:textId="77777777" w:rsidR="0072425F" w:rsidRPr="009432A1" w:rsidRDefault="00EF291A" w:rsidP="0072425F">
      <w:pPr>
        <w:rPr>
          <w:rFonts w:ascii="Arial" w:hAnsi="Arial" w:cs="Arial"/>
          <w:sz w:val="24"/>
          <w:szCs w:val="24"/>
        </w:rPr>
      </w:pPr>
      <w:r w:rsidRPr="00EF291A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EF291A">
        <w:rPr>
          <w:rFonts w:ascii="Arial" w:hAnsi="Arial" w:cs="Arial"/>
          <w:sz w:val="24"/>
          <w:szCs w:val="24"/>
        </w:rPr>
        <w:t>Kraków</w:t>
      </w:r>
    </w:p>
    <w:p w14:paraId="483012FF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755A56A" w14:textId="0A43E6BF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9F7F431" w14:textId="2856F154" w:rsidR="00F45D48" w:rsidRPr="009432A1" w:rsidRDefault="00F45D48" w:rsidP="0072425F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SZP-271-49/25-1070.IW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42454CB3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B7B91D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779C4D95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59562C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12D88815" w14:textId="77777777" w:rsidTr="00637A77">
        <w:tc>
          <w:tcPr>
            <w:tcW w:w="2269" w:type="dxa"/>
            <w:shd w:val="clear" w:color="auto" w:fill="auto"/>
          </w:tcPr>
          <w:p w14:paraId="784BB85D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ECB496" w14:textId="77777777" w:rsidR="0072425F" w:rsidRPr="004E4B64" w:rsidRDefault="00EF291A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291A">
              <w:rPr>
                <w:rFonts w:ascii="Arial" w:hAnsi="Arial" w:cs="Arial"/>
                <w:bCs/>
                <w:sz w:val="24"/>
                <w:szCs w:val="24"/>
              </w:rPr>
              <w:t>Zakup, dostawa i uruchomienie aparatu do znieczulenia - 1 sztuka oraz przeszkolenie pracowników Zamawiającego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291A" w:rsidRPr="004E4B64" w14:paraId="22807AAE" w14:textId="77777777" w:rsidTr="005E1947">
        <w:tc>
          <w:tcPr>
            <w:tcW w:w="2269" w:type="dxa"/>
            <w:shd w:val="clear" w:color="auto" w:fill="auto"/>
          </w:tcPr>
          <w:p w14:paraId="17E939D7" w14:textId="77777777" w:rsidR="00EF291A" w:rsidRPr="004E4B64" w:rsidRDefault="00EF291A" w:rsidP="005E19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5CA706" w14:textId="77777777" w:rsidR="00EF291A" w:rsidRPr="004E4B64" w:rsidRDefault="00EF291A" w:rsidP="005E19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291A">
              <w:rPr>
                <w:rFonts w:ascii="Arial" w:hAnsi="Arial" w:cs="Arial"/>
                <w:bCs/>
                <w:sz w:val="24"/>
                <w:szCs w:val="24"/>
              </w:rPr>
              <w:t>SZP-271-49/25</w:t>
            </w:r>
          </w:p>
        </w:tc>
      </w:tr>
    </w:tbl>
    <w:p w14:paraId="35EF3576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34E2B7F3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EF291A" w:rsidRPr="00EF291A">
        <w:rPr>
          <w:rFonts w:ascii="Arial" w:hAnsi="Arial" w:cs="Arial"/>
          <w:sz w:val="24"/>
          <w:szCs w:val="24"/>
        </w:rPr>
        <w:t>(</w:t>
      </w:r>
      <w:proofErr w:type="spellStart"/>
      <w:r w:rsidR="00EF291A" w:rsidRPr="00EF291A">
        <w:rPr>
          <w:rFonts w:ascii="Arial" w:hAnsi="Arial" w:cs="Arial"/>
          <w:sz w:val="24"/>
          <w:szCs w:val="24"/>
        </w:rPr>
        <w:t>t.j</w:t>
      </w:r>
      <w:proofErr w:type="spellEnd"/>
      <w:r w:rsidR="00EF291A" w:rsidRPr="00EF291A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8B7B513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EF291A" w:rsidRPr="00EF291A">
        <w:rPr>
          <w:rFonts w:ascii="Arial" w:hAnsi="Arial" w:cs="Arial"/>
          <w:sz w:val="24"/>
          <w:szCs w:val="24"/>
        </w:rPr>
        <w:t>23/10/2025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EF291A" w:rsidRPr="00EF291A">
        <w:rPr>
          <w:rFonts w:ascii="Arial" w:hAnsi="Arial" w:cs="Arial"/>
          <w:noProof/>
          <w:sz w:val="24"/>
          <w:szCs w:val="24"/>
        </w:rPr>
        <w:t>09:00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66CBACBE" w14:textId="77777777" w:rsidTr="0072425F">
        <w:tc>
          <w:tcPr>
            <w:tcW w:w="1276" w:type="dxa"/>
            <w:shd w:val="clear" w:color="auto" w:fill="auto"/>
            <w:vAlign w:val="center"/>
          </w:tcPr>
          <w:p w14:paraId="3AAA84E7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AB95415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2DB6C03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F291A" w:rsidRPr="00F916F6" w14:paraId="79C593F6" w14:textId="77777777" w:rsidTr="005E1947">
        <w:tc>
          <w:tcPr>
            <w:tcW w:w="1276" w:type="dxa"/>
            <w:shd w:val="clear" w:color="auto" w:fill="auto"/>
            <w:vAlign w:val="center"/>
          </w:tcPr>
          <w:p w14:paraId="2EAEE664" w14:textId="77777777" w:rsidR="00EF291A" w:rsidRPr="0072425F" w:rsidRDefault="00EF291A" w:rsidP="005E194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2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6C95D5A" w14:textId="77777777" w:rsidR="00EF291A" w:rsidRPr="0072425F" w:rsidRDefault="00EF291A" w:rsidP="005E194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291A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760F030F" w14:textId="77777777" w:rsidR="00EF291A" w:rsidRPr="0072425F" w:rsidRDefault="00EF291A" w:rsidP="005E194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291A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291A">
              <w:rPr>
                <w:rFonts w:ascii="Arial" w:hAnsi="Arial" w:cs="Arial"/>
                <w:sz w:val="24"/>
                <w:szCs w:val="24"/>
              </w:rPr>
              <w:t>58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F54D96" w14:textId="77777777" w:rsidR="00EF291A" w:rsidRPr="0072425F" w:rsidRDefault="00EF291A" w:rsidP="005E1947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291A">
              <w:rPr>
                <w:rFonts w:ascii="Arial" w:hAnsi="Arial" w:cs="Arial"/>
                <w:sz w:val="24"/>
                <w:szCs w:val="24"/>
              </w:rPr>
              <w:t>15-620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291A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5AE4624" w14:textId="77777777" w:rsidR="00EF291A" w:rsidRPr="0072425F" w:rsidRDefault="00EF291A" w:rsidP="005E194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291A">
              <w:rPr>
                <w:rFonts w:ascii="Arial" w:hAnsi="Arial" w:cs="Arial"/>
                <w:sz w:val="24"/>
                <w:szCs w:val="24"/>
              </w:rPr>
              <w:t>213 300.00 zł</w:t>
            </w:r>
          </w:p>
        </w:tc>
      </w:tr>
    </w:tbl>
    <w:p w14:paraId="2BCA501C" w14:textId="77777777" w:rsidR="00A80738" w:rsidRPr="0067586C" w:rsidRDefault="00A80738" w:rsidP="00360796">
      <w:pPr>
        <w:pStyle w:val="Tekstpodstawowy"/>
        <w:spacing w:before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B7012E0" w14:textId="4E788781" w:rsidR="00C236D3" w:rsidRDefault="00EF291A" w:rsidP="00360796">
      <w:pPr>
        <w:jc w:val="right"/>
        <w:rPr>
          <w:rFonts w:ascii="Arial" w:hAnsi="Arial" w:cs="Arial"/>
          <w:sz w:val="24"/>
          <w:szCs w:val="24"/>
        </w:rPr>
      </w:pPr>
      <w:r w:rsidRPr="00EF291A">
        <w:rPr>
          <w:rFonts w:ascii="Arial" w:hAnsi="Arial" w:cs="Arial"/>
          <w:sz w:val="24"/>
          <w:szCs w:val="24"/>
        </w:rPr>
        <w:t xml:space="preserve">  </w:t>
      </w:r>
      <w:bookmarkEnd w:id="0"/>
      <w:r w:rsidR="00360796">
        <w:rPr>
          <w:rFonts w:ascii="Arial" w:hAnsi="Arial" w:cs="Arial"/>
          <w:sz w:val="24"/>
          <w:szCs w:val="24"/>
        </w:rPr>
        <w:t>Z-ca Dyrektora ds. Finansowych</w:t>
      </w:r>
    </w:p>
    <w:p w14:paraId="00F33E80" w14:textId="5F03D03F" w:rsidR="00360796" w:rsidRPr="00F916F6" w:rsidRDefault="00360796" w:rsidP="0036079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360796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F3221" w14:textId="77777777" w:rsidR="009F497B" w:rsidRDefault="009F497B">
      <w:r>
        <w:separator/>
      </w:r>
    </w:p>
  </w:endnote>
  <w:endnote w:type="continuationSeparator" w:id="0">
    <w:p w14:paraId="167249DE" w14:textId="77777777" w:rsidR="009F497B" w:rsidRDefault="009F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197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CE5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43144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8352AD">
        <v:line id="_x0000_s2049" style="position:absolute;left:0;text-align:left;z-index:251657728" from="-3.85pt,8.7pt" to="455.15pt,8.7pt"/>
      </w:pict>
    </w:r>
  </w:p>
  <w:p w14:paraId="7642C089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637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21281" w14:textId="77777777" w:rsidR="009F189D" w:rsidRDefault="009F189D">
    <w:pPr>
      <w:pStyle w:val="Stopka"/>
      <w:tabs>
        <w:tab w:val="clear" w:pos="4536"/>
      </w:tabs>
      <w:jc w:val="center"/>
    </w:pPr>
  </w:p>
  <w:p w14:paraId="36BCBC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D820D" w14:textId="77777777" w:rsidR="009F497B" w:rsidRDefault="009F497B">
      <w:r>
        <w:separator/>
      </w:r>
    </w:p>
  </w:footnote>
  <w:footnote w:type="continuationSeparator" w:id="0">
    <w:p w14:paraId="5F772C2F" w14:textId="77777777" w:rsidR="009F497B" w:rsidRDefault="009F4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1A11" w14:textId="77777777" w:rsidR="00EF291A" w:rsidRDefault="00EF2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1F29F532" w14:textId="77777777" w:rsidTr="7D35A581">
      <w:tc>
        <w:tcPr>
          <w:tcW w:w="3020" w:type="dxa"/>
        </w:tcPr>
        <w:p w14:paraId="20EBD293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1FA0E0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40F8ADA2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27B054BC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56BA7" w14:textId="77777777" w:rsidR="00EF291A" w:rsidRDefault="00EF2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97B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60796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6E19D4"/>
    <w:rsid w:val="007013DF"/>
    <w:rsid w:val="0072425F"/>
    <w:rsid w:val="00771275"/>
    <w:rsid w:val="00843263"/>
    <w:rsid w:val="00850D42"/>
    <w:rsid w:val="00861E75"/>
    <w:rsid w:val="009D19BD"/>
    <w:rsid w:val="009F189D"/>
    <w:rsid w:val="009F497B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EF291A"/>
    <w:rsid w:val="00F16C60"/>
    <w:rsid w:val="00F45D48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46259A"/>
  <w15:chartTrackingRefBased/>
  <w15:docId w15:val="{F2F43E7E-E4CC-413D-A1E5-1B96A749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128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cp:lastPrinted>2025-10-23T11:36:00Z</cp:lastPrinted>
  <dcterms:created xsi:type="dcterms:W3CDTF">2025-10-23T11:33:00Z</dcterms:created>
  <dcterms:modified xsi:type="dcterms:W3CDTF">2025-10-23T11:37:00Z</dcterms:modified>
</cp:coreProperties>
</file>