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D0539" w14:textId="77777777" w:rsidR="00B36EDA" w:rsidRPr="00353FDC" w:rsidRDefault="002D160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D160F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2D160F">
        <w:rPr>
          <w:rFonts w:ascii="Arial" w:hAnsi="Arial" w:cs="Arial"/>
        </w:rPr>
        <w:t>2025-10-23</w:t>
      </w:r>
    </w:p>
    <w:p w14:paraId="5B5E225D" w14:textId="77777777" w:rsidR="00B36EDA" w:rsidRPr="00353FDC" w:rsidRDefault="002D160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D160F">
        <w:rPr>
          <w:rFonts w:ascii="Arial" w:hAnsi="Arial" w:cs="Arial"/>
          <w:b/>
          <w:bCs/>
        </w:rPr>
        <w:t>Szpital Specjalistyczny im. Stefana Żeromskiego SP ZOZ w Krakowie</w:t>
      </w:r>
    </w:p>
    <w:p w14:paraId="45592EA3" w14:textId="77777777" w:rsidR="00B36EDA" w:rsidRPr="00353FDC" w:rsidRDefault="002D160F" w:rsidP="00B36EDA">
      <w:pPr>
        <w:spacing w:line="360" w:lineRule="auto"/>
        <w:ind w:right="3969"/>
        <w:rPr>
          <w:rFonts w:ascii="Arial" w:hAnsi="Arial" w:cs="Arial"/>
        </w:rPr>
      </w:pPr>
      <w:r w:rsidRPr="002D160F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2D160F">
        <w:rPr>
          <w:rFonts w:ascii="Arial" w:hAnsi="Arial" w:cs="Arial"/>
        </w:rPr>
        <w:t>66</w:t>
      </w:r>
    </w:p>
    <w:p w14:paraId="095F0FCA" w14:textId="77777777" w:rsidR="00B36EDA" w:rsidRPr="00353FDC" w:rsidRDefault="002D160F" w:rsidP="00B36EDA">
      <w:pPr>
        <w:ind w:right="3969"/>
        <w:rPr>
          <w:rFonts w:ascii="Arial" w:hAnsi="Arial" w:cs="Arial"/>
        </w:rPr>
      </w:pPr>
      <w:r w:rsidRPr="002D160F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2D160F">
        <w:rPr>
          <w:rFonts w:ascii="Arial" w:hAnsi="Arial" w:cs="Arial"/>
        </w:rPr>
        <w:t>Kraków</w:t>
      </w:r>
    </w:p>
    <w:p w14:paraId="1671FB89" w14:textId="044428C7" w:rsidR="00B36EDA" w:rsidRPr="00524B34" w:rsidRDefault="009072E9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SZP-271-46/25-1069.IW</w:t>
      </w:r>
    </w:p>
    <w:p w14:paraId="2DCB6F91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163EC53B" w14:textId="77777777" w:rsidTr="00B36EDA">
        <w:tc>
          <w:tcPr>
            <w:tcW w:w="9923" w:type="dxa"/>
            <w:shd w:val="clear" w:color="auto" w:fill="F2F2F2"/>
            <w:hideMark/>
          </w:tcPr>
          <w:p w14:paraId="7083DB60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D83D994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1212056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EE223AF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310325DA" w14:textId="77777777" w:rsidTr="00B36EDA">
        <w:tc>
          <w:tcPr>
            <w:tcW w:w="2269" w:type="dxa"/>
            <w:shd w:val="clear" w:color="auto" w:fill="auto"/>
          </w:tcPr>
          <w:p w14:paraId="747FE35D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94256A7" w14:textId="77777777" w:rsidR="00B36EDA" w:rsidRPr="00353FDC" w:rsidRDefault="002D160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160F">
              <w:rPr>
                <w:rFonts w:ascii="Arial" w:hAnsi="Arial" w:cs="Arial"/>
                <w:bCs/>
              </w:rPr>
              <w:t>Dostawa implantów do zabiegów artroskopowych i małoinwazyjnych</w:t>
            </w:r>
          </w:p>
        </w:tc>
      </w:tr>
      <w:tr w:rsidR="002D160F" w:rsidRPr="00353FDC" w14:paraId="3B6F1803" w14:textId="77777777" w:rsidTr="00E54B5E">
        <w:tc>
          <w:tcPr>
            <w:tcW w:w="2269" w:type="dxa"/>
            <w:shd w:val="clear" w:color="auto" w:fill="auto"/>
          </w:tcPr>
          <w:p w14:paraId="60CFE639" w14:textId="77777777" w:rsidR="002D160F" w:rsidRPr="00353FDC" w:rsidRDefault="002D160F" w:rsidP="00E54B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2C0043B" w14:textId="77777777" w:rsidR="002D160F" w:rsidRPr="00353FDC" w:rsidRDefault="002D160F" w:rsidP="00E54B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160F">
              <w:rPr>
                <w:rFonts w:ascii="Arial" w:hAnsi="Arial" w:cs="Arial"/>
                <w:bCs/>
              </w:rPr>
              <w:t>SZP-271-46/25</w:t>
            </w:r>
          </w:p>
        </w:tc>
      </w:tr>
    </w:tbl>
    <w:p w14:paraId="2FF8F6FE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D28482F" w14:textId="2BC198B2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D160F" w:rsidRPr="002D160F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D160F" w:rsidRPr="002D160F">
        <w:rPr>
          <w:rFonts w:ascii="Arial" w:hAnsi="Arial" w:cs="Arial"/>
        </w:rPr>
        <w:t>(</w:t>
      </w:r>
      <w:proofErr w:type="spellStart"/>
      <w:r w:rsidR="002D160F" w:rsidRPr="002D160F">
        <w:rPr>
          <w:rFonts w:ascii="Arial" w:hAnsi="Arial" w:cs="Arial"/>
        </w:rPr>
        <w:t>t.j</w:t>
      </w:r>
      <w:proofErr w:type="spellEnd"/>
      <w:r w:rsidR="002D160F" w:rsidRPr="002D160F">
        <w:rPr>
          <w:rFonts w:ascii="Arial" w:hAnsi="Arial" w:cs="Arial"/>
        </w:rPr>
        <w:t>. Dz. U. z 2024 poz. 1320</w:t>
      </w:r>
      <w:r w:rsidR="009072E9">
        <w:rPr>
          <w:rFonts w:ascii="Arial" w:hAnsi="Arial" w:cs="Arial"/>
        </w:rPr>
        <w:t xml:space="preserve"> ze zm.</w:t>
      </w:r>
      <w:r w:rsidR="002D160F" w:rsidRPr="002D160F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D160F" w14:paraId="49C21C7C" w14:textId="77777777" w:rsidTr="002D16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63215" w14:textId="77777777" w:rsidR="002D160F" w:rsidRPr="00F245C5" w:rsidRDefault="002D160F" w:rsidP="00E54B5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D160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D160F">
              <w:rPr>
                <w:rFonts w:ascii="Arial" w:hAnsi="Arial" w:cs="Arial"/>
              </w:rPr>
              <w:t>SYSTEMY DO MAŁOINWAZYJNYCH ZABIEGÓW NA STAWIE KOLANOWYM</w:t>
            </w:r>
          </w:p>
          <w:p w14:paraId="249BFE9C" w14:textId="77777777" w:rsidR="002D160F" w:rsidRPr="00F245C5" w:rsidRDefault="002D160F" w:rsidP="00E54B5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D160F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2D160F">
              <w:rPr>
                <w:rFonts w:ascii="Arial" w:hAnsi="Arial" w:cs="Arial"/>
                <w:b/>
              </w:rPr>
              <w:t>Biomet</w:t>
            </w:r>
            <w:proofErr w:type="spellEnd"/>
            <w:r w:rsidRPr="002D160F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2D160F">
              <w:rPr>
                <w:rFonts w:ascii="Arial" w:hAnsi="Arial" w:cs="Arial"/>
                <w:b/>
              </w:rPr>
              <w:t>zo.o</w:t>
            </w:r>
            <w:proofErr w:type="spellEnd"/>
            <w:r w:rsidRPr="002D160F">
              <w:rPr>
                <w:rFonts w:ascii="Arial" w:hAnsi="Arial" w:cs="Arial"/>
                <w:b/>
              </w:rPr>
              <w:t>.</w:t>
            </w:r>
          </w:p>
          <w:p w14:paraId="0F837C3E" w14:textId="77777777" w:rsidR="002D160F" w:rsidRPr="00F245C5" w:rsidRDefault="002D160F" w:rsidP="00E54B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160F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160F">
              <w:rPr>
                <w:rFonts w:ascii="Arial" w:hAnsi="Arial" w:cs="Arial"/>
                <w:bCs/>
              </w:rPr>
              <w:t>50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2421AA2" w14:textId="77777777" w:rsidR="002D160F" w:rsidRPr="00F245C5" w:rsidRDefault="002D160F" w:rsidP="00E54B5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D160F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160F">
              <w:rPr>
                <w:rFonts w:ascii="Arial" w:hAnsi="Arial" w:cs="Arial"/>
                <w:bCs/>
              </w:rPr>
              <w:t>Warszawa</w:t>
            </w:r>
          </w:p>
          <w:p w14:paraId="7D0496F5" w14:textId="77777777" w:rsidR="002D160F" w:rsidRPr="00F245C5" w:rsidRDefault="002D160F" w:rsidP="00E54B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D160F">
              <w:rPr>
                <w:rFonts w:ascii="Arial" w:hAnsi="Arial" w:cs="Arial"/>
                <w:b/>
              </w:rPr>
              <w:t>2 994 084.00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4203A9A" w14:textId="77777777" w:rsidR="002D160F" w:rsidRPr="00F245C5" w:rsidRDefault="002D160F" w:rsidP="00E54B5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74FAB0" w14:textId="12AF9BF5" w:rsidR="002D160F" w:rsidRPr="00F245C5" w:rsidRDefault="002D160F" w:rsidP="00E54B5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D160F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</w:t>
            </w:r>
            <w:r w:rsidR="009072E9">
              <w:rPr>
                <w:rFonts w:ascii="Arial" w:hAnsi="Arial" w:cs="Arial"/>
              </w:rPr>
              <w:t>.</w:t>
            </w:r>
          </w:p>
        </w:tc>
      </w:tr>
      <w:tr w:rsidR="002D160F" w14:paraId="751F4190" w14:textId="77777777" w:rsidTr="002D16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BA620" w14:textId="77777777" w:rsidR="002D160F" w:rsidRPr="00F245C5" w:rsidRDefault="002D160F" w:rsidP="00E54B5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D160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D160F">
              <w:rPr>
                <w:rFonts w:ascii="Arial" w:hAnsi="Arial" w:cs="Arial"/>
              </w:rPr>
              <w:t>SYSTEMY ARTROSKOPOWE DO ZAOPATRYWANIA USZKODZEŃ TKANEK MIĘKKICH</w:t>
            </w:r>
          </w:p>
          <w:p w14:paraId="3DB0F4BD" w14:textId="77777777" w:rsidR="002D160F" w:rsidRPr="00F245C5" w:rsidRDefault="002D160F" w:rsidP="00E54B5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D160F">
              <w:rPr>
                <w:rFonts w:ascii="Arial" w:hAnsi="Arial" w:cs="Arial"/>
                <w:b/>
              </w:rPr>
              <w:t>ORTOCARE Sp. z o.o.</w:t>
            </w:r>
          </w:p>
          <w:p w14:paraId="48A9CBB4" w14:textId="77777777" w:rsidR="002D160F" w:rsidRPr="00F245C5" w:rsidRDefault="002D160F" w:rsidP="00E54B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160F">
              <w:rPr>
                <w:rFonts w:ascii="Arial" w:hAnsi="Arial" w:cs="Arial"/>
                <w:bCs/>
              </w:rPr>
              <w:t>Łopuszańska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160F">
              <w:rPr>
                <w:rFonts w:ascii="Arial" w:hAnsi="Arial" w:cs="Arial"/>
                <w:bCs/>
              </w:rPr>
              <w:t>95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4F89873" w14:textId="77777777" w:rsidR="002D160F" w:rsidRPr="00F245C5" w:rsidRDefault="002D160F" w:rsidP="00E54B5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D160F">
              <w:rPr>
                <w:rFonts w:ascii="Arial" w:hAnsi="Arial" w:cs="Arial"/>
                <w:bCs/>
              </w:rPr>
              <w:t>02-457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160F">
              <w:rPr>
                <w:rFonts w:ascii="Arial" w:hAnsi="Arial" w:cs="Arial"/>
                <w:bCs/>
              </w:rPr>
              <w:t>Warszawa</w:t>
            </w:r>
          </w:p>
          <w:p w14:paraId="3FFD485F" w14:textId="77777777" w:rsidR="002D160F" w:rsidRPr="00F245C5" w:rsidRDefault="002D160F" w:rsidP="00E54B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D160F">
              <w:rPr>
                <w:rFonts w:ascii="Arial" w:hAnsi="Arial" w:cs="Arial"/>
                <w:b/>
              </w:rPr>
              <w:t>131 328.00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2CE411F" w14:textId="77777777" w:rsidR="002D160F" w:rsidRPr="00F245C5" w:rsidRDefault="002D160F" w:rsidP="00E54B5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A52F94" w14:textId="77777777" w:rsidR="002D160F" w:rsidRPr="00F245C5" w:rsidRDefault="002D160F" w:rsidP="00E54B5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D160F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 i jest najkorzystniejsza według kryteriów opisanych w SWZ.</w:t>
            </w:r>
          </w:p>
        </w:tc>
      </w:tr>
    </w:tbl>
    <w:p w14:paraId="4B233ACE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092EFBFB" w14:textId="77777777" w:rsidTr="00907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93D6A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9F0BD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95963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B0796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D160F" w14:paraId="526D53FB" w14:textId="77777777" w:rsidTr="00907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57431" w14:textId="77777777" w:rsidR="002D160F" w:rsidRPr="007D7932" w:rsidRDefault="002D160F" w:rsidP="00E54B5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160F">
              <w:rPr>
                <w:rFonts w:ascii="Arial" w:hAnsi="Arial" w:cs="Arial"/>
                <w:sz w:val="22"/>
                <w:szCs w:val="22"/>
              </w:rPr>
              <w:t>SYSTEMY DO MAŁOINWAZYJNYCH ZABIEGÓW NA STAWIE KOLANOWYM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7BDB" w14:textId="77777777" w:rsidR="002D160F" w:rsidRPr="007D7932" w:rsidRDefault="002D160F" w:rsidP="00E54B5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BE7444C" w14:textId="77777777" w:rsidR="002D160F" w:rsidRPr="007D7932" w:rsidRDefault="002D160F" w:rsidP="00E54B5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0F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6233D2E0" w14:textId="77777777" w:rsidR="002D160F" w:rsidRPr="007D7932" w:rsidRDefault="002D160F" w:rsidP="00E54B5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0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CF36" w14:textId="77777777" w:rsidR="002D160F" w:rsidRPr="002D160F" w:rsidRDefault="002D160F" w:rsidP="00E54B5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D7343C6" w14:textId="444BC8F7" w:rsidR="002D160F" w:rsidRPr="007D7932" w:rsidRDefault="002D160F" w:rsidP="00E54B5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9072E9">
              <w:rPr>
                <w:rFonts w:ascii="Arial" w:hAnsi="Arial" w:cs="Arial"/>
                <w:sz w:val="22"/>
                <w:szCs w:val="22"/>
              </w:rPr>
              <w:t>4</w:t>
            </w:r>
            <w:r w:rsidRPr="002D160F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BF830" w14:textId="1657E07D" w:rsidR="002D160F" w:rsidRPr="007D7932" w:rsidRDefault="002D160F" w:rsidP="00E54B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72E9">
              <w:rPr>
                <w:rFonts w:ascii="Arial" w:hAnsi="Arial" w:cs="Arial"/>
                <w:sz w:val="22"/>
                <w:szCs w:val="22"/>
              </w:rPr>
              <w:t>10</w:t>
            </w:r>
            <w:r w:rsidRPr="002D160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2D160F" w14:paraId="64A8A1FE" w14:textId="77777777" w:rsidTr="00907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B987A" w14:textId="77777777" w:rsidR="002D160F" w:rsidRPr="007D7932" w:rsidRDefault="002D160F" w:rsidP="00E54B5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160F">
              <w:rPr>
                <w:rFonts w:ascii="Arial" w:hAnsi="Arial" w:cs="Arial"/>
                <w:sz w:val="22"/>
                <w:szCs w:val="22"/>
              </w:rPr>
              <w:t>SYSTEMY ARTROSKOPOWE DO ZAOPATRYWANIA USZKODZEŃ TKANEK MIĘKKICH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5676C" w14:textId="77777777" w:rsidR="002D160F" w:rsidRPr="007D7932" w:rsidRDefault="002D160F" w:rsidP="00E54B5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>ORTOCARE Sp. z o.o.</w:t>
            </w:r>
          </w:p>
          <w:p w14:paraId="6B6D71AC" w14:textId="77777777" w:rsidR="002D160F" w:rsidRPr="007D7932" w:rsidRDefault="002D160F" w:rsidP="00E54B5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Łopuszańska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0F">
              <w:rPr>
                <w:rFonts w:ascii="Arial" w:hAnsi="Arial" w:cs="Arial"/>
                <w:sz w:val="22"/>
                <w:szCs w:val="22"/>
              </w:rPr>
              <w:t>95</w:t>
            </w:r>
          </w:p>
          <w:p w14:paraId="60AED2B6" w14:textId="77777777" w:rsidR="002D160F" w:rsidRPr="007D7932" w:rsidRDefault="002D160F" w:rsidP="00E54B5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02-457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0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7A71" w14:textId="77777777" w:rsidR="002D160F" w:rsidRPr="002D160F" w:rsidRDefault="002D160F" w:rsidP="00E54B5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824113A" w14:textId="2A69965B" w:rsidR="002D160F" w:rsidRPr="007D7932" w:rsidRDefault="002D160F" w:rsidP="00E54B5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9072E9">
              <w:rPr>
                <w:rFonts w:ascii="Arial" w:hAnsi="Arial" w:cs="Arial"/>
                <w:sz w:val="22"/>
                <w:szCs w:val="22"/>
              </w:rPr>
              <w:t>4</w:t>
            </w:r>
            <w:r w:rsidRPr="002D160F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59F2F" w14:textId="6CB314DE" w:rsidR="002D160F" w:rsidRPr="007D7932" w:rsidRDefault="002D160F" w:rsidP="00E54B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72E9">
              <w:rPr>
                <w:rFonts w:ascii="Arial" w:hAnsi="Arial" w:cs="Arial"/>
                <w:sz w:val="22"/>
                <w:szCs w:val="22"/>
              </w:rPr>
              <w:t>10</w:t>
            </w:r>
            <w:r w:rsidRPr="002D160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2D160F" w14:paraId="3DA0CBBB" w14:textId="77777777" w:rsidTr="00907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B77E6" w14:textId="77777777" w:rsidR="002D160F" w:rsidRPr="007D7932" w:rsidRDefault="002D160F" w:rsidP="00E54B5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160F">
              <w:rPr>
                <w:rFonts w:ascii="Arial" w:hAnsi="Arial" w:cs="Arial"/>
                <w:sz w:val="22"/>
                <w:szCs w:val="22"/>
              </w:rPr>
              <w:t>SYSTEMY ARTROSKOPOWE DO ZAOPATRYWANIA USZKODZEŃ TKANEK MIĘKKICH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3783D" w14:textId="77777777" w:rsidR="002D160F" w:rsidRPr="007D7932" w:rsidRDefault="002D160F" w:rsidP="00E54B5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RAM Roman </w:t>
            </w:r>
            <w:proofErr w:type="spellStart"/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>CYfra</w:t>
            </w:r>
            <w:proofErr w:type="spellEnd"/>
          </w:p>
          <w:p w14:paraId="69F89326" w14:textId="77777777" w:rsidR="002D160F" w:rsidRPr="007D7932" w:rsidRDefault="002D160F" w:rsidP="00E54B5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Os. Królowo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0F">
              <w:rPr>
                <w:rFonts w:ascii="Arial" w:hAnsi="Arial" w:cs="Arial"/>
                <w:sz w:val="22"/>
                <w:szCs w:val="22"/>
              </w:rPr>
              <w:t>151A</w:t>
            </w:r>
          </w:p>
          <w:p w14:paraId="00321497" w14:textId="77777777" w:rsidR="002D160F" w:rsidRPr="007D7932" w:rsidRDefault="002D160F" w:rsidP="00E54B5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34-451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0F">
              <w:rPr>
                <w:rFonts w:ascii="Arial" w:hAnsi="Arial" w:cs="Arial"/>
                <w:sz w:val="22"/>
                <w:szCs w:val="22"/>
              </w:rPr>
              <w:t>Tylmanowa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C9B08" w14:textId="77777777" w:rsidR="002D160F" w:rsidRPr="002D160F" w:rsidRDefault="002D160F" w:rsidP="00E54B5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1 - Cena - 55.28</w:t>
            </w:r>
          </w:p>
          <w:p w14:paraId="41E441E6" w14:textId="2D348B8D" w:rsidR="002D160F" w:rsidRPr="007D7932" w:rsidRDefault="002D160F" w:rsidP="00E54B5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9072E9">
              <w:rPr>
                <w:rFonts w:ascii="Arial" w:hAnsi="Arial" w:cs="Arial"/>
                <w:sz w:val="22"/>
                <w:szCs w:val="22"/>
              </w:rPr>
              <w:t>4</w:t>
            </w:r>
            <w:r w:rsidRPr="002D160F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0DB0F" w14:textId="7BACB5F8" w:rsidR="002D160F" w:rsidRPr="007D7932" w:rsidRDefault="002D160F" w:rsidP="00E54B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72E9">
              <w:rPr>
                <w:rFonts w:ascii="Arial" w:hAnsi="Arial" w:cs="Arial"/>
                <w:sz w:val="22"/>
                <w:szCs w:val="22"/>
              </w:rPr>
              <w:t>9</w:t>
            </w:r>
            <w:r w:rsidRPr="002D160F">
              <w:rPr>
                <w:rFonts w:ascii="Arial" w:hAnsi="Arial" w:cs="Arial"/>
                <w:sz w:val="22"/>
                <w:szCs w:val="22"/>
              </w:rPr>
              <w:t>5,28</w:t>
            </w:r>
          </w:p>
        </w:tc>
      </w:tr>
      <w:tr w:rsidR="002D160F" w14:paraId="27B80B3B" w14:textId="77777777" w:rsidTr="009072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49362" w14:textId="77777777" w:rsidR="002D160F" w:rsidRPr="007D7932" w:rsidRDefault="002D160F" w:rsidP="00E54B5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160F">
              <w:rPr>
                <w:rFonts w:ascii="Arial" w:hAnsi="Arial" w:cs="Arial"/>
                <w:sz w:val="22"/>
                <w:szCs w:val="22"/>
              </w:rPr>
              <w:t>SYSTEMY ARTROSKOPOWE DO ZAOPATRYWANIA USZKODZEŃ TKANEK MIĘKKICH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6F743" w14:textId="77777777" w:rsidR="002D160F" w:rsidRPr="007D7932" w:rsidRDefault="002D160F" w:rsidP="00E54B5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>Smith</w:t>
            </w:r>
            <w:proofErr w:type="spellEnd"/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>Nephew</w:t>
            </w:r>
            <w:proofErr w:type="spellEnd"/>
            <w:r w:rsidRPr="002D16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2C884F4" w14:textId="77777777" w:rsidR="002D160F" w:rsidRPr="007D7932" w:rsidRDefault="002D160F" w:rsidP="00E54B5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0F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71A166A5" w14:textId="77777777" w:rsidR="002D160F" w:rsidRPr="007D7932" w:rsidRDefault="002D160F" w:rsidP="00E54B5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0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BB842" w14:textId="77777777" w:rsidR="002D160F" w:rsidRPr="002D160F" w:rsidRDefault="002D160F" w:rsidP="00E54B5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>1 - Cena - 43.02</w:t>
            </w:r>
          </w:p>
          <w:p w14:paraId="0908A09C" w14:textId="2BCDE90D" w:rsidR="002D160F" w:rsidRPr="007D7932" w:rsidRDefault="002D160F" w:rsidP="00E54B5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9072E9">
              <w:rPr>
                <w:rFonts w:ascii="Arial" w:hAnsi="Arial" w:cs="Arial"/>
                <w:sz w:val="22"/>
                <w:szCs w:val="22"/>
              </w:rPr>
              <w:t>4</w:t>
            </w:r>
            <w:r w:rsidRPr="002D160F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31FA" w14:textId="29100EE1" w:rsidR="002D160F" w:rsidRPr="007D7932" w:rsidRDefault="002D160F" w:rsidP="00E54B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160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72E9">
              <w:rPr>
                <w:rFonts w:ascii="Arial" w:hAnsi="Arial" w:cs="Arial"/>
                <w:sz w:val="22"/>
                <w:szCs w:val="22"/>
              </w:rPr>
              <w:t>8</w:t>
            </w:r>
            <w:r w:rsidRPr="002D160F">
              <w:rPr>
                <w:rFonts w:ascii="Arial" w:hAnsi="Arial" w:cs="Arial"/>
                <w:sz w:val="22"/>
                <w:szCs w:val="22"/>
              </w:rPr>
              <w:t>3,02</w:t>
            </w:r>
          </w:p>
        </w:tc>
      </w:tr>
    </w:tbl>
    <w:p w14:paraId="76D0F3A7" w14:textId="77777777" w:rsidR="009072E9" w:rsidRDefault="009072E9" w:rsidP="009072E9">
      <w:pPr>
        <w:ind w:left="3119" w:right="-425" w:firstLine="425"/>
        <w:jc w:val="right"/>
        <w:rPr>
          <w:rFonts w:ascii="Arial" w:hAnsi="Arial" w:cs="Arial"/>
          <w:i/>
        </w:rPr>
      </w:pPr>
    </w:p>
    <w:p w14:paraId="7815ED38" w14:textId="77777777" w:rsidR="009072E9" w:rsidRDefault="009072E9" w:rsidP="009072E9">
      <w:pPr>
        <w:ind w:left="3119" w:right="-425" w:firstLine="425"/>
        <w:jc w:val="right"/>
        <w:rPr>
          <w:rFonts w:ascii="Arial" w:hAnsi="Arial" w:cs="Arial"/>
          <w:i/>
        </w:rPr>
      </w:pPr>
    </w:p>
    <w:p w14:paraId="5A938DE1" w14:textId="492052D1" w:rsidR="00B464D3" w:rsidRDefault="00B464D3" w:rsidP="009072E9">
      <w:pPr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4A409CC9" w14:textId="7F0B4716" w:rsidR="009072E9" w:rsidRDefault="009072E9" w:rsidP="009072E9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6EB31A57" w14:textId="54764635" w:rsidR="009072E9" w:rsidRPr="00B36EDA" w:rsidRDefault="009072E9" w:rsidP="009072E9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bookmarkEnd w:id="0"/>
    <w:sectPr w:rsidR="009072E9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3E1F8" w14:textId="77777777" w:rsidR="00AC592F" w:rsidRDefault="00AC592F">
      <w:r>
        <w:separator/>
      </w:r>
    </w:p>
  </w:endnote>
  <w:endnote w:type="continuationSeparator" w:id="0">
    <w:p w14:paraId="6D8B390B" w14:textId="77777777" w:rsidR="00AC592F" w:rsidRDefault="00AC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5487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DE0C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1B5681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66475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FD6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67F5D" w14:textId="77777777" w:rsidR="00AC592F" w:rsidRDefault="00AC592F">
      <w:r>
        <w:separator/>
      </w:r>
    </w:p>
  </w:footnote>
  <w:footnote w:type="continuationSeparator" w:id="0">
    <w:p w14:paraId="01A0C1CC" w14:textId="77777777" w:rsidR="00AC592F" w:rsidRDefault="00AC5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13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46F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710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92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160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72E9"/>
    <w:rsid w:val="00915B9E"/>
    <w:rsid w:val="00952256"/>
    <w:rsid w:val="00967BF4"/>
    <w:rsid w:val="0097748A"/>
    <w:rsid w:val="009F0E5C"/>
    <w:rsid w:val="00A029B8"/>
    <w:rsid w:val="00A91321"/>
    <w:rsid w:val="00AA02AC"/>
    <w:rsid w:val="00AC592F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2F5C7B"/>
  <w15:chartTrackingRefBased/>
  <w15:docId w15:val="{4DB7068D-E535-4623-B13D-364AC93E6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374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2025-10-23T11:23:00Z</cp:lastPrinted>
  <dcterms:created xsi:type="dcterms:W3CDTF">2025-10-23T11:26:00Z</dcterms:created>
  <dcterms:modified xsi:type="dcterms:W3CDTF">2025-10-23T11:26:00Z</dcterms:modified>
</cp:coreProperties>
</file>