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0FC77" w14:textId="4AEAD765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F2DF4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302F573" w14:textId="77777777" w:rsidTr="00D62E6E">
        <w:tc>
          <w:tcPr>
            <w:tcW w:w="2800" w:type="dxa"/>
          </w:tcPr>
          <w:p w14:paraId="468210F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6D17BE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D8AD87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9ED94B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35358AE" w14:textId="77777777" w:rsidTr="00D62E6E">
        <w:tc>
          <w:tcPr>
            <w:tcW w:w="2800" w:type="dxa"/>
          </w:tcPr>
          <w:p w14:paraId="038F2981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637DC7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12316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FD0FC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7DC9C6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39A9" w:rsidRPr="00C14101" w14:paraId="6A260C80" w14:textId="77777777" w:rsidTr="002D3AF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B2A479" w14:textId="77777777" w:rsidR="00C139A9" w:rsidRPr="00C14101" w:rsidRDefault="00C139A9" w:rsidP="002D3AF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B5C6D08" w14:textId="77777777" w:rsidR="00C139A9" w:rsidRPr="00C14101" w:rsidRDefault="00C139A9" w:rsidP="002D3AF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139A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C139A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C139A9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3CF92C9" w14:textId="77777777" w:rsidR="00C139A9" w:rsidRPr="00C14101" w:rsidRDefault="00C139A9" w:rsidP="002D3A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D3F22C8" w14:textId="77777777" w:rsidR="00C139A9" w:rsidRPr="00C14101" w:rsidRDefault="00C139A9" w:rsidP="002D3A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0BA6D08" w14:textId="77777777" w:rsidR="00BC121E" w:rsidRPr="00C14101" w:rsidRDefault="00C139A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E7E80D2" w14:textId="77777777" w:rsidTr="00D62E6E">
        <w:tc>
          <w:tcPr>
            <w:tcW w:w="2269" w:type="dxa"/>
          </w:tcPr>
          <w:p w14:paraId="1AF5A04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C128B7F" w14:textId="1291FD86" w:rsidR="00D62E6E" w:rsidRPr="005123E1" w:rsidRDefault="007F370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123E1">
              <w:rPr>
                <w:rFonts w:ascii="Arial" w:hAnsi="Arial" w:cs="Arial"/>
                <w:b/>
                <w:bCs/>
                <w:sz w:val="24"/>
                <w:szCs w:val="24"/>
              </w:rPr>
              <w:t>„Zakup i dostawa jednorazowych narzędzi do jednoczesnego cięcia i zamykania naczyń krwionośnych wraz z dzierżawą generatora elektrochirurgicznego”</w:t>
            </w:r>
          </w:p>
        </w:tc>
      </w:tr>
      <w:tr w:rsidR="00C139A9" w:rsidRPr="00D62E6E" w14:paraId="3A2796A9" w14:textId="77777777" w:rsidTr="002D3AFC">
        <w:tc>
          <w:tcPr>
            <w:tcW w:w="2269" w:type="dxa"/>
          </w:tcPr>
          <w:p w14:paraId="6620D187" w14:textId="77777777" w:rsidR="00C139A9" w:rsidRPr="00D62E6E" w:rsidRDefault="00C139A9" w:rsidP="002D3AF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4130EB3" w14:textId="38909AAE" w:rsidR="00C139A9" w:rsidRPr="001F2DF4" w:rsidRDefault="00C139A9" w:rsidP="007F3709">
            <w:pPr>
              <w:tabs>
                <w:tab w:val="left" w:pos="3930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F2DF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</w:t>
            </w:r>
            <w:r w:rsidR="007F370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50</w:t>
            </w:r>
            <w:r w:rsidRPr="001F2DF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/2025</w:t>
            </w:r>
            <w:r w:rsidR="007F370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ab/>
            </w:r>
          </w:p>
        </w:tc>
      </w:tr>
    </w:tbl>
    <w:p w14:paraId="6D4467AF" w14:textId="4F3E5D94" w:rsidR="00BC121E" w:rsidRDefault="00C139A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139A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im. Gabriela Narutowicza </w:t>
      </w:r>
      <w:r w:rsidR="001F2DF4"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C139A9">
        <w:rPr>
          <w:rFonts w:ascii="Arial" w:eastAsia="Times New Roman" w:hAnsi="Arial" w:cs="Arial"/>
          <w:b/>
          <w:sz w:val="24"/>
          <w:szCs w:val="24"/>
          <w:lang w:eastAsia="pl-PL"/>
        </w:rPr>
        <w:t>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44AA24D" w14:textId="10507224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2D1882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E415C61" w14:textId="6D4D6350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2059828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C81F18B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196EC65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C48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70D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06E2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6F8FEC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520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762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F5C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C0DA9C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CFF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0EF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256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3380A3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7EBE93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05EE702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3D0ED26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CF242B6" w14:textId="77777777" w:rsidTr="00620E37">
        <w:tc>
          <w:tcPr>
            <w:tcW w:w="2660" w:type="dxa"/>
          </w:tcPr>
          <w:p w14:paraId="1126B83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756C40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4C6800E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E2B8AC0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776D6A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5154B30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139A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4F6048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950A4" w14:textId="77777777" w:rsidR="009052CE" w:rsidRDefault="009052CE">
      <w:r>
        <w:separator/>
      </w:r>
    </w:p>
  </w:endnote>
  <w:endnote w:type="continuationSeparator" w:id="0">
    <w:p w14:paraId="1EF6F6D1" w14:textId="77777777" w:rsidR="009052CE" w:rsidRDefault="00905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1D6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F42CD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77ED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0B8A08C" w14:textId="07CC1EDE" w:rsidR="009A4CD3" w:rsidRDefault="009462F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1F23D9" wp14:editId="27ABE06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7139843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0A2B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5F3CA1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468E1" w14:textId="77777777" w:rsidR="00C139A9" w:rsidRDefault="00C139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7DBD6" w14:textId="77777777" w:rsidR="009052CE" w:rsidRDefault="009052CE">
      <w:r>
        <w:separator/>
      </w:r>
    </w:p>
  </w:footnote>
  <w:footnote w:type="continuationSeparator" w:id="0">
    <w:p w14:paraId="6D068869" w14:textId="77777777" w:rsidR="009052CE" w:rsidRDefault="00905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4987B" w14:textId="77777777" w:rsidR="00C139A9" w:rsidRDefault="00C139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AB400" w14:textId="77777777" w:rsidR="00C139A9" w:rsidRDefault="00C139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378A2" w14:textId="77777777" w:rsidR="00C139A9" w:rsidRDefault="00C139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9142574">
    <w:abstractNumId w:val="13"/>
  </w:num>
  <w:num w:numId="2" w16cid:durableId="564221585">
    <w:abstractNumId w:val="0"/>
  </w:num>
  <w:num w:numId="3" w16cid:durableId="1018241989">
    <w:abstractNumId w:val="11"/>
  </w:num>
  <w:num w:numId="4" w16cid:durableId="63576660">
    <w:abstractNumId w:val="8"/>
  </w:num>
  <w:num w:numId="5" w16cid:durableId="1071539496">
    <w:abstractNumId w:val="7"/>
  </w:num>
  <w:num w:numId="6" w16cid:durableId="2040542465">
    <w:abstractNumId w:val="1"/>
  </w:num>
  <w:num w:numId="7" w16cid:durableId="860554429">
    <w:abstractNumId w:val="6"/>
  </w:num>
  <w:num w:numId="8" w16cid:durableId="1670787700">
    <w:abstractNumId w:val="3"/>
  </w:num>
  <w:num w:numId="9" w16cid:durableId="1094781445">
    <w:abstractNumId w:val="2"/>
  </w:num>
  <w:num w:numId="10" w16cid:durableId="498467105">
    <w:abstractNumId w:val="5"/>
  </w:num>
  <w:num w:numId="11" w16cid:durableId="1882743197">
    <w:abstractNumId w:val="10"/>
  </w:num>
  <w:num w:numId="12" w16cid:durableId="302934041">
    <w:abstractNumId w:val="4"/>
  </w:num>
  <w:num w:numId="13" w16cid:durableId="1176307475">
    <w:abstractNumId w:val="9"/>
  </w:num>
  <w:num w:numId="14" w16cid:durableId="3256710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2C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D7BB2"/>
    <w:rsid w:val="001F2DF4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447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23E1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3709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52CE"/>
    <w:rsid w:val="009462F8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39A9"/>
    <w:rsid w:val="00C33407"/>
    <w:rsid w:val="00C37CD2"/>
    <w:rsid w:val="00C527C7"/>
    <w:rsid w:val="00C606B9"/>
    <w:rsid w:val="00C62EB2"/>
    <w:rsid w:val="00C65401"/>
    <w:rsid w:val="00C93F0A"/>
    <w:rsid w:val="00CA6FE0"/>
    <w:rsid w:val="00CB6204"/>
    <w:rsid w:val="00CC527A"/>
    <w:rsid w:val="00CE115B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5994CB3"/>
  <w15:chartTrackingRefBased/>
  <w15:docId w15:val="{470090F9-B677-4775-A094-6E0A3DDE8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234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Ewa Szlifińska</cp:lastModifiedBy>
  <cp:revision>4</cp:revision>
  <cp:lastPrinted>2010-01-07T09:39:00Z</cp:lastPrinted>
  <dcterms:created xsi:type="dcterms:W3CDTF">2025-10-10T08:44:00Z</dcterms:created>
  <dcterms:modified xsi:type="dcterms:W3CDTF">2025-10-17T07:31:00Z</dcterms:modified>
</cp:coreProperties>
</file>