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8804A" w14:textId="77777777" w:rsidR="00B048DA" w:rsidRPr="00353FDC" w:rsidRDefault="00A60A0D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60A0D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60A0D">
        <w:rPr>
          <w:rFonts w:ascii="Arial" w:hAnsi="Arial" w:cs="Arial"/>
        </w:rPr>
        <w:t>2025-10-22</w:t>
      </w:r>
    </w:p>
    <w:p w14:paraId="039E4B09" w14:textId="77777777" w:rsidR="00B048DA" w:rsidRPr="00353FDC" w:rsidRDefault="00A60A0D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60A0D">
        <w:rPr>
          <w:rFonts w:ascii="Arial" w:hAnsi="Arial" w:cs="Arial"/>
          <w:b/>
          <w:bCs/>
        </w:rPr>
        <w:t>Szpital Specjalistyczny im. Stefana Żeromskiego SP ZOZ w Krakowie</w:t>
      </w:r>
    </w:p>
    <w:p w14:paraId="6AB15BED" w14:textId="77777777" w:rsidR="00B048DA" w:rsidRPr="00353FDC" w:rsidRDefault="00A60A0D" w:rsidP="00B048DA">
      <w:pPr>
        <w:spacing w:line="360" w:lineRule="auto"/>
        <w:ind w:right="3969"/>
        <w:rPr>
          <w:rFonts w:ascii="Arial" w:hAnsi="Arial" w:cs="Arial"/>
        </w:rPr>
      </w:pPr>
      <w:r w:rsidRPr="00A60A0D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60A0D">
        <w:rPr>
          <w:rFonts w:ascii="Arial" w:hAnsi="Arial" w:cs="Arial"/>
        </w:rPr>
        <w:t>66</w:t>
      </w:r>
    </w:p>
    <w:p w14:paraId="31209420" w14:textId="77777777" w:rsidR="00B048DA" w:rsidRPr="00353FDC" w:rsidRDefault="00A60A0D" w:rsidP="00B048DA">
      <w:pPr>
        <w:ind w:right="3969"/>
        <w:rPr>
          <w:rFonts w:ascii="Arial" w:hAnsi="Arial" w:cs="Arial"/>
        </w:rPr>
      </w:pPr>
      <w:r w:rsidRPr="00A60A0D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60A0D">
        <w:rPr>
          <w:rFonts w:ascii="Arial" w:hAnsi="Arial" w:cs="Arial"/>
        </w:rPr>
        <w:t>Kraków</w:t>
      </w:r>
    </w:p>
    <w:p w14:paraId="49DF6139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A19A21" w14:textId="0FF7700C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2923CA6" w14:textId="6349F109" w:rsidR="00D245B3" w:rsidRPr="00D245B3" w:rsidRDefault="00D245B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/>
        </w:rPr>
      </w:pPr>
      <w:r w:rsidRPr="00D245B3">
        <w:rPr>
          <w:rFonts w:ascii="Arial" w:hAnsi="Arial" w:cs="Arial"/>
          <w:b/>
        </w:rPr>
        <w:t>SZP-271-34/25-1066.UG</w:t>
      </w:r>
    </w:p>
    <w:p w14:paraId="67A2B655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1C953C77" w14:textId="77777777" w:rsidTr="00B048DA">
        <w:tc>
          <w:tcPr>
            <w:tcW w:w="9498" w:type="dxa"/>
            <w:shd w:val="clear" w:color="auto" w:fill="F2F2F2"/>
            <w:hideMark/>
          </w:tcPr>
          <w:p w14:paraId="6839CC9E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C6BBF44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43D73E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4933FA0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1F942F9" w14:textId="77777777" w:rsidTr="00B048DA">
        <w:tc>
          <w:tcPr>
            <w:tcW w:w="2269" w:type="dxa"/>
            <w:shd w:val="clear" w:color="auto" w:fill="auto"/>
          </w:tcPr>
          <w:p w14:paraId="7FFCC280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EBE9F7D" w14:textId="77777777" w:rsidR="00B048DA" w:rsidRPr="00353FDC" w:rsidRDefault="00A60A0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Dostawa produktów leczniczych w ramach programów lekowych</w:t>
            </w:r>
          </w:p>
        </w:tc>
      </w:tr>
      <w:tr w:rsidR="00A60A0D" w:rsidRPr="00353FDC" w14:paraId="1114FB45" w14:textId="77777777" w:rsidTr="007A5F94">
        <w:tc>
          <w:tcPr>
            <w:tcW w:w="2269" w:type="dxa"/>
            <w:shd w:val="clear" w:color="auto" w:fill="auto"/>
          </w:tcPr>
          <w:p w14:paraId="228B05A7" w14:textId="77777777" w:rsidR="00A60A0D" w:rsidRPr="00353FDC" w:rsidRDefault="00A60A0D" w:rsidP="007A5F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A649E2D" w14:textId="77777777" w:rsidR="00A60A0D" w:rsidRPr="00353FDC" w:rsidRDefault="00A60A0D" w:rsidP="007A5F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SZP-271-34/25</w:t>
            </w:r>
          </w:p>
        </w:tc>
      </w:tr>
    </w:tbl>
    <w:p w14:paraId="6CF82E27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80F6ED4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60A0D" w:rsidRPr="00A60A0D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60A0D" w:rsidRPr="00A60A0D">
        <w:rPr>
          <w:rFonts w:ascii="Arial" w:hAnsi="Arial" w:cs="Arial"/>
        </w:rPr>
        <w:t>(</w:t>
      </w:r>
      <w:proofErr w:type="spellStart"/>
      <w:r w:rsidR="00A60A0D" w:rsidRPr="00A60A0D">
        <w:rPr>
          <w:rFonts w:ascii="Arial" w:hAnsi="Arial" w:cs="Arial"/>
        </w:rPr>
        <w:t>t.j</w:t>
      </w:r>
      <w:proofErr w:type="spellEnd"/>
      <w:r w:rsidR="00A60A0D" w:rsidRPr="00A60A0D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A60A0D" w14:paraId="139A512D" w14:textId="77777777" w:rsidTr="00A60A0D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531B7AC7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Aflibercept</w:t>
            </w:r>
            <w:proofErr w:type="spellEnd"/>
          </w:p>
          <w:p w14:paraId="13EB80BC" w14:textId="77777777" w:rsidR="00D245B3" w:rsidRDefault="00D245B3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Konsorcjum Firm: </w:t>
            </w:r>
          </w:p>
          <w:p w14:paraId="6042143C" w14:textId="4A78B603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Bayer Sp. z o.o.</w:t>
            </w:r>
          </w:p>
          <w:p w14:paraId="620F29DF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Aleje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C63550" w14:textId="4CB67880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02-326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0F3995ED" w14:textId="213BA621" w:rsidR="00D245B3" w:rsidRPr="00D245B3" w:rsidRDefault="00D245B3" w:rsidP="007A5F94">
            <w:pPr>
              <w:spacing w:line="360" w:lineRule="auto"/>
              <w:rPr>
                <w:rFonts w:ascii="Arial" w:hAnsi="Arial" w:cs="Arial"/>
                <w:b/>
              </w:rPr>
            </w:pPr>
            <w:r w:rsidRPr="00D245B3">
              <w:rPr>
                <w:rFonts w:ascii="Arial" w:hAnsi="Arial" w:cs="Arial"/>
                <w:b/>
              </w:rPr>
              <w:t>URTICA Sp. z o.o.</w:t>
            </w:r>
          </w:p>
          <w:p w14:paraId="0861102A" w14:textId="4BCA9ED9" w:rsidR="00D245B3" w:rsidRDefault="00D245B3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Krzemieniecka 120</w:t>
            </w:r>
          </w:p>
          <w:p w14:paraId="373CBADB" w14:textId="70738EFF" w:rsidR="00D245B3" w:rsidRPr="00B048DA" w:rsidRDefault="00D245B3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54-640 Wrocław</w:t>
            </w:r>
          </w:p>
          <w:p w14:paraId="20F82E15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158 760.00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C0CA46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0B2BC1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0C592741" w14:textId="77777777" w:rsidTr="00A60A0D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2228D875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Bewacyzumab</w:t>
            </w:r>
            <w:proofErr w:type="spellEnd"/>
          </w:p>
          <w:p w14:paraId="1404C152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Farmacol Logistyka Sp. z o.o.</w:t>
            </w:r>
          </w:p>
          <w:p w14:paraId="15791ED7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2A0CC7C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Katowice</w:t>
            </w:r>
          </w:p>
          <w:p w14:paraId="4DD19B98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7 047.38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D4AFB4B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0976DB9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1C3C24EA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343A24F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Brolucizumabum</w:t>
            </w:r>
            <w:proofErr w:type="spellEnd"/>
          </w:p>
          <w:p w14:paraId="64B6854B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49246ADB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2440E2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2AD9D21A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97 909.34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5E0B8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FED4351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53FF525C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A60E39C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Dexamethasonum</w:t>
            </w:r>
            <w:proofErr w:type="spellEnd"/>
          </w:p>
          <w:p w14:paraId="0208BB85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Abbvie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240E7F09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Postępu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21 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B2C4C12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02-676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4D6F2A2D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11 877.71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CB1DFCF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EE3CB6A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6C422BCC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5077DC0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Farycymab</w:t>
            </w:r>
            <w:proofErr w:type="spellEnd"/>
          </w:p>
          <w:p w14:paraId="0B6FD890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Roche Polska Sp. z o.o.</w:t>
            </w:r>
          </w:p>
          <w:p w14:paraId="5CD3CD6C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28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7CA284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7C738C93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166 040.28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E4CF7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FF745EC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672E8F04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19732BC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Entekawir</w:t>
            </w:r>
            <w:proofErr w:type="spellEnd"/>
          </w:p>
          <w:p w14:paraId="6082396D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Farmacol Logistyka Sp. z o.o.</w:t>
            </w:r>
          </w:p>
          <w:p w14:paraId="7EE1F059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CCE79CC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Katowice</w:t>
            </w:r>
          </w:p>
          <w:p w14:paraId="58235D80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9 684.36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C6E1E6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D50BB2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5CD7249D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0318744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Lamivudyna</w:t>
            </w:r>
            <w:proofErr w:type="spellEnd"/>
          </w:p>
          <w:p w14:paraId="071EE405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NEUCA S.A.</w:t>
            </w:r>
          </w:p>
          <w:p w14:paraId="471E3CA7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E09BAA8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Toruń</w:t>
            </w:r>
          </w:p>
          <w:p w14:paraId="064AB473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972.52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AF9452A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DF4E99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201665B9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4A47D7E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Tenofovirum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disoproxilum</w:t>
            </w:r>
            <w:proofErr w:type="spellEnd"/>
          </w:p>
          <w:p w14:paraId="756F182C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Farmacol Logistyka Sp. z o.o.</w:t>
            </w:r>
          </w:p>
          <w:p w14:paraId="41FF422D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9A8B4A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Katowice</w:t>
            </w:r>
          </w:p>
          <w:p w14:paraId="5BDE990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99 619.20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A0B6C6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19083A1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0473FBBB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6492076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Glekaprewiru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+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Pibrentaswir</w:t>
            </w:r>
            <w:proofErr w:type="spellEnd"/>
          </w:p>
          <w:p w14:paraId="0E6EFAF7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Abbvie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529E9861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Postępu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21 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9489DBD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02-676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61D82B6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719 999.93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0532A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B743723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2EE9AFED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08CE961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Sofosbuvirum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+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Velpatasvirum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+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Voxilaprevirum</w:t>
            </w:r>
            <w:proofErr w:type="spellEnd"/>
          </w:p>
          <w:p w14:paraId="68E23422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48F6ECF8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EDC028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12F1A51C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105 299.97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57F03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A6A3E0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085F7605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60EF1FC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Adalimumabum</w:t>
            </w:r>
            <w:proofErr w:type="spellEnd"/>
          </w:p>
          <w:p w14:paraId="1666370D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6A5AB3C7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AFD321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584359CD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18 225.22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AD8EBE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EDE11D8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31E75006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13F5C88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Bimekizumabum</w:t>
            </w:r>
            <w:proofErr w:type="spellEnd"/>
          </w:p>
          <w:p w14:paraId="06CDA886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1AC6CB5D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774687B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27D90B48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396 597.82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C927F67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B2E7FBD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49A20C82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1F5D245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Certolizumab</w:t>
            </w:r>
            <w:proofErr w:type="spellEnd"/>
          </w:p>
          <w:p w14:paraId="1E905D9C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2363FA86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D8E99C8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72AE62D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106 800.12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130CD4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DFED5F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1ED17DEE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8C6BD80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Etanerceptum</w:t>
            </w:r>
            <w:proofErr w:type="spellEnd"/>
          </w:p>
          <w:p w14:paraId="2B60D562" w14:textId="6A927889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</w:t>
            </w:r>
            <w:r w:rsidR="00D245B3">
              <w:rPr>
                <w:rFonts w:ascii="Arial" w:hAnsi="Arial" w:cs="Arial"/>
                <w:b/>
              </w:rPr>
              <w:t>.</w:t>
            </w:r>
            <w:r w:rsidRPr="00A60A0D">
              <w:rPr>
                <w:rFonts w:ascii="Arial" w:hAnsi="Arial" w:cs="Arial"/>
                <w:b/>
              </w:rPr>
              <w:t xml:space="preserve"> z o. o.</w:t>
            </w:r>
          </w:p>
          <w:p w14:paraId="3CE6CA12" w14:textId="10272106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Wolskie, ul.</w:t>
            </w:r>
            <w:r w:rsidR="00D245B3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CE2FA97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Płochocin</w:t>
            </w:r>
          </w:p>
          <w:p w14:paraId="2AB45BD5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193 914.00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433C04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649C6B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79885272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5D8CAC2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Iksekizumab</w:t>
            </w:r>
            <w:proofErr w:type="spellEnd"/>
          </w:p>
          <w:p w14:paraId="48E75043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6CFF07BC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ED898A2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26643088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599 039.06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CA6954A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BA2773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5AF29E94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DCFE04A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Sekukinumab</w:t>
            </w:r>
            <w:proofErr w:type="spellEnd"/>
          </w:p>
          <w:p w14:paraId="2ADC60E8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637E7F04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DBBB63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36B06CE7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560 914.07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94EACA4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41D76F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548D2E1E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8BA8B21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Tofacitinibum</w:t>
            </w:r>
            <w:proofErr w:type="spellEnd"/>
          </w:p>
          <w:p w14:paraId="17783207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7924037E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5A6E784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1F0C9EC7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26 428.68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33FA74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1C1CE4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309121C8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72F2631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Tyldrakizumab</w:t>
            </w:r>
            <w:proofErr w:type="spellEnd"/>
          </w:p>
          <w:p w14:paraId="76D8F1DA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Komtur Polska Sp. z o.o.</w:t>
            </w:r>
          </w:p>
          <w:p w14:paraId="7BC3200B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Plac Farmacji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7B13CE9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02-699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357A7450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369 943.20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CCE75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D40359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22B379B9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AC9D531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Ustekinumabum</w:t>
            </w:r>
            <w:proofErr w:type="spellEnd"/>
          </w:p>
          <w:p w14:paraId="3C0482FB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S.A.</w:t>
            </w:r>
          </w:p>
          <w:p w14:paraId="1421AA48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A60A0D">
              <w:rPr>
                <w:rFonts w:ascii="Arial" w:hAnsi="Arial" w:cs="Arial"/>
                <w:bCs/>
              </w:rPr>
              <w:t>Hubska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A8E507D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70B2BE6C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61 704.72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402E7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D438788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7CE6513F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A5177DC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Abrocitinibum</w:t>
            </w:r>
            <w:proofErr w:type="spellEnd"/>
          </w:p>
          <w:p w14:paraId="027021F8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22D3E1EA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8E980A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3A6B93CC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107 408.27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C11BC9F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7DEC7D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44DB5DFC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AC7D5EC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Baricytynib</w:t>
            </w:r>
            <w:proofErr w:type="spellEnd"/>
          </w:p>
          <w:p w14:paraId="4F669846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2DEC9198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9A37BA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2258CDAA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79 499.88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D6A63C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CB41D79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07186D73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EB15AC6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Tralokinumabum</w:t>
            </w:r>
            <w:proofErr w:type="spellEnd"/>
          </w:p>
          <w:p w14:paraId="64F429AE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05EFEA8E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006041A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61D85453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553 200.19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327F02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351FF8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2FD519BE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F2B8E19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Upadacitinibum</w:t>
            </w:r>
            <w:proofErr w:type="spellEnd"/>
          </w:p>
          <w:p w14:paraId="54F72D32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Abbvie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298DC862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Postępu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21 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4D1CB0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02-676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0C52518D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115 499.84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D0F37E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BDFB2A4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61E1FA98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D495189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Anifrolumabum</w:t>
            </w:r>
            <w:proofErr w:type="spellEnd"/>
          </w:p>
          <w:p w14:paraId="20C9C180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 xml:space="preserve">AstraZeneca </w:t>
            </w:r>
            <w:proofErr w:type="spellStart"/>
            <w:r w:rsidRPr="00A60A0D">
              <w:rPr>
                <w:rFonts w:ascii="Arial" w:hAnsi="Arial" w:cs="Arial"/>
                <w:b/>
              </w:rPr>
              <w:t>Kereskedelmi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</w:rPr>
              <w:t>és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</w:rPr>
              <w:t>Szolgáltató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</w:rPr>
              <w:t>Korlátolt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</w:rPr>
              <w:t>Felelősségű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</w:rPr>
              <w:t>Társaság</w:t>
            </w:r>
            <w:proofErr w:type="spellEnd"/>
          </w:p>
          <w:p w14:paraId="7710FEF9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A60A0D">
              <w:rPr>
                <w:rFonts w:ascii="Arial" w:hAnsi="Arial" w:cs="Arial"/>
                <w:bCs/>
              </w:rPr>
              <w:t>Alíz</w:t>
            </w:r>
            <w:proofErr w:type="spellEnd"/>
            <w:r w:rsidRPr="00A60A0D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Cs/>
              </w:rPr>
              <w:t>utca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 xml:space="preserve">4. B. </w:t>
            </w:r>
            <w:proofErr w:type="spellStart"/>
            <w:r w:rsidRPr="00A60A0D">
              <w:rPr>
                <w:rFonts w:ascii="Arial" w:hAnsi="Arial" w:cs="Arial"/>
                <w:bCs/>
              </w:rPr>
              <w:t>ép</w:t>
            </w:r>
            <w:proofErr w:type="spellEnd"/>
            <w:r w:rsidRPr="00A60A0D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2128E7E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1117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Budapeszt</w:t>
            </w:r>
          </w:p>
          <w:p w14:paraId="7CF1514F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53 709.80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0C9463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97E2BB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0A5CA119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557912E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25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Glatirameri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acetas</w:t>
            </w:r>
            <w:proofErr w:type="spellEnd"/>
          </w:p>
          <w:p w14:paraId="7B696421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S.A.</w:t>
            </w:r>
          </w:p>
          <w:p w14:paraId="15333EB3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A60A0D">
              <w:rPr>
                <w:rFonts w:ascii="Arial" w:hAnsi="Arial" w:cs="Arial"/>
                <w:bCs/>
              </w:rPr>
              <w:t>Hubska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F9247A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15F95927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20 878.17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DDF82D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3868301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49E3E65D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E9CE692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Interferonum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beta 1b</w:t>
            </w:r>
          </w:p>
          <w:p w14:paraId="04462225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Farmacol Logistyka Sp. z o.o.</w:t>
            </w:r>
          </w:p>
          <w:p w14:paraId="11989446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57D0910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Katowice</w:t>
            </w:r>
          </w:p>
          <w:p w14:paraId="48D1772A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176 615.32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6D5639F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35B8AAC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74A4C760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7095D9E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Natalizumabum</w:t>
            </w:r>
            <w:proofErr w:type="spellEnd"/>
          </w:p>
          <w:p w14:paraId="4D595C73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Farmacol Logistyka Sp. z o.o.</w:t>
            </w:r>
          </w:p>
          <w:p w14:paraId="783C90C0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8A01F2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Katowice</w:t>
            </w:r>
          </w:p>
          <w:p w14:paraId="377985D8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67 405.77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C107CA5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8AA33A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25F6A67A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081AFDF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Ozanimod</w:t>
            </w:r>
            <w:proofErr w:type="spellEnd"/>
          </w:p>
          <w:p w14:paraId="3A4503E9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04B3CBE7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A2109F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Wrocław</w:t>
            </w:r>
          </w:p>
          <w:p w14:paraId="646463F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213 803.64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A5C3AD8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F4A71A5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31CD2133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25D6081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29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60A0D">
              <w:rPr>
                <w:rFonts w:ascii="Arial" w:hAnsi="Arial" w:cs="Arial"/>
                <w:color w:val="000000"/>
              </w:rPr>
              <w:t>Toksyna botulinowa</w:t>
            </w:r>
          </w:p>
          <w:p w14:paraId="534BE198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CENTRALA FARMACEUTYCZNA CEFARM SA</w:t>
            </w:r>
          </w:p>
          <w:p w14:paraId="211A6EEC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UL.JANA KAZIMIERZA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E1E1107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01-248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3280035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16 742.70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40D43F2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BF49A38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4CCD829F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57F669D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60A0D">
              <w:rPr>
                <w:rFonts w:ascii="Arial" w:hAnsi="Arial" w:cs="Arial"/>
                <w:color w:val="000000"/>
              </w:rPr>
              <w:t>Toksyna botulinowa</w:t>
            </w:r>
          </w:p>
          <w:p w14:paraId="23905AA5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NEUCA S.A.</w:t>
            </w:r>
          </w:p>
          <w:p w14:paraId="73F23BF6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EF34C45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Toruń</w:t>
            </w:r>
          </w:p>
          <w:p w14:paraId="46C1CF4E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55 572.86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3AADD1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A2AF388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53556D19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318DBEA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Immunoglobulinum</w:t>
            </w:r>
            <w:proofErr w:type="spellEnd"/>
            <w:r w:rsidRPr="00A60A0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humanum</w:t>
            </w:r>
            <w:proofErr w:type="spellEnd"/>
          </w:p>
          <w:p w14:paraId="6BB964CA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 xml:space="preserve">CSL </w:t>
            </w:r>
            <w:proofErr w:type="spellStart"/>
            <w:r w:rsidRPr="00A60A0D">
              <w:rPr>
                <w:rFonts w:ascii="Arial" w:hAnsi="Arial" w:cs="Arial"/>
                <w:b/>
              </w:rPr>
              <w:t>Behring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425C8FD9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A. Branickiego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0748FA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02-972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56879428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307 929.60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A4BADC1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559C2E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4305443A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F473080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32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Adalimumabum</w:t>
            </w:r>
            <w:proofErr w:type="spellEnd"/>
          </w:p>
          <w:p w14:paraId="391C5EDD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10701F40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6BA15C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141A085D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18 225.22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5BF8544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68655B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1E2031D4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C173BB0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Adalimumabum</w:t>
            </w:r>
            <w:proofErr w:type="spellEnd"/>
          </w:p>
          <w:p w14:paraId="6259A7E0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248A2D85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01056E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163A3D0E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11 448.00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4511BC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C6365C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49EE6D35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42453A7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Lebrikizumabum</w:t>
            </w:r>
            <w:proofErr w:type="spellEnd"/>
          </w:p>
          <w:p w14:paraId="10AA0C02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60A0D">
              <w:rPr>
                <w:rFonts w:ascii="Arial" w:hAnsi="Arial" w:cs="Arial"/>
                <w:b/>
              </w:rPr>
              <w:t>Komtur Polska Sp. z o.o.</w:t>
            </w:r>
          </w:p>
          <w:p w14:paraId="669B5023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Plac Farmacji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F5E3D62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02-699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0D65BD4F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239 063.40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31C37F9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9C0EBE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  <w:tr w:rsidR="00A60A0D" w14:paraId="5F97EE6C" w14:textId="77777777" w:rsidTr="00A60A0D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AE07074" w14:textId="77777777" w:rsidR="00A60A0D" w:rsidRDefault="00A60A0D" w:rsidP="007A5F9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60A0D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A60A0D">
              <w:rPr>
                <w:rFonts w:ascii="Arial" w:hAnsi="Arial" w:cs="Arial"/>
                <w:color w:val="000000"/>
              </w:rPr>
              <w:t>Adalimumabum</w:t>
            </w:r>
            <w:proofErr w:type="spellEnd"/>
          </w:p>
          <w:p w14:paraId="6F47090D" w14:textId="77777777" w:rsidR="00A60A0D" w:rsidRPr="00B048DA" w:rsidRDefault="00A60A0D" w:rsidP="007A5F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60A0D">
              <w:rPr>
                <w:rFonts w:ascii="Arial" w:hAnsi="Arial" w:cs="Arial"/>
                <w:b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</w:rPr>
              <w:t xml:space="preserve"> Sp. z o.o.</w:t>
            </w:r>
          </w:p>
          <w:p w14:paraId="13331BAE" w14:textId="77777777" w:rsidR="00A60A0D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B9A1AD" w14:textId="77777777" w:rsidR="00A60A0D" w:rsidRPr="00B048DA" w:rsidRDefault="00A60A0D" w:rsidP="007A5F94">
            <w:pPr>
              <w:spacing w:line="360" w:lineRule="auto"/>
              <w:rPr>
                <w:rFonts w:ascii="Arial" w:hAnsi="Arial" w:cs="Arial"/>
                <w:bCs/>
              </w:rPr>
            </w:pPr>
            <w:r w:rsidRPr="00A60A0D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60A0D">
              <w:rPr>
                <w:rFonts w:ascii="Arial" w:hAnsi="Arial" w:cs="Arial"/>
                <w:bCs/>
              </w:rPr>
              <w:t>Warszawa</w:t>
            </w:r>
          </w:p>
          <w:p w14:paraId="2E7C3DEB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60A0D">
              <w:rPr>
                <w:rFonts w:ascii="Arial" w:hAnsi="Arial" w:cs="Arial"/>
                <w:b/>
              </w:rPr>
              <w:t>1 476.79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F603291" w14:textId="77777777" w:rsidR="00A60A0D" w:rsidRPr="00B048DA" w:rsidRDefault="00A60A0D" w:rsidP="007A5F9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880C87B" w14:textId="77777777" w:rsidR="00A60A0D" w:rsidRPr="00B048DA" w:rsidRDefault="00A60A0D" w:rsidP="007A5F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60A0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62A299F9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2155"/>
        <w:gridCol w:w="3402"/>
        <w:gridCol w:w="2807"/>
        <w:gridCol w:w="28"/>
        <w:gridCol w:w="1106"/>
        <w:gridCol w:w="28"/>
      </w:tblGrid>
      <w:tr w:rsidR="00992FF5" w14:paraId="3C6F6128" w14:textId="77777777" w:rsidTr="005B498A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F9BF2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26D88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4E07C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8CB7A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60A0D" w14:paraId="520D948C" w14:textId="77777777" w:rsidTr="005B498A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184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Aflibercept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C6DD3" w14:textId="77777777" w:rsidR="00D245B3" w:rsidRDefault="00D245B3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 firm:</w:t>
            </w:r>
          </w:p>
          <w:p w14:paraId="4A83CA24" w14:textId="512B5D05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Bayer Sp. z o.o.</w:t>
            </w:r>
          </w:p>
          <w:p w14:paraId="3CEE9933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158</w:t>
            </w:r>
          </w:p>
          <w:p w14:paraId="1B4B9B99" w14:textId="77777777" w:rsidR="00A60A0D" w:rsidRDefault="00A60A0D" w:rsidP="007A5F94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02-326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  <w:p w14:paraId="1DC13D75" w14:textId="77777777" w:rsidR="00D245B3" w:rsidRPr="007D7932" w:rsidRDefault="00D245B3" w:rsidP="00D245B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5F84AD" w14:textId="77777777" w:rsidR="00D245B3" w:rsidRPr="007D7932" w:rsidRDefault="00D245B3" w:rsidP="00D245B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878165E" w14:textId="0071AC28" w:rsidR="00D245B3" w:rsidRPr="007D7932" w:rsidRDefault="00D245B3" w:rsidP="00D245B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C9A6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B34E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4F5D0D60" w14:textId="77777777" w:rsidTr="005B498A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8973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5F49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25D52C0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13C8AC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FE3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2D00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F27F47D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F47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615A" w14:textId="6D95E028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5B498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3CDF8C6B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71AACB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3CD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- 98.42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76202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98,42</w:t>
            </w:r>
          </w:p>
        </w:tc>
      </w:tr>
      <w:tr w:rsidR="00A60A0D" w14:paraId="22DB2437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52B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71F3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17D62F3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249DEDE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B54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3B5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97,47</w:t>
            </w:r>
          </w:p>
        </w:tc>
      </w:tr>
      <w:tr w:rsidR="00A60A0D" w14:paraId="6CC0D982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9210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FB96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2746E8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7C00982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6E0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E1BE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97,47</w:t>
            </w:r>
          </w:p>
        </w:tc>
      </w:tr>
      <w:tr w:rsidR="00A60A0D" w14:paraId="64F29FEA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4EB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9409B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68065C2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6CC893C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9A0C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03C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97,47</w:t>
            </w:r>
          </w:p>
        </w:tc>
      </w:tr>
      <w:tr w:rsidR="00A60A0D" w14:paraId="404A3369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BDC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Bewacyzumab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73F6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6485BF7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0FCE40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BD7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1 - Cena - 94.71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EDF9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94,71</w:t>
            </w:r>
          </w:p>
        </w:tc>
      </w:tr>
      <w:tr w:rsidR="00A60A0D" w14:paraId="78E2C6D1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27B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Brolucizumabum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6CEBB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8A5812C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0595964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2B1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026C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7C4CD11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23B1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Dexamethasonum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6C54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C928D1C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0D3C46A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92E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40CD3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45755B1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F5D4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Farycymab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CCCC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412298C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674D09D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C31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38F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48C30ADB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12E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A1BC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7004D0A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19844C3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2B54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F0E3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0EB704A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5DF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5725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7FBD09DE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12308B4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DF8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- 99.86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56B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99,86</w:t>
            </w:r>
          </w:p>
        </w:tc>
      </w:tr>
      <w:tr w:rsidR="00A60A0D" w14:paraId="49C2BB0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9EBD6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92591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2C307A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F0AC6E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C546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- 98.71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6CEF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98,71</w:t>
            </w:r>
          </w:p>
        </w:tc>
      </w:tr>
      <w:tr w:rsidR="00A60A0D" w14:paraId="75786E1A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E4B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6DFC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21D036EA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BD764BB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3CD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- 98.09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D4F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98,09</w:t>
            </w:r>
          </w:p>
        </w:tc>
      </w:tr>
      <w:tr w:rsidR="00A60A0D" w14:paraId="56C77ED3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D70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0912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ABDCADB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E1C332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929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B8BA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97,53</w:t>
            </w:r>
          </w:p>
        </w:tc>
      </w:tr>
      <w:tr w:rsidR="00A60A0D" w14:paraId="5C7EFD17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5AE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0A86F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54A685E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292A0E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3DE6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- 95.91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6532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95,91</w:t>
            </w:r>
          </w:p>
        </w:tc>
      </w:tr>
      <w:tr w:rsidR="00A60A0D" w14:paraId="323322EB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319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Entekawir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970A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4F1E606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B644BEB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58A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- 92.58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CAAC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92,58</w:t>
            </w:r>
          </w:p>
        </w:tc>
      </w:tr>
      <w:tr w:rsidR="00A60A0D" w14:paraId="35F9D0C4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F639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B957B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1412676D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21168EF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7C02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358B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0AF2FD1D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BCA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4903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4BEBDD9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4860BCC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3C0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- 99.87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4EE9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99,87</w:t>
            </w:r>
          </w:p>
        </w:tc>
      </w:tr>
      <w:tr w:rsidR="00A60A0D" w14:paraId="6F0CD3B8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0B6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3BF18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10F6D08A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7AB094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167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- 98.16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B21CE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98,16</w:t>
            </w:r>
          </w:p>
        </w:tc>
      </w:tr>
      <w:tr w:rsidR="00A60A0D" w14:paraId="37C8E26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2BA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C8F1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37F7128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B2500C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4FE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1 - Cena - 97.67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30B6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97,67</w:t>
            </w:r>
          </w:p>
        </w:tc>
      </w:tr>
      <w:tr w:rsidR="00A60A0D" w14:paraId="45887E53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6D6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Lamivudyna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E149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1D77154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1238C1D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244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A4C8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97,67</w:t>
            </w:r>
          </w:p>
        </w:tc>
      </w:tr>
      <w:tr w:rsidR="00A60A0D" w14:paraId="79BA945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FEA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52D3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963148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9189CB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38D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EBC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1E1034F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D60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0C7F2" w14:textId="13BEE4D3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5B498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311351C0" w14:textId="29C55E49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Wolskie, ul.</w:t>
            </w:r>
            <w:r w:rsidR="005B49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D340D7D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4CF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E11E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97,85</w:t>
            </w:r>
          </w:p>
        </w:tc>
      </w:tr>
      <w:tr w:rsidR="00A60A0D" w14:paraId="3D41A49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6F6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7A3AC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38EF4F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E59A99D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B0B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- 97.83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588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97,83</w:t>
            </w:r>
          </w:p>
        </w:tc>
      </w:tr>
      <w:tr w:rsidR="00A60A0D" w14:paraId="4018B4F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BFC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Tenofovirum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disoproxilum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BC85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9D9F1C3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91CAF9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0C7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- 97.35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134F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97,35</w:t>
            </w:r>
          </w:p>
        </w:tc>
      </w:tr>
      <w:tr w:rsidR="00A60A0D" w14:paraId="4CC8A8A8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07F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Glekaprewiru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+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Pibrentaswir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F941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BF120FC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2C8B2C61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24DF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F16D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863DEE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088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Sofosbuvirum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+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Velpatasvirum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+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Voxilaprevirum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FDAD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2EDB442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4291CB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A96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466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2E0FE82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CC3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F9DB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B631B26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41583C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D569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09F6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6F9AB809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900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6744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10E710C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213AEEE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A49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- 93.75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5326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93,75</w:t>
            </w:r>
          </w:p>
        </w:tc>
      </w:tr>
      <w:tr w:rsidR="00A60A0D" w14:paraId="2B76E84B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2C4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69B4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473EEF2A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469F0C1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F56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- 87.75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4438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87,75</w:t>
            </w:r>
          </w:p>
        </w:tc>
      </w:tr>
      <w:tr w:rsidR="00A60A0D" w14:paraId="09D9626A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57D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CD36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3A1853C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5251E35C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C2ED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- 85.06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ECA72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85,06</w:t>
            </w:r>
          </w:p>
        </w:tc>
      </w:tr>
      <w:tr w:rsidR="00A60A0D" w14:paraId="749E44DD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3EA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Bimekizumabum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0EE0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6BD5874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8F73301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978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4B5E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778AC5D4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CBD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Certolizumab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02BD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B920992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C85D1B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7C1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C508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01CF3427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550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Etanerceptum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E7628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3097D877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C58115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E14B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8FB6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1961A109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798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Iksekizumab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4D8B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392B6FC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E82C8E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FF5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38ED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3003B48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8DF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Sekukinumab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2ED1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7DDE0B7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602AFB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B94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619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7A5BCE3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3EC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Tofacitinibum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D23A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2F3B98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B228F85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C2B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31223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EE0E683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C80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Tyldrakizumab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CEA70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535AB23D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974A90C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17D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3F59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02BFE56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81DB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98F95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72642B0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1D921A5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8A4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059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04F82FBD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0DD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DC8E0" w14:textId="1D5D1F03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5B498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44E0384E" w14:textId="187B7DF3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Wolskie, ul.</w:t>
            </w:r>
            <w:r w:rsidR="005B49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8DCD6C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BDA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- 88.91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7BD3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88,91</w:t>
            </w:r>
          </w:p>
        </w:tc>
      </w:tr>
      <w:tr w:rsidR="00A60A0D" w14:paraId="04379A4A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103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14C7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D84E75E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EACC92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CC5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- 88.22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5D48B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88,22</w:t>
            </w:r>
          </w:p>
        </w:tc>
      </w:tr>
      <w:tr w:rsidR="00A60A0D" w14:paraId="34E2842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A86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8497F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0C8563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09F7376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D51A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- 85.98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6111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85,98</w:t>
            </w:r>
          </w:p>
        </w:tc>
      </w:tr>
      <w:tr w:rsidR="00A60A0D" w14:paraId="003C53F0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576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A140F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B707737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49A44D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E8C2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- 85.98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3443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85,98</w:t>
            </w:r>
          </w:p>
        </w:tc>
      </w:tr>
      <w:tr w:rsidR="00A60A0D" w14:paraId="03813542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D7E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Ustekinumabum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2CDB2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0FBA10AA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701E0BEB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1F1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BFB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A60A0D" w14:paraId="47465D73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E8C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Abrocitinibum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4F9E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5D2501E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0586226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F7B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EBE3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B24BD8D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D386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Baricytynib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EB836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09DC542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FA5666B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F0D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078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B9C46A6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8BFA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Tralokinumabum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9BE5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2656534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6E83A8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478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C56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987C04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F266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Upadacitinibum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C817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5E5DF70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Postępu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21 B</w:t>
            </w:r>
          </w:p>
          <w:p w14:paraId="1EB9B7A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02-676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9E6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4869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632656F0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5A36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Anifrolumabum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69658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Kereskedelmi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és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Szolgáltató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Korlátolt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Felelősségű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Társaság</w:t>
            </w:r>
            <w:proofErr w:type="spellEnd"/>
          </w:p>
          <w:p w14:paraId="6F3287CE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Alíz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utca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 xml:space="preserve">4. B.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ép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090E1E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1117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Budapeszt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6018D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65A63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3563D37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2042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Glatirameri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acetas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C7379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8E6A739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3AA0D6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FE34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1EF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8747A1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EE4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beta 1b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99553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672887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2E9111F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A35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E23F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57E7C93D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576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Interferonum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beta 1b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500C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6D8C975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5B552F6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8FD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- 99.60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26B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99,60</w:t>
            </w:r>
          </w:p>
        </w:tc>
      </w:tr>
      <w:tr w:rsidR="00A60A0D" w14:paraId="3485288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0210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Natalizumabum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094D0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C79C61C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6B1CBC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868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DD9B0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6050992B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8D8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Ozanimod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3C60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F292D48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9BAE70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E5A3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421F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4B1E3DA0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F4C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DD7F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225FFFE5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7E8B4D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060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3DE4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000C920F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0F3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8C1D9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7E1732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F0A95E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57B6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- 70.03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B4ED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70,03</w:t>
            </w:r>
          </w:p>
        </w:tc>
      </w:tr>
      <w:tr w:rsidR="00A60A0D" w14:paraId="71218D17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F7F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2A4E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7E4DCF6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1FD8F0C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5BCB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- 68.94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8DE5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68,94</w:t>
            </w:r>
          </w:p>
        </w:tc>
      </w:tr>
      <w:tr w:rsidR="00A60A0D" w14:paraId="1ADB70E0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91C9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8B30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23768A2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2B5F18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D0CA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- 68.38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9BD0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68,38</w:t>
            </w:r>
          </w:p>
        </w:tc>
      </w:tr>
      <w:tr w:rsidR="00A60A0D" w14:paraId="3FA1D44F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140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EB12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6ED8D0B3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0ECB67F4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FB81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D40C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7DB73F86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AF9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2C57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924E271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70FE4E9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B303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- 99.07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30F0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99,07</w:t>
            </w:r>
          </w:p>
        </w:tc>
      </w:tr>
      <w:tr w:rsidR="00A60A0D" w14:paraId="13BD86B4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FDCC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60A0D">
              <w:rPr>
                <w:rFonts w:ascii="Arial" w:hAnsi="Arial" w:cs="Arial"/>
                <w:sz w:val="22"/>
                <w:szCs w:val="22"/>
              </w:rPr>
              <w:t>Toksyna botulinowa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80B4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PROFARM PS SP. Z O.O.</w:t>
            </w:r>
          </w:p>
          <w:p w14:paraId="20637480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ul. Słoneczna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96</w:t>
            </w:r>
          </w:p>
          <w:p w14:paraId="227916B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Stara Iwiczna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1CA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- 99.02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0DC8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99,02</w:t>
            </w:r>
          </w:p>
        </w:tc>
      </w:tr>
      <w:tr w:rsidR="00A60A0D" w14:paraId="4923547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611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Immunoglobulinum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A5D96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CSL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Behring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875201A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A. Branickiego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05D72C3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A39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CDEB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30DCEF9E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0804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lastRenderedPageBreak/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Immunoglobulinum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972AB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4110F5A5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2AC8785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C537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- 86.72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CF42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86,72</w:t>
            </w:r>
          </w:p>
        </w:tc>
      </w:tr>
      <w:tr w:rsidR="00A60A0D" w14:paraId="292C08AC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55AB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Immunoglobulinum</w:t>
            </w:r>
            <w:proofErr w:type="spellEnd"/>
            <w:r w:rsidRPr="00A60A0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4FB9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14:paraId="7A1F346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68</w:t>
            </w:r>
          </w:p>
          <w:p w14:paraId="1A2B8A6D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341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- 86.21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C3A0D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86,21</w:t>
            </w:r>
          </w:p>
        </w:tc>
      </w:tr>
      <w:tr w:rsidR="00A60A0D" w14:paraId="47CB8781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836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F25D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6679042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E160FD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A8491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AA3C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78020746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332E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A6B51" w14:textId="549B8E2C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</w:t>
            </w:r>
            <w:r w:rsidR="005B498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7463C2B6" w14:textId="6EA9FEFB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Wolskie, ul.</w:t>
            </w:r>
            <w:r w:rsidR="005B49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231BA7A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BA5A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- 87.75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B3A7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87,75</w:t>
            </w:r>
          </w:p>
        </w:tc>
      </w:tr>
      <w:tr w:rsidR="00A60A0D" w14:paraId="46237655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012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8D88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77E870DF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2B3F17D8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84A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- 85.06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A8B8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85,06</w:t>
            </w:r>
          </w:p>
        </w:tc>
      </w:tr>
      <w:tr w:rsidR="00A60A0D" w14:paraId="5DB39D11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6C66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76E0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0D31F7B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E6B7CB1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3EF5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B20BB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22325FE4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8E2F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Lebrikizumabum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8854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64CEBD87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6A49DB07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48678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64C9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60A0D" w14:paraId="49F1E0F2" w14:textId="77777777" w:rsidTr="005B498A">
        <w:trPr>
          <w:gridBefore w:val="1"/>
          <w:gridAfter w:val="1"/>
          <w:wBefore w:w="113" w:type="dxa"/>
          <w:wAfter w:w="28" w:type="dxa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84C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60A0D">
              <w:rPr>
                <w:rFonts w:ascii="Arial" w:hAnsi="Arial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261D6" w14:textId="77777777" w:rsidR="00A60A0D" w:rsidRPr="007D7932" w:rsidRDefault="00A60A0D" w:rsidP="007A5F9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60A0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C402F67" w14:textId="77777777" w:rsidR="00A60A0D" w:rsidRPr="007D7932" w:rsidRDefault="00A60A0D" w:rsidP="007A5F9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5674D80" w14:textId="77777777" w:rsidR="00A60A0D" w:rsidRPr="007D7932" w:rsidRDefault="00A60A0D" w:rsidP="007A5F9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0A0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DB20" w14:textId="77777777" w:rsidR="00A60A0D" w:rsidRPr="007D7932" w:rsidRDefault="00A60A0D" w:rsidP="007A5F9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73A3C" w14:textId="77777777" w:rsidR="00A60A0D" w:rsidRPr="007D7932" w:rsidRDefault="00A60A0D" w:rsidP="007A5F9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A0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878E3D1" w14:textId="77777777" w:rsidR="0051347F" w:rsidRPr="00D64136" w:rsidRDefault="0051347F" w:rsidP="0051347F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60C8B100" w14:textId="77777777" w:rsidR="0051347F" w:rsidRPr="00D64136" w:rsidRDefault="0051347F" w:rsidP="0051347F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w sprawie zamówienia publicznego, zgodnie z art. 264 ust. 1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zostanie zawarta, z 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>, w terminie nie krótszym niż 10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informacji</w:t>
      </w:r>
      <w:r w:rsidRPr="00D64136">
        <w:rPr>
          <w:rFonts w:ascii="Arial" w:hAnsi="Arial" w:cs="Arial"/>
        </w:rPr>
        <w:t xml:space="preserve"> o wyborze najkorzystniejszej oferty.</w:t>
      </w:r>
    </w:p>
    <w:p w14:paraId="0E3B324E" w14:textId="77777777" w:rsidR="0051347F" w:rsidRDefault="0051347F" w:rsidP="0051347F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>.</w:t>
      </w:r>
    </w:p>
    <w:p w14:paraId="1005A3FE" w14:textId="77777777" w:rsidR="0051347F" w:rsidRPr="00C6247D" w:rsidRDefault="0051347F" w:rsidP="0051347F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0F08860" w14:textId="7036F6DC" w:rsidR="0051347F" w:rsidRPr="0051347F" w:rsidRDefault="0051347F" w:rsidP="0051347F">
      <w:pPr>
        <w:spacing w:after="480" w:line="360" w:lineRule="auto"/>
        <w:jc w:val="both"/>
        <w:rPr>
          <w:rFonts w:ascii="Arial" w:hAnsi="Arial" w:cs="Arial"/>
          <w:iCs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r>
        <w:rPr>
          <w:rFonts w:ascii="Arial" w:hAnsi="Arial" w:cs="Arial"/>
        </w:rPr>
        <w:t>.</w:t>
      </w:r>
      <w:proofErr w:type="spellEnd"/>
    </w:p>
    <w:p w14:paraId="5F4F72E3" w14:textId="1F8A8A83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05F7598B" w14:textId="0AA7CA97" w:rsidR="008642B3" w:rsidRPr="00992FF5" w:rsidRDefault="00A60A0D" w:rsidP="00B51A2B">
      <w:pPr>
        <w:jc w:val="right"/>
        <w:rPr>
          <w:rFonts w:ascii="Arial" w:hAnsi="Arial" w:cs="Arial"/>
        </w:rPr>
      </w:pPr>
      <w:r w:rsidRPr="00A60A0D">
        <w:rPr>
          <w:rFonts w:ascii="Arial" w:hAnsi="Arial" w:cs="Arial"/>
        </w:rPr>
        <w:lastRenderedPageBreak/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C474" w14:textId="77777777" w:rsidR="000C10CD" w:rsidRDefault="000C10CD">
      <w:r>
        <w:separator/>
      </w:r>
    </w:p>
  </w:endnote>
  <w:endnote w:type="continuationSeparator" w:id="0">
    <w:p w14:paraId="515AD057" w14:textId="77777777" w:rsidR="000C10CD" w:rsidRDefault="000C1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EA6D" w14:textId="77777777" w:rsidR="00A60A0D" w:rsidRDefault="00A60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9F4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AE3880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5E6BD47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0D4D2" w14:textId="77777777" w:rsidR="00A60A0D" w:rsidRDefault="00A60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22482" w14:textId="77777777" w:rsidR="000C10CD" w:rsidRDefault="000C10CD">
      <w:r>
        <w:separator/>
      </w:r>
    </w:p>
  </w:footnote>
  <w:footnote w:type="continuationSeparator" w:id="0">
    <w:p w14:paraId="14C6893A" w14:textId="77777777" w:rsidR="000C10CD" w:rsidRDefault="000C1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6CCA" w14:textId="77777777" w:rsidR="00A60A0D" w:rsidRDefault="00A60A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4AEDA" w14:textId="77777777" w:rsidR="00A60A0D" w:rsidRDefault="00A60A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89FFF" w14:textId="77777777" w:rsidR="00A60A0D" w:rsidRDefault="00A60A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0CD"/>
    <w:rsid w:val="00022322"/>
    <w:rsid w:val="00042497"/>
    <w:rsid w:val="000C10CD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347F"/>
    <w:rsid w:val="00514919"/>
    <w:rsid w:val="0054734E"/>
    <w:rsid w:val="00596EA3"/>
    <w:rsid w:val="00596FD7"/>
    <w:rsid w:val="005B498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60A0D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45B3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954CB"/>
  <w15:chartTrackingRefBased/>
  <w15:docId w15:val="{64E5844F-7A3D-4D19-AC96-B743D87B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45B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25</Pages>
  <Words>4447</Words>
  <Characters>23225</Characters>
  <Application>Microsoft Office Word</Application>
  <DocSecurity>0</DocSecurity>
  <Lines>193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2025-10-22T11:58:00Z</dcterms:created>
  <dcterms:modified xsi:type="dcterms:W3CDTF">2025-10-22T12:07:00Z</dcterms:modified>
</cp:coreProperties>
</file>