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0BAA5" w14:textId="77777777" w:rsidR="003E6519" w:rsidRPr="009432A1" w:rsidRDefault="008F295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F295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F295C">
        <w:rPr>
          <w:rFonts w:ascii="Arial" w:hAnsi="Arial" w:cs="Arial"/>
          <w:sz w:val="24"/>
          <w:szCs w:val="24"/>
        </w:rPr>
        <w:t>2025-10-23</w:t>
      </w:r>
    </w:p>
    <w:p w14:paraId="6A64F0BB" w14:textId="77777777" w:rsidR="003E6519" w:rsidRPr="009432A1" w:rsidRDefault="008F295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295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D7416E4" w14:textId="77777777" w:rsidR="003E6519" w:rsidRPr="009432A1" w:rsidRDefault="008F295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F295C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F295C">
        <w:rPr>
          <w:rFonts w:ascii="Arial" w:hAnsi="Arial" w:cs="Arial"/>
          <w:sz w:val="24"/>
          <w:szCs w:val="24"/>
        </w:rPr>
        <w:t>66</w:t>
      </w:r>
    </w:p>
    <w:p w14:paraId="299F0451" w14:textId="77777777" w:rsidR="003E6519" w:rsidRPr="009432A1" w:rsidRDefault="008F295C" w:rsidP="003E6519">
      <w:pPr>
        <w:rPr>
          <w:rFonts w:ascii="Arial" w:hAnsi="Arial" w:cs="Arial"/>
          <w:sz w:val="24"/>
          <w:szCs w:val="24"/>
        </w:rPr>
      </w:pPr>
      <w:r w:rsidRPr="008F295C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F295C">
        <w:rPr>
          <w:rFonts w:ascii="Arial" w:hAnsi="Arial" w:cs="Arial"/>
          <w:sz w:val="24"/>
          <w:szCs w:val="24"/>
        </w:rPr>
        <w:t>Kraków</w:t>
      </w:r>
    </w:p>
    <w:p w14:paraId="547568F2" w14:textId="7BCC8A3E" w:rsidR="003E6519" w:rsidRPr="009432A1" w:rsidRDefault="000A737A" w:rsidP="003E6519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SZP-271-48/25-</w:t>
      </w:r>
      <w:r w:rsidR="009E4767">
        <w:rPr>
          <w:rFonts w:ascii="Arial" w:hAnsi="Arial" w:cs="Arial"/>
          <w:bCs/>
          <w:sz w:val="18"/>
          <w:szCs w:val="18"/>
        </w:rPr>
        <w:t>1067</w:t>
      </w:r>
      <w:r>
        <w:rPr>
          <w:rFonts w:ascii="Arial" w:hAnsi="Arial" w:cs="Arial"/>
          <w:bCs/>
          <w:sz w:val="18"/>
          <w:szCs w:val="18"/>
        </w:rPr>
        <w:t>.IW</w:t>
      </w:r>
    </w:p>
    <w:p w14:paraId="3747FDBB" w14:textId="0751DC99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F8AC14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DDC56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9EACB6C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924BE5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A706BF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F5565A7" w14:textId="77777777" w:rsidTr="001A0FA2">
        <w:tc>
          <w:tcPr>
            <w:tcW w:w="2269" w:type="dxa"/>
            <w:shd w:val="clear" w:color="auto" w:fill="auto"/>
          </w:tcPr>
          <w:p w14:paraId="7FBA798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D4BCA2" w14:textId="77777777" w:rsidR="003E6519" w:rsidRPr="004E4B64" w:rsidRDefault="008F295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295C">
              <w:rPr>
                <w:rFonts w:ascii="Arial" w:hAnsi="Arial" w:cs="Arial"/>
                <w:bCs/>
                <w:sz w:val="24"/>
                <w:szCs w:val="24"/>
              </w:rPr>
              <w:t>Zakup i dostawa implantów ortopedycznych do zabiegów endoprotezoplastyki stawów i elongacji kości długich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295C" w:rsidRPr="004E4B64" w14:paraId="0BA03000" w14:textId="77777777" w:rsidTr="000F73B8">
        <w:tc>
          <w:tcPr>
            <w:tcW w:w="2269" w:type="dxa"/>
            <w:shd w:val="clear" w:color="auto" w:fill="auto"/>
          </w:tcPr>
          <w:p w14:paraId="5A296021" w14:textId="77777777" w:rsidR="008F295C" w:rsidRPr="004E4B64" w:rsidRDefault="008F295C" w:rsidP="000F73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59AF21" w14:textId="77777777" w:rsidR="008F295C" w:rsidRPr="004E4B64" w:rsidRDefault="008F295C" w:rsidP="000F73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295C">
              <w:rPr>
                <w:rFonts w:ascii="Arial" w:hAnsi="Arial" w:cs="Arial"/>
                <w:bCs/>
                <w:sz w:val="24"/>
                <w:szCs w:val="24"/>
              </w:rPr>
              <w:t>SZP-271-48/25</w:t>
            </w:r>
          </w:p>
        </w:tc>
      </w:tr>
    </w:tbl>
    <w:p w14:paraId="1B5E2D85" w14:textId="7A72EB7A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F295C" w:rsidRPr="008F295C">
        <w:rPr>
          <w:rFonts w:ascii="Arial" w:hAnsi="Arial" w:cs="Arial"/>
          <w:sz w:val="24"/>
          <w:szCs w:val="24"/>
        </w:rPr>
        <w:t>(</w:t>
      </w:r>
      <w:proofErr w:type="spellStart"/>
      <w:r w:rsidR="008F295C" w:rsidRPr="008F295C">
        <w:rPr>
          <w:rFonts w:ascii="Arial" w:hAnsi="Arial" w:cs="Arial"/>
          <w:sz w:val="24"/>
          <w:szCs w:val="24"/>
        </w:rPr>
        <w:t>t.j</w:t>
      </w:r>
      <w:proofErr w:type="spellEnd"/>
      <w:r w:rsidR="008F295C" w:rsidRPr="008F295C">
        <w:rPr>
          <w:rFonts w:ascii="Arial" w:hAnsi="Arial" w:cs="Arial"/>
          <w:sz w:val="24"/>
          <w:szCs w:val="24"/>
        </w:rPr>
        <w:t>. Dz. U. z 2024 poz. 1320</w:t>
      </w:r>
      <w:r w:rsidR="000A737A">
        <w:rPr>
          <w:rFonts w:ascii="Arial" w:hAnsi="Arial" w:cs="Arial"/>
          <w:sz w:val="24"/>
          <w:szCs w:val="24"/>
        </w:rPr>
        <w:t xml:space="preserve"> ze zm.</w:t>
      </w:r>
      <w:r w:rsidR="008F295C" w:rsidRPr="008F295C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F295C" w:rsidRPr="00C902DE" w14:paraId="67F87234" w14:textId="77777777" w:rsidTr="000F73B8">
        <w:trPr>
          <w:trHeight w:val="70"/>
        </w:trPr>
        <w:tc>
          <w:tcPr>
            <w:tcW w:w="9214" w:type="dxa"/>
          </w:tcPr>
          <w:p w14:paraId="07050E0B" w14:textId="77777777" w:rsidR="008F295C" w:rsidRPr="00C902DE" w:rsidRDefault="008F295C" w:rsidP="000F73B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F295C">
              <w:rPr>
                <w:rFonts w:ascii="Arial" w:hAnsi="Arial" w:cs="Arial"/>
                <w:sz w:val="24"/>
                <w:szCs w:val="24"/>
              </w:rPr>
              <w:t>części 1 zamówienia w wysokości 2 600 000.00 zł brutto;</w:t>
            </w:r>
          </w:p>
        </w:tc>
      </w:tr>
      <w:tr w:rsidR="008F295C" w:rsidRPr="00C902DE" w14:paraId="238180ED" w14:textId="77777777" w:rsidTr="000F73B8">
        <w:trPr>
          <w:trHeight w:val="70"/>
        </w:trPr>
        <w:tc>
          <w:tcPr>
            <w:tcW w:w="9214" w:type="dxa"/>
          </w:tcPr>
          <w:p w14:paraId="414231E9" w14:textId="77777777" w:rsidR="008F295C" w:rsidRPr="00C902DE" w:rsidRDefault="008F295C" w:rsidP="000F73B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F295C">
              <w:rPr>
                <w:rFonts w:ascii="Arial" w:hAnsi="Arial" w:cs="Arial"/>
                <w:sz w:val="24"/>
                <w:szCs w:val="24"/>
              </w:rPr>
              <w:t>części 2 zamówienia w wysokości 10 000.00 zł brutto;</w:t>
            </w:r>
          </w:p>
        </w:tc>
      </w:tr>
      <w:tr w:rsidR="008F295C" w:rsidRPr="00C902DE" w14:paraId="23B2E966" w14:textId="77777777" w:rsidTr="000F73B8">
        <w:trPr>
          <w:trHeight w:val="70"/>
        </w:trPr>
        <w:tc>
          <w:tcPr>
            <w:tcW w:w="9214" w:type="dxa"/>
          </w:tcPr>
          <w:p w14:paraId="3A3BD04D" w14:textId="77777777" w:rsidR="008F295C" w:rsidRPr="00C902DE" w:rsidRDefault="008F295C" w:rsidP="000F73B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F295C">
              <w:rPr>
                <w:rFonts w:ascii="Arial" w:hAnsi="Arial" w:cs="Arial"/>
                <w:sz w:val="24"/>
                <w:szCs w:val="24"/>
              </w:rPr>
              <w:t>części 3 zamówienia w wysokości 2 817 450.00 zł brutto;</w:t>
            </w:r>
          </w:p>
        </w:tc>
      </w:tr>
      <w:tr w:rsidR="008F295C" w:rsidRPr="00C902DE" w14:paraId="134B0C63" w14:textId="77777777" w:rsidTr="000F73B8">
        <w:trPr>
          <w:trHeight w:val="70"/>
        </w:trPr>
        <w:tc>
          <w:tcPr>
            <w:tcW w:w="9214" w:type="dxa"/>
          </w:tcPr>
          <w:p w14:paraId="21B0B636" w14:textId="67CB5553" w:rsidR="008F295C" w:rsidRPr="00C902DE" w:rsidRDefault="008F295C" w:rsidP="000F73B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F295C">
              <w:rPr>
                <w:rFonts w:ascii="Arial" w:hAnsi="Arial" w:cs="Arial"/>
                <w:sz w:val="24"/>
                <w:szCs w:val="24"/>
              </w:rPr>
              <w:t>części 4 zamówienia w wysokości 556 000.00 zł brutto</w:t>
            </w:r>
            <w:r w:rsidR="000A737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126F27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E311B3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CEE1893" w14:textId="5C4B47F1" w:rsidR="00A80738" w:rsidRDefault="00A80738" w:rsidP="009E476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F13CAA2" w14:textId="2380A1E6" w:rsidR="009E4767" w:rsidRDefault="009E4767" w:rsidP="009E476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8CFA81C" w14:textId="06D07418" w:rsidR="009E4767" w:rsidRPr="003E6519" w:rsidRDefault="009E4767" w:rsidP="009E476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9E4767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D4C47" w14:textId="77777777" w:rsidR="00C64870" w:rsidRDefault="00C64870">
      <w:r>
        <w:separator/>
      </w:r>
    </w:p>
  </w:endnote>
  <w:endnote w:type="continuationSeparator" w:id="0">
    <w:p w14:paraId="66E86996" w14:textId="77777777" w:rsidR="00C64870" w:rsidRDefault="00C6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86B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BFF0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B250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57AD0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2FE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8E817C" w14:textId="77777777" w:rsidR="009F189D" w:rsidRDefault="009F189D">
    <w:pPr>
      <w:pStyle w:val="Stopka"/>
      <w:tabs>
        <w:tab w:val="clear" w:pos="4536"/>
      </w:tabs>
      <w:jc w:val="center"/>
    </w:pPr>
  </w:p>
  <w:p w14:paraId="6D0A51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02841" w14:textId="77777777" w:rsidR="00C64870" w:rsidRDefault="00C64870">
      <w:r>
        <w:separator/>
      </w:r>
    </w:p>
  </w:footnote>
  <w:footnote w:type="continuationSeparator" w:id="0">
    <w:p w14:paraId="542F290C" w14:textId="77777777" w:rsidR="00C64870" w:rsidRDefault="00C6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E4FC3" w14:textId="77777777" w:rsidR="008F295C" w:rsidRDefault="008F2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AD13B" w14:textId="77777777" w:rsidR="008F295C" w:rsidRDefault="008F2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E775" w14:textId="77777777" w:rsidR="008F295C" w:rsidRDefault="008F29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870"/>
    <w:rsid w:val="00007727"/>
    <w:rsid w:val="00017720"/>
    <w:rsid w:val="00035488"/>
    <w:rsid w:val="000A737A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F295C"/>
    <w:rsid w:val="009D19BD"/>
    <w:rsid w:val="009E4767"/>
    <w:rsid w:val="009F189D"/>
    <w:rsid w:val="00A47FF6"/>
    <w:rsid w:val="00A80738"/>
    <w:rsid w:val="00BE7129"/>
    <w:rsid w:val="00C236D3"/>
    <w:rsid w:val="00C64870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15BD9"/>
  <w15:chartTrackingRefBased/>
  <w15:docId w15:val="{04B5187D-D456-46F2-AE94-3B6DE904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133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2025-10-23T06:31:00Z</cp:lastPrinted>
  <dcterms:created xsi:type="dcterms:W3CDTF">2025-10-23T06:27:00Z</dcterms:created>
  <dcterms:modified xsi:type="dcterms:W3CDTF">2025-10-23T06:32:00Z</dcterms:modified>
</cp:coreProperties>
</file>