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957D5" w:rsidRPr="00A957D5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957D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57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2025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57D5" w:rsidRPr="00A2540E" w:rsidTr="003A2B44">
        <w:tc>
          <w:tcPr>
            <w:tcW w:w="2269" w:type="dxa"/>
            <w:shd w:val="clear" w:color="auto" w:fill="auto"/>
          </w:tcPr>
          <w:p w:rsidR="00A957D5" w:rsidRPr="00A2540E" w:rsidRDefault="00A957D5" w:rsidP="003A2B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957D5" w:rsidRPr="00A2540E" w:rsidRDefault="00A957D5" w:rsidP="003A2B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57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957D5" w:rsidRPr="00A957D5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957D5" w:rsidRPr="00A957D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A957D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957D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A08" w:rsidRDefault="00E07A08" w:rsidP="00025386">
      <w:pPr>
        <w:spacing w:after="0" w:line="240" w:lineRule="auto"/>
      </w:pPr>
      <w:r>
        <w:separator/>
      </w:r>
    </w:p>
  </w:endnote>
  <w:endnote w:type="continuationSeparator" w:id="1">
    <w:p w:rsidR="00E07A08" w:rsidRDefault="00E07A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D5" w:rsidRDefault="00A957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2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D5" w:rsidRDefault="00A957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A08" w:rsidRDefault="00E07A08" w:rsidP="00025386">
      <w:pPr>
        <w:spacing w:after="0" w:line="240" w:lineRule="auto"/>
      </w:pPr>
      <w:r>
        <w:separator/>
      </w:r>
    </w:p>
  </w:footnote>
  <w:footnote w:type="continuationSeparator" w:id="1">
    <w:p w:rsidR="00E07A08" w:rsidRDefault="00E07A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D5" w:rsidRDefault="00A957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D5" w:rsidRDefault="00A957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D5" w:rsidRDefault="00A957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57D5"/>
    <w:rsid w:val="00025386"/>
    <w:rsid w:val="000423B9"/>
    <w:rsid w:val="00053927"/>
    <w:rsid w:val="00084786"/>
    <w:rsid w:val="00152493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481F"/>
    <w:rsid w:val="008F2498"/>
    <w:rsid w:val="0093388F"/>
    <w:rsid w:val="00A137C9"/>
    <w:rsid w:val="00A56A6F"/>
    <w:rsid w:val="00A87380"/>
    <w:rsid w:val="00A957D5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7A0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2025-10-21T11:02:00Z</cp:lastPrinted>
  <dcterms:created xsi:type="dcterms:W3CDTF">2025-10-21T11:02:00Z</dcterms:created>
  <dcterms:modified xsi:type="dcterms:W3CDTF">2025-10-21T11:02:00Z</dcterms:modified>
</cp:coreProperties>
</file>