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65ED0" w:rsidRPr="00F65ED0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65ED0" w:rsidRPr="00C14101" w:rsidTr="003A2B4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65ED0" w:rsidRPr="00C14101" w:rsidRDefault="00F65ED0" w:rsidP="003A2B4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65ED0" w:rsidRPr="00C14101" w:rsidRDefault="00F65ED0" w:rsidP="003A2B4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65ED0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F65ED0" w:rsidRPr="00C14101" w:rsidRDefault="00F65ED0" w:rsidP="003A2B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65ED0" w:rsidRPr="00C14101" w:rsidRDefault="00F65ED0" w:rsidP="003A2B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F65ED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F65ED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5E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2025 r.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65ED0" w:rsidRPr="00D62E6E" w:rsidTr="003A2B44">
        <w:tc>
          <w:tcPr>
            <w:tcW w:w="2269" w:type="dxa"/>
            <w:shd w:val="clear" w:color="auto" w:fill="auto"/>
          </w:tcPr>
          <w:p w:rsidR="00F65ED0" w:rsidRPr="00D62E6E" w:rsidRDefault="00F65ED0" w:rsidP="003A2B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5ED0" w:rsidRPr="00D62E6E" w:rsidRDefault="00F65ED0" w:rsidP="003A2B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5E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FER.271.17.2025</w:t>
            </w:r>
          </w:p>
        </w:tc>
      </w:tr>
    </w:tbl>
    <w:p w:rsidR="00BC121E" w:rsidRDefault="00F65ED0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65ED0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F65ED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65ED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53A" w:rsidRDefault="0072353A">
      <w:r>
        <w:separator/>
      </w:r>
    </w:p>
  </w:endnote>
  <w:endnote w:type="continuationSeparator" w:id="1">
    <w:p w:rsidR="0072353A" w:rsidRDefault="00723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00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00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ED0" w:rsidRDefault="00F65E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53A" w:rsidRDefault="0072353A">
      <w:r>
        <w:separator/>
      </w:r>
    </w:p>
  </w:footnote>
  <w:footnote w:type="continuationSeparator" w:id="1">
    <w:p w:rsidR="0072353A" w:rsidRDefault="00723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ED0" w:rsidRDefault="00F65E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ED0" w:rsidRDefault="00F65E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ED0" w:rsidRDefault="00F65E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65ED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0008"/>
    <w:rsid w:val="00664D2F"/>
    <w:rsid w:val="00686C95"/>
    <w:rsid w:val="00697D36"/>
    <w:rsid w:val="006B51E7"/>
    <w:rsid w:val="006D68D8"/>
    <w:rsid w:val="006E0FAA"/>
    <w:rsid w:val="0070113A"/>
    <w:rsid w:val="007235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2602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25E46"/>
    <w:rsid w:val="00E37A20"/>
    <w:rsid w:val="00E9061B"/>
    <w:rsid w:val="00EB5766"/>
    <w:rsid w:val="00EC667E"/>
    <w:rsid w:val="00F46593"/>
    <w:rsid w:val="00F568D6"/>
    <w:rsid w:val="00F65ED0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62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6260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212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2025-10-21T11:03:00Z</cp:lastPrinted>
  <dcterms:created xsi:type="dcterms:W3CDTF">2025-10-21T11:03:00Z</dcterms:created>
  <dcterms:modified xsi:type="dcterms:W3CDTF">2025-10-21T11:03:00Z</dcterms:modified>
</cp:coreProperties>
</file>