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341FF" w14:textId="77777777" w:rsidR="00986737" w:rsidRPr="009432A1" w:rsidRDefault="00C7395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7395F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7395F">
        <w:rPr>
          <w:rFonts w:ascii="Arial" w:hAnsi="Arial" w:cs="Arial"/>
          <w:sz w:val="24"/>
          <w:szCs w:val="24"/>
        </w:rPr>
        <w:t>2025-10-08</w:t>
      </w:r>
    </w:p>
    <w:p w14:paraId="12879547" w14:textId="77777777" w:rsidR="00986737" w:rsidRPr="009432A1" w:rsidRDefault="00C7395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7395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6767CC3" w14:textId="77777777" w:rsidR="00986737" w:rsidRPr="009432A1" w:rsidRDefault="00C7395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7395F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395F">
        <w:rPr>
          <w:rFonts w:ascii="Arial" w:hAnsi="Arial" w:cs="Arial"/>
          <w:sz w:val="24"/>
          <w:szCs w:val="24"/>
        </w:rPr>
        <w:t>66</w:t>
      </w:r>
    </w:p>
    <w:p w14:paraId="3A9D38FB" w14:textId="77777777" w:rsidR="00986737" w:rsidRPr="009432A1" w:rsidRDefault="00C7395F" w:rsidP="00986737">
      <w:pPr>
        <w:rPr>
          <w:rFonts w:ascii="Arial" w:hAnsi="Arial" w:cs="Arial"/>
          <w:sz w:val="24"/>
          <w:szCs w:val="24"/>
        </w:rPr>
      </w:pPr>
      <w:r w:rsidRPr="00C7395F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7395F">
        <w:rPr>
          <w:rFonts w:ascii="Arial" w:hAnsi="Arial" w:cs="Arial"/>
          <w:sz w:val="24"/>
          <w:szCs w:val="24"/>
        </w:rPr>
        <w:t>Kraków</w:t>
      </w:r>
    </w:p>
    <w:p w14:paraId="573B08DB" w14:textId="290238B3" w:rsidR="00986737" w:rsidRDefault="00372B64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Szp-271-46/25-1013.IW</w:t>
      </w:r>
    </w:p>
    <w:p w14:paraId="55460098" w14:textId="77777777" w:rsidR="00372B64" w:rsidRPr="009432A1" w:rsidRDefault="00372B64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BD247A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CF8FF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D148EF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8BE6343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421A5FA" w14:textId="77777777" w:rsidTr="005A632E">
        <w:tc>
          <w:tcPr>
            <w:tcW w:w="2269" w:type="dxa"/>
            <w:shd w:val="clear" w:color="auto" w:fill="auto"/>
          </w:tcPr>
          <w:p w14:paraId="3AF2FC0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BA4CD1" w14:textId="77777777" w:rsidR="00986737" w:rsidRPr="004E4B64" w:rsidRDefault="00C7395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395F">
              <w:rPr>
                <w:rFonts w:ascii="Arial" w:hAnsi="Arial" w:cs="Arial"/>
                <w:bCs/>
                <w:sz w:val="24"/>
                <w:szCs w:val="24"/>
              </w:rPr>
              <w:t>Dostawa implantów do zabiegów artroskopowych i małoinwazyjnych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395F" w:rsidRPr="004E4B64" w14:paraId="5601F6FB" w14:textId="77777777" w:rsidTr="0094782A">
        <w:tc>
          <w:tcPr>
            <w:tcW w:w="2269" w:type="dxa"/>
            <w:shd w:val="clear" w:color="auto" w:fill="auto"/>
          </w:tcPr>
          <w:p w14:paraId="19E91634" w14:textId="77777777" w:rsidR="00C7395F" w:rsidRPr="004E4B64" w:rsidRDefault="00C7395F" w:rsidP="009478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058D14" w14:textId="77777777" w:rsidR="00C7395F" w:rsidRPr="004E4B64" w:rsidRDefault="00C7395F" w:rsidP="009478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395F">
              <w:rPr>
                <w:rFonts w:ascii="Arial" w:hAnsi="Arial" w:cs="Arial"/>
                <w:bCs/>
                <w:sz w:val="24"/>
                <w:szCs w:val="24"/>
              </w:rPr>
              <w:t>SZP-271-46/25</w:t>
            </w:r>
          </w:p>
        </w:tc>
      </w:tr>
    </w:tbl>
    <w:p w14:paraId="246CD64C" w14:textId="3A4F821E" w:rsidR="00A80738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173F92F7" w14:textId="77777777" w:rsidR="00372B64" w:rsidRPr="00986737" w:rsidRDefault="00372B64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E65F6A6" w14:textId="4F38F8FA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7395F" w:rsidRPr="00C7395F">
        <w:rPr>
          <w:rFonts w:ascii="Arial" w:hAnsi="Arial" w:cs="Arial"/>
          <w:sz w:val="24"/>
          <w:szCs w:val="24"/>
        </w:rPr>
        <w:t>(t.j. Dz. U. z 2024 poz. 1320</w:t>
      </w:r>
      <w:r w:rsidR="00372B64">
        <w:rPr>
          <w:rFonts w:ascii="Arial" w:hAnsi="Arial" w:cs="Arial"/>
          <w:sz w:val="24"/>
          <w:szCs w:val="24"/>
        </w:rPr>
        <w:t xml:space="preserve"> ze zm.</w:t>
      </w:r>
      <w:r w:rsidR="00C7395F" w:rsidRPr="00C7395F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5C289F2" w14:textId="77777777" w:rsidR="00372B64" w:rsidRDefault="00372B6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14:paraId="28B444BA" w14:textId="7333001F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7395F" w:rsidRPr="00C7395F">
        <w:rPr>
          <w:rFonts w:ascii="Arial" w:hAnsi="Arial" w:cs="Arial"/>
          <w:sz w:val="24"/>
          <w:szCs w:val="24"/>
        </w:rPr>
        <w:t>08/10/2025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7395F" w:rsidRPr="00C7395F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698A518" w14:textId="77777777" w:rsidR="00372B64" w:rsidRPr="00BB547B" w:rsidRDefault="00372B6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EE6AB54" w14:textId="77777777" w:rsidTr="00372B64">
        <w:tc>
          <w:tcPr>
            <w:tcW w:w="1276" w:type="dxa"/>
            <w:shd w:val="clear" w:color="auto" w:fill="F2F2F2"/>
            <w:vAlign w:val="center"/>
          </w:tcPr>
          <w:p w14:paraId="26BD685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B57AF9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DF8D8B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EA018D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7395F" w:rsidRPr="00BB547B" w14:paraId="2017CAC4" w14:textId="77777777" w:rsidTr="00372B64">
        <w:tc>
          <w:tcPr>
            <w:tcW w:w="1276" w:type="dxa"/>
            <w:shd w:val="clear" w:color="auto" w:fill="auto"/>
            <w:vAlign w:val="center"/>
          </w:tcPr>
          <w:p w14:paraId="22479593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1FD26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1995EFE" w14:textId="77777777" w:rsidR="00C7395F" w:rsidRPr="00986737" w:rsidRDefault="00C7395F" w:rsidP="009478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RAM Roman CYfra</w:t>
            </w:r>
          </w:p>
          <w:p w14:paraId="43DDF4FD" w14:textId="77777777" w:rsidR="00C7395F" w:rsidRPr="00986737" w:rsidRDefault="00C7395F" w:rsidP="0094782A">
            <w:pPr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Os. Królowo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151A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0C6906" w14:textId="77777777" w:rsidR="00C7395F" w:rsidRPr="00986737" w:rsidRDefault="00C7395F" w:rsidP="009478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34-451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Tylmanowa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25E039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142 531.65 zł</w:t>
            </w:r>
          </w:p>
        </w:tc>
      </w:tr>
      <w:tr w:rsidR="00C7395F" w:rsidRPr="00BB547B" w14:paraId="599F9D02" w14:textId="77777777" w:rsidTr="00372B64">
        <w:tc>
          <w:tcPr>
            <w:tcW w:w="1276" w:type="dxa"/>
            <w:shd w:val="clear" w:color="auto" w:fill="auto"/>
            <w:vAlign w:val="center"/>
          </w:tcPr>
          <w:p w14:paraId="4BCA95CC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E18FB9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953732A" w14:textId="77777777" w:rsidR="00C7395F" w:rsidRPr="00986737" w:rsidRDefault="00C7395F" w:rsidP="009478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Zimmer Biomet Polska Sp. zo.o.</w:t>
            </w:r>
          </w:p>
          <w:p w14:paraId="0175ECA0" w14:textId="77777777" w:rsidR="00C7395F" w:rsidRPr="00986737" w:rsidRDefault="00C7395F" w:rsidP="0094782A">
            <w:pPr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036BDA" w14:textId="77777777" w:rsidR="00C7395F" w:rsidRPr="00986737" w:rsidRDefault="00C7395F" w:rsidP="009478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lastRenderedPageBreak/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4D46BD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lastRenderedPageBreak/>
              <w:t>2 994 084.00 zł</w:t>
            </w:r>
          </w:p>
        </w:tc>
      </w:tr>
      <w:tr w:rsidR="00C7395F" w:rsidRPr="00BB547B" w14:paraId="230F5961" w14:textId="77777777" w:rsidTr="00372B64">
        <w:tc>
          <w:tcPr>
            <w:tcW w:w="1276" w:type="dxa"/>
            <w:shd w:val="clear" w:color="auto" w:fill="auto"/>
            <w:vAlign w:val="center"/>
          </w:tcPr>
          <w:p w14:paraId="5B573DD7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EC36AD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CFA4EF5" w14:textId="77777777" w:rsidR="00C7395F" w:rsidRPr="00986737" w:rsidRDefault="00C7395F" w:rsidP="009478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Smith &amp; Nephew Sp. z o.o.</w:t>
            </w:r>
          </w:p>
          <w:p w14:paraId="39B3EB1D" w14:textId="77777777" w:rsidR="00C7395F" w:rsidRPr="00986737" w:rsidRDefault="00C7395F" w:rsidP="0094782A">
            <w:pPr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Osmańska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4F96C5" w14:textId="77777777" w:rsidR="00C7395F" w:rsidRPr="00986737" w:rsidRDefault="00C7395F" w:rsidP="009478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02-823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57D83B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183 169.08 zł</w:t>
            </w:r>
          </w:p>
        </w:tc>
      </w:tr>
      <w:tr w:rsidR="00C7395F" w:rsidRPr="00BB547B" w14:paraId="794F92EF" w14:textId="77777777" w:rsidTr="00372B64">
        <w:tc>
          <w:tcPr>
            <w:tcW w:w="1276" w:type="dxa"/>
            <w:shd w:val="clear" w:color="auto" w:fill="auto"/>
            <w:vAlign w:val="center"/>
          </w:tcPr>
          <w:p w14:paraId="1EE4A127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071083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114608" w14:textId="77777777" w:rsidR="00C7395F" w:rsidRPr="00986737" w:rsidRDefault="00C7395F" w:rsidP="009478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ORTOCARE Sp. z o.o.</w:t>
            </w:r>
          </w:p>
          <w:p w14:paraId="57B895F1" w14:textId="77777777" w:rsidR="00C7395F" w:rsidRPr="00986737" w:rsidRDefault="00C7395F" w:rsidP="0094782A">
            <w:pPr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Łopuszańska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95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F5D341D" w14:textId="77777777" w:rsidR="00C7395F" w:rsidRPr="00986737" w:rsidRDefault="00C7395F" w:rsidP="009478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02-457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395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A51627" w14:textId="77777777" w:rsidR="00C7395F" w:rsidRPr="00986737" w:rsidRDefault="00C7395F" w:rsidP="009478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395F">
              <w:rPr>
                <w:rFonts w:ascii="Arial" w:hAnsi="Arial" w:cs="Arial"/>
                <w:sz w:val="24"/>
                <w:szCs w:val="24"/>
              </w:rPr>
              <w:t>131 328.00 zł</w:t>
            </w:r>
          </w:p>
        </w:tc>
      </w:tr>
    </w:tbl>
    <w:p w14:paraId="7CEA89F0" w14:textId="77777777" w:rsidR="00372B64" w:rsidRDefault="00372B64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C4C093" w14:textId="25A54292" w:rsidR="00A80738" w:rsidRDefault="00A80738" w:rsidP="00372B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FF7970E" w14:textId="1B16C23F" w:rsidR="00372B64" w:rsidRDefault="00372B64" w:rsidP="00372B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532698F7" w14:textId="73B0E883" w:rsidR="00372B64" w:rsidRPr="00BB547B" w:rsidRDefault="00372B64" w:rsidP="00372B6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bookmarkEnd w:id="0"/>
    <w:sectPr w:rsidR="00372B6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AC731" w14:textId="77777777" w:rsidR="00DC4C50" w:rsidRDefault="00DC4C50">
      <w:r>
        <w:separator/>
      </w:r>
    </w:p>
  </w:endnote>
  <w:endnote w:type="continuationSeparator" w:id="0">
    <w:p w14:paraId="5EF51521" w14:textId="77777777" w:rsidR="00DC4C50" w:rsidRDefault="00DC4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47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284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CE3EB" w14:textId="49BF597C" w:rsidR="00986737" w:rsidRPr="00986737" w:rsidRDefault="009E6F8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503750B" wp14:editId="0A07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6897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1707F1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99C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89D469" w14:textId="77777777" w:rsidR="009F189D" w:rsidRDefault="009F189D">
    <w:pPr>
      <w:pStyle w:val="Stopka"/>
      <w:tabs>
        <w:tab w:val="clear" w:pos="4536"/>
      </w:tabs>
      <w:jc w:val="center"/>
    </w:pPr>
  </w:p>
  <w:p w14:paraId="52A6A2A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288DE" w14:textId="77777777" w:rsidR="00DC4C50" w:rsidRDefault="00DC4C50">
      <w:r>
        <w:separator/>
      </w:r>
    </w:p>
  </w:footnote>
  <w:footnote w:type="continuationSeparator" w:id="0">
    <w:p w14:paraId="1CA7CC19" w14:textId="77777777" w:rsidR="00DC4C50" w:rsidRDefault="00DC4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960C5" w14:textId="77777777" w:rsidR="00C7395F" w:rsidRDefault="00C739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9EA02" w14:textId="77777777" w:rsidR="00C7395F" w:rsidRDefault="00C739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AE69D" w14:textId="77777777" w:rsidR="00C7395F" w:rsidRDefault="00C739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C50"/>
    <w:rsid w:val="00007727"/>
    <w:rsid w:val="00017720"/>
    <w:rsid w:val="00035488"/>
    <w:rsid w:val="000D7F25"/>
    <w:rsid w:val="000E00E5"/>
    <w:rsid w:val="00173B20"/>
    <w:rsid w:val="001C69FF"/>
    <w:rsid w:val="0023318D"/>
    <w:rsid w:val="00372B6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E6F84"/>
    <w:rsid w:val="009F189D"/>
    <w:rsid w:val="00A80738"/>
    <w:rsid w:val="00BB547B"/>
    <w:rsid w:val="00C236D3"/>
    <w:rsid w:val="00C659E2"/>
    <w:rsid w:val="00C7395F"/>
    <w:rsid w:val="00C82837"/>
    <w:rsid w:val="00CA3D66"/>
    <w:rsid w:val="00CB0802"/>
    <w:rsid w:val="00D665F5"/>
    <w:rsid w:val="00D7128F"/>
    <w:rsid w:val="00DC4C5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4BEFEA"/>
  <w15:chartTrackingRefBased/>
  <w15:docId w15:val="{EA3BE114-D013-4DF4-8694-B6786835E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2025-10-08T07:50:00Z</cp:lastPrinted>
  <dcterms:created xsi:type="dcterms:W3CDTF">2025-10-08T07:51:00Z</dcterms:created>
  <dcterms:modified xsi:type="dcterms:W3CDTF">2025-10-08T07:51:00Z</dcterms:modified>
</cp:coreProperties>
</file>