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96F5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96F5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96F5F">
        <w:rPr>
          <w:sz w:val="22"/>
          <w:szCs w:val="22"/>
        </w:rPr>
        <w:t>2025-10-22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96F5F" w:rsidRPr="00A96F5F" w:rsidRDefault="00A96F5F" w:rsidP="00FB7F50">
      <w:pPr>
        <w:spacing w:after="40"/>
        <w:rPr>
          <w:b/>
          <w:bCs/>
          <w:sz w:val="22"/>
          <w:szCs w:val="22"/>
        </w:rPr>
      </w:pPr>
      <w:r w:rsidRPr="00A96F5F">
        <w:rPr>
          <w:b/>
          <w:bCs/>
          <w:sz w:val="22"/>
          <w:szCs w:val="22"/>
        </w:rPr>
        <w:t>Akademia Górniczo - Hutnicza</w:t>
      </w:r>
    </w:p>
    <w:p w:rsidR="00A96F5F" w:rsidRPr="00A96F5F" w:rsidRDefault="00A96F5F" w:rsidP="00FB7F50">
      <w:pPr>
        <w:spacing w:after="40"/>
        <w:rPr>
          <w:b/>
          <w:bCs/>
          <w:sz w:val="22"/>
          <w:szCs w:val="22"/>
        </w:rPr>
      </w:pPr>
      <w:r w:rsidRPr="00A96F5F">
        <w:rPr>
          <w:b/>
          <w:bCs/>
          <w:sz w:val="22"/>
          <w:szCs w:val="22"/>
        </w:rPr>
        <w:t>im. Stanisława Staszica w Krakowie</w:t>
      </w:r>
    </w:p>
    <w:p w:rsidR="00FB7F50" w:rsidRPr="002245BE" w:rsidRDefault="00A96F5F" w:rsidP="00FB7F50">
      <w:pPr>
        <w:spacing w:after="40"/>
        <w:rPr>
          <w:b/>
          <w:bCs/>
          <w:sz w:val="22"/>
          <w:szCs w:val="22"/>
        </w:rPr>
      </w:pPr>
      <w:r w:rsidRPr="00A96F5F">
        <w:rPr>
          <w:b/>
          <w:bCs/>
          <w:sz w:val="22"/>
          <w:szCs w:val="22"/>
        </w:rPr>
        <w:t>Dział Zamówień Publicznych</w:t>
      </w:r>
    </w:p>
    <w:p w:rsidR="00FB7F50" w:rsidRPr="002245BE" w:rsidRDefault="00A96F5F" w:rsidP="00FB7F50">
      <w:pPr>
        <w:rPr>
          <w:sz w:val="22"/>
          <w:szCs w:val="22"/>
        </w:rPr>
      </w:pPr>
      <w:r w:rsidRPr="00A96F5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96F5F">
        <w:rPr>
          <w:sz w:val="22"/>
          <w:szCs w:val="22"/>
        </w:rPr>
        <w:t>30</w:t>
      </w:r>
    </w:p>
    <w:p w:rsidR="00FB7F50" w:rsidRPr="002245BE" w:rsidRDefault="00A96F5F" w:rsidP="00FB7F50">
      <w:pPr>
        <w:rPr>
          <w:sz w:val="22"/>
          <w:szCs w:val="22"/>
        </w:rPr>
      </w:pPr>
      <w:r w:rsidRPr="00A96F5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96F5F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96F5F" w:rsidRPr="00607F9B" w:rsidTr="00C837D6">
        <w:trPr>
          <w:trHeight w:val="638"/>
        </w:trPr>
        <w:tc>
          <w:tcPr>
            <w:tcW w:w="959" w:type="dxa"/>
            <w:shd w:val="clear" w:color="auto" w:fill="auto"/>
          </w:tcPr>
          <w:p w:rsidR="00A96F5F" w:rsidRPr="00607F9B" w:rsidRDefault="00A96F5F" w:rsidP="00C837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96F5F" w:rsidRPr="00607F9B" w:rsidRDefault="00A96F5F" w:rsidP="00C837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96F5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96F5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96F5F">
              <w:rPr>
                <w:b/>
                <w:bCs/>
                <w:sz w:val="22"/>
                <w:szCs w:val="22"/>
              </w:rPr>
              <w:t xml:space="preserve">Dostawa komputera stacjonarnego (stacji obliczeniowej) dla </w:t>
            </w:r>
            <w:proofErr w:type="spellStart"/>
            <w:r w:rsidRPr="00A96F5F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A96F5F">
              <w:rPr>
                <w:b/>
                <w:bCs/>
                <w:sz w:val="22"/>
                <w:szCs w:val="22"/>
              </w:rPr>
              <w:t xml:space="preserve"> - DE-KC-zp.272-587/25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96F5F">
              <w:rPr>
                <w:b/>
                <w:sz w:val="22"/>
                <w:szCs w:val="22"/>
              </w:rPr>
              <w:t>DE-KC-zp.272-587/25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96F5F" w:rsidTr="00C837D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96F5F" w:rsidRPr="00D26ED6" w:rsidRDefault="00A96F5F" w:rsidP="00C837D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96F5F">
              <w:rPr>
                <w:b/>
                <w:sz w:val="22"/>
                <w:szCs w:val="22"/>
              </w:rPr>
              <w:t>PIXEL Centrum Komputerowe Tomasz Dziedzic</w:t>
            </w:r>
          </w:p>
          <w:p w:rsidR="00A96F5F" w:rsidRPr="009F0E5C" w:rsidRDefault="00A96F5F" w:rsidP="00C837D6">
            <w:pPr>
              <w:jc w:val="both"/>
              <w:rPr>
                <w:bCs/>
                <w:sz w:val="22"/>
                <w:szCs w:val="22"/>
              </w:rPr>
            </w:pPr>
            <w:r w:rsidRPr="00A96F5F">
              <w:rPr>
                <w:bCs/>
                <w:sz w:val="22"/>
                <w:szCs w:val="22"/>
              </w:rPr>
              <w:t>Wilkowa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6F5F">
              <w:rPr>
                <w:bCs/>
                <w:sz w:val="22"/>
                <w:szCs w:val="22"/>
              </w:rPr>
              <w:t>3A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96F5F" w:rsidRPr="009F0E5C" w:rsidRDefault="00A96F5F" w:rsidP="00C837D6">
            <w:pPr>
              <w:jc w:val="both"/>
              <w:rPr>
                <w:bCs/>
                <w:sz w:val="22"/>
                <w:szCs w:val="22"/>
              </w:rPr>
            </w:pPr>
            <w:r w:rsidRPr="00A96F5F">
              <w:rPr>
                <w:bCs/>
                <w:sz w:val="22"/>
                <w:szCs w:val="22"/>
              </w:rPr>
              <w:t>28-232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6F5F">
              <w:rPr>
                <w:bCs/>
                <w:sz w:val="22"/>
                <w:szCs w:val="22"/>
              </w:rPr>
              <w:t>Łubnice</w:t>
            </w:r>
          </w:p>
          <w:p w:rsidR="00A96F5F" w:rsidRPr="00D26ED6" w:rsidRDefault="00A96F5F" w:rsidP="00C837D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96F5F">
              <w:rPr>
                <w:b/>
                <w:sz w:val="22"/>
                <w:szCs w:val="22"/>
              </w:rPr>
              <w:t>22 730.40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96F5F" w:rsidRDefault="00A96F5F" w:rsidP="00C837D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417"/>
        <w:gridCol w:w="1559"/>
        <w:gridCol w:w="1560"/>
        <w:gridCol w:w="1701"/>
      </w:tblGrid>
      <w:tr w:rsidR="00A73C70" w:rsidRPr="008567C7" w:rsidTr="00A73C70">
        <w:trPr>
          <w:trHeight w:val="510"/>
        </w:trPr>
        <w:tc>
          <w:tcPr>
            <w:tcW w:w="709" w:type="dxa"/>
            <w:vAlign w:val="center"/>
          </w:tcPr>
          <w:p w:rsidR="00A73C70" w:rsidRPr="008567C7" w:rsidRDefault="00A73C7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A73C70" w:rsidRPr="008567C7" w:rsidRDefault="00A73C7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A73C70" w:rsidRPr="008567C7" w:rsidRDefault="00A73C7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A73C70" w:rsidRPr="008567C7" w:rsidRDefault="00A73C7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vAlign w:val="center"/>
          </w:tcPr>
          <w:p w:rsidR="00A73C70" w:rsidRPr="008567C7" w:rsidRDefault="00A73C7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701" w:type="dxa"/>
            <w:vAlign w:val="center"/>
          </w:tcPr>
          <w:p w:rsidR="00A73C70" w:rsidRPr="008567C7" w:rsidRDefault="00A73C7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73C70" w:rsidRPr="008567C7" w:rsidTr="00A73C70">
        <w:tc>
          <w:tcPr>
            <w:tcW w:w="709" w:type="dxa"/>
            <w:vAlign w:val="center"/>
          </w:tcPr>
          <w:p w:rsidR="00A73C70" w:rsidRPr="008567C7" w:rsidRDefault="00A73C70" w:rsidP="00C837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A73C70" w:rsidRPr="002B6761" w:rsidRDefault="00A73C70" w:rsidP="00C837D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:rsidR="00A73C70" w:rsidRPr="008567C7" w:rsidRDefault="00A73C70" w:rsidP="00C837D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bCs/>
                <w:sz w:val="18"/>
                <w:szCs w:val="18"/>
              </w:rPr>
              <w:t>Wilkowa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6F5F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73C70" w:rsidRPr="001B7815" w:rsidRDefault="00A73C70" w:rsidP="00C837D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6F5F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417" w:type="dxa"/>
            <w:vAlign w:val="center"/>
          </w:tcPr>
          <w:p w:rsidR="00A73C70" w:rsidRPr="008567C7" w:rsidRDefault="00A73C70" w:rsidP="00C837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A73C70" w:rsidRPr="008567C7" w:rsidRDefault="00A73C70" w:rsidP="00C837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A73C70" w:rsidRPr="008567C7" w:rsidRDefault="00A73C70" w:rsidP="00C837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A73C70" w:rsidRPr="008567C7" w:rsidRDefault="00A73C70" w:rsidP="00C837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73C70" w:rsidRPr="008567C7" w:rsidTr="00A73C70">
        <w:tc>
          <w:tcPr>
            <w:tcW w:w="709" w:type="dxa"/>
            <w:vAlign w:val="center"/>
          </w:tcPr>
          <w:p w:rsidR="00A73C70" w:rsidRPr="008567C7" w:rsidRDefault="00A73C70" w:rsidP="00C837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vAlign w:val="center"/>
          </w:tcPr>
          <w:p w:rsidR="00A73C70" w:rsidRPr="002B6761" w:rsidRDefault="00A73C70" w:rsidP="00C837D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A73C70" w:rsidRPr="008567C7" w:rsidRDefault="00A73C70" w:rsidP="00C837D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6F5F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73C70" w:rsidRPr="001B7815" w:rsidRDefault="00A73C70" w:rsidP="00C837D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6F5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A73C70" w:rsidRPr="008567C7" w:rsidRDefault="00A73C70" w:rsidP="00C837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sz w:val="18"/>
                <w:szCs w:val="18"/>
              </w:rPr>
              <w:t xml:space="preserve">  59,39</w:t>
            </w:r>
          </w:p>
        </w:tc>
        <w:tc>
          <w:tcPr>
            <w:tcW w:w="1559" w:type="dxa"/>
            <w:vAlign w:val="center"/>
          </w:tcPr>
          <w:p w:rsidR="00A73C70" w:rsidRPr="008567C7" w:rsidRDefault="00A73C70" w:rsidP="00C837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A73C70" w:rsidRPr="008567C7" w:rsidRDefault="00A73C70" w:rsidP="00C837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A73C70" w:rsidRPr="008567C7" w:rsidRDefault="00A73C70" w:rsidP="00C837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F5F">
              <w:rPr>
                <w:rFonts w:ascii="Times New Roman" w:hAnsi="Times New Roman" w:cs="Times New Roman"/>
                <w:sz w:val="18"/>
                <w:szCs w:val="18"/>
              </w:rPr>
              <w:t xml:space="preserve">  99,39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5FC8" w:rsidRDefault="00975FC8">
      <w:r>
        <w:separator/>
      </w:r>
    </w:p>
  </w:endnote>
  <w:endnote w:type="continuationSeparator" w:id="0">
    <w:p w:rsidR="00975FC8" w:rsidRDefault="0097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5FC8" w:rsidRDefault="00975FC8">
      <w:r>
        <w:separator/>
      </w:r>
    </w:p>
  </w:footnote>
  <w:footnote w:type="continuationSeparator" w:id="0">
    <w:p w:rsidR="00975FC8" w:rsidRDefault="0097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FC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5FC8"/>
    <w:rsid w:val="0097748A"/>
    <w:rsid w:val="009F0E5C"/>
    <w:rsid w:val="00A029B8"/>
    <w:rsid w:val="00A17CDB"/>
    <w:rsid w:val="00A73C70"/>
    <w:rsid w:val="00A96F5F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6DB24E-A5B4-4AE8-AAF0-480185AA6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2025-10-22T08:11:00Z</dcterms:created>
  <dcterms:modified xsi:type="dcterms:W3CDTF">2025-10-22T08:12:00Z</dcterms:modified>
</cp:coreProperties>
</file>