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685D60" w14:textId="77777777" w:rsidR="00FB7F50" w:rsidRPr="002245BE" w:rsidRDefault="006846F5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6846F5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6846F5">
        <w:rPr>
          <w:sz w:val="22"/>
          <w:szCs w:val="22"/>
        </w:rPr>
        <w:t>2025-10-21</w:t>
      </w:r>
    </w:p>
    <w:p w14:paraId="03D2E62C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4CD4E599" w14:textId="77777777" w:rsidR="006846F5" w:rsidRPr="006846F5" w:rsidRDefault="006846F5" w:rsidP="00FB7F50">
      <w:pPr>
        <w:spacing w:after="40"/>
        <w:rPr>
          <w:b/>
          <w:bCs/>
          <w:sz w:val="22"/>
          <w:szCs w:val="22"/>
        </w:rPr>
      </w:pPr>
      <w:r w:rsidRPr="006846F5">
        <w:rPr>
          <w:b/>
          <w:bCs/>
          <w:sz w:val="22"/>
          <w:szCs w:val="22"/>
        </w:rPr>
        <w:t>Akademia Górniczo - Hutnicza</w:t>
      </w:r>
    </w:p>
    <w:p w14:paraId="1E790097" w14:textId="77777777" w:rsidR="006846F5" w:rsidRPr="006846F5" w:rsidRDefault="006846F5" w:rsidP="00FB7F50">
      <w:pPr>
        <w:spacing w:after="40"/>
        <w:rPr>
          <w:b/>
          <w:bCs/>
          <w:sz w:val="22"/>
          <w:szCs w:val="22"/>
        </w:rPr>
      </w:pPr>
      <w:r w:rsidRPr="006846F5">
        <w:rPr>
          <w:b/>
          <w:bCs/>
          <w:sz w:val="22"/>
          <w:szCs w:val="22"/>
        </w:rPr>
        <w:t>im. Stanisława Staszica w Krakowie</w:t>
      </w:r>
    </w:p>
    <w:p w14:paraId="23186AD0" w14:textId="77777777" w:rsidR="00FB7F50" w:rsidRPr="002245BE" w:rsidRDefault="006846F5" w:rsidP="00FB7F50">
      <w:pPr>
        <w:spacing w:after="40"/>
        <w:rPr>
          <w:b/>
          <w:bCs/>
          <w:sz w:val="22"/>
          <w:szCs w:val="22"/>
        </w:rPr>
      </w:pPr>
      <w:r w:rsidRPr="006846F5">
        <w:rPr>
          <w:b/>
          <w:bCs/>
          <w:sz w:val="22"/>
          <w:szCs w:val="22"/>
        </w:rPr>
        <w:t>Dział Zamówień Publicznych</w:t>
      </w:r>
    </w:p>
    <w:p w14:paraId="7AC66BC0" w14:textId="77777777" w:rsidR="00FB7F50" w:rsidRPr="002245BE" w:rsidRDefault="006846F5" w:rsidP="00FB7F50">
      <w:pPr>
        <w:rPr>
          <w:sz w:val="22"/>
          <w:szCs w:val="22"/>
        </w:rPr>
      </w:pPr>
      <w:r w:rsidRPr="006846F5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6846F5">
        <w:rPr>
          <w:sz w:val="22"/>
          <w:szCs w:val="22"/>
        </w:rPr>
        <w:t>30</w:t>
      </w:r>
    </w:p>
    <w:p w14:paraId="29209BD0" w14:textId="77777777" w:rsidR="00FB7F50" w:rsidRPr="002245BE" w:rsidRDefault="006846F5" w:rsidP="00FB7F50">
      <w:pPr>
        <w:rPr>
          <w:sz w:val="22"/>
          <w:szCs w:val="22"/>
        </w:rPr>
      </w:pPr>
      <w:r w:rsidRPr="006846F5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6846F5">
        <w:rPr>
          <w:sz w:val="22"/>
          <w:szCs w:val="22"/>
        </w:rPr>
        <w:t>Kraków</w:t>
      </w:r>
    </w:p>
    <w:p w14:paraId="6306462A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02BE9DAA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6846F5" w:rsidRPr="00607F9B" w14:paraId="0174E6B0" w14:textId="77777777" w:rsidTr="007D5396">
        <w:trPr>
          <w:trHeight w:val="638"/>
        </w:trPr>
        <w:tc>
          <w:tcPr>
            <w:tcW w:w="959" w:type="dxa"/>
          </w:tcPr>
          <w:p w14:paraId="65B34584" w14:textId="77777777" w:rsidR="006846F5" w:rsidRPr="00607F9B" w:rsidRDefault="006846F5" w:rsidP="007D539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297ED317" w14:textId="2BC8C4C0" w:rsidR="006846F5" w:rsidRPr="00607F9B" w:rsidRDefault="006846F5" w:rsidP="007D539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6846F5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846F5">
              <w:rPr>
                <w:b/>
                <w:bCs/>
                <w:sz w:val="22"/>
                <w:szCs w:val="22"/>
              </w:rPr>
              <w:t>Usługa konserwacji, przeglądu i napraw technicznych środków zabezpieczenia  przeciwpożarowego dla wskazanych budynków na terenie AGH w Krakowie  - KC-DE-zp.272-460/25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7CC28C6E" w14:textId="5030B145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6846F5" w14:paraId="755DF87B" w14:textId="77777777" w:rsidTr="007D539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4E925564" w14:textId="77777777" w:rsidR="006846F5" w:rsidRPr="00D26ED6" w:rsidRDefault="006846F5" w:rsidP="007D5396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6846F5">
              <w:rPr>
                <w:b/>
                <w:sz w:val="22"/>
                <w:szCs w:val="22"/>
              </w:rPr>
              <w:t>Małopolski ośrodek ochrony przeciwpożarowej Inter-</w:t>
            </w:r>
            <w:proofErr w:type="spellStart"/>
            <w:r w:rsidRPr="006846F5">
              <w:rPr>
                <w:b/>
                <w:sz w:val="22"/>
                <w:szCs w:val="22"/>
              </w:rPr>
              <w:t>poż</w:t>
            </w:r>
            <w:proofErr w:type="spellEnd"/>
            <w:r w:rsidRPr="006846F5">
              <w:rPr>
                <w:b/>
                <w:sz w:val="22"/>
                <w:szCs w:val="22"/>
              </w:rPr>
              <w:t xml:space="preserve"> Sp. Z O.O.</w:t>
            </w:r>
          </w:p>
          <w:p w14:paraId="5EE2C541" w14:textId="77777777" w:rsidR="006846F5" w:rsidRPr="009F0E5C" w:rsidRDefault="006846F5" w:rsidP="007D5396">
            <w:pPr>
              <w:jc w:val="both"/>
              <w:rPr>
                <w:bCs/>
                <w:sz w:val="22"/>
                <w:szCs w:val="22"/>
              </w:rPr>
            </w:pPr>
            <w:r w:rsidRPr="006846F5">
              <w:rPr>
                <w:bCs/>
                <w:sz w:val="22"/>
                <w:szCs w:val="22"/>
              </w:rPr>
              <w:t>Bieżanowska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846F5">
              <w:rPr>
                <w:bCs/>
                <w:sz w:val="22"/>
                <w:szCs w:val="22"/>
              </w:rPr>
              <w:t>107a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3CB625FB" w14:textId="77777777" w:rsidR="006846F5" w:rsidRPr="009F0E5C" w:rsidRDefault="006846F5" w:rsidP="007D5396">
            <w:pPr>
              <w:jc w:val="both"/>
              <w:rPr>
                <w:bCs/>
                <w:sz w:val="22"/>
                <w:szCs w:val="22"/>
              </w:rPr>
            </w:pPr>
            <w:r w:rsidRPr="006846F5">
              <w:rPr>
                <w:bCs/>
                <w:sz w:val="22"/>
                <w:szCs w:val="22"/>
              </w:rPr>
              <w:t>30-826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846F5">
              <w:rPr>
                <w:bCs/>
                <w:sz w:val="22"/>
                <w:szCs w:val="22"/>
              </w:rPr>
              <w:t>Kraków</w:t>
            </w:r>
          </w:p>
          <w:p w14:paraId="32DBE015" w14:textId="77777777" w:rsidR="006846F5" w:rsidRPr="00D26ED6" w:rsidRDefault="006846F5" w:rsidP="007D539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8304D90" w14:textId="77777777" w:rsidR="006846F5" w:rsidRDefault="006846F5" w:rsidP="007D5396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6846F5">
              <w:rPr>
                <w:sz w:val="22"/>
                <w:szCs w:val="22"/>
              </w:rPr>
              <w:t>usługa konserwacji, przeglądu i napraw technicznych środków zabezpieczenia  przeciwpożarowego dla wskazanych budynków na terenie AGH w Krakowie  - KC-DE-zp.272-460/25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301C4F2D" w14:textId="77777777" w:rsidR="006846F5" w:rsidRPr="00D26ED6" w:rsidRDefault="006846F5" w:rsidP="007D5396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6846F5">
              <w:rPr>
                <w:b/>
                <w:sz w:val="22"/>
                <w:szCs w:val="22"/>
              </w:rPr>
              <w:t>1 196 045.85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49163E39" w14:textId="77777777" w:rsidR="006846F5" w:rsidRDefault="006846F5" w:rsidP="007D5396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3112767A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30"/>
        <w:gridCol w:w="3089"/>
        <w:gridCol w:w="1647"/>
        <w:gridCol w:w="1647"/>
        <w:gridCol w:w="1647"/>
        <w:gridCol w:w="1236"/>
      </w:tblGrid>
      <w:tr w:rsidR="00A1496C" w:rsidRPr="008567C7" w14:paraId="6620F2AB" w14:textId="77777777" w:rsidTr="00A1496C">
        <w:trPr>
          <w:trHeight w:val="510"/>
        </w:trPr>
        <w:tc>
          <w:tcPr>
            <w:tcW w:w="500" w:type="pct"/>
            <w:vAlign w:val="center"/>
          </w:tcPr>
          <w:p w14:paraId="2C580076" w14:textId="77777777" w:rsidR="00A1496C" w:rsidRPr="008567C7" w:rsidRDefault="00A1496C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1500" w:type="pct"/>
            <w:vAlign w:val="center"/>
          </w:tcPr>
          <w:p w14:paraId="4716760D" w14:textId="77777777" w:rsidR="00A1496C" w:rsidRPr="008567C7" w:rsidRDefault="00A1496C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800" w:type="pct"/>
            <w:vAlign w:val="center"/>
          </w:tcPr>
          <w:p w14:paraId="43BB99A1" w14:textId="77777777" w:rsidR="00A1496C" w:rsidRPr="008567C7" w:rsidRDefault="00A1496C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846F5">
              <w:rPr>
                <w:rFonts w:ascii="Times New Roman" w:hAnsi="Times New Roman" w:cs="Times New Roman"/>
                <w:bCs/>
                <w:sz w:val="18"/>
                <w:szCs w:val="18"/>
              </w:rPr>
              <w:t>Czas reakcji</w:t>
            </w:r>
          </w:p>
        </w:tc>
        <w:tc>
          <w:tcPr>
            <w:tcW w:w="800" w:type="pct"/>
            <w:vAlign w:val="center"/>
          </w:tcPr>
          <w:p w14:paraId="0F018537" w14:textId="77777777" w:rsidR="00A1496C" w:rsidRPr="008567C7" w:rsidRDefault="00A1496C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846F5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800" w:type="pct"/>
            <w:vAlign w:val="center"/>
          </w:tcPr>
          <w:p w14:paraId="48604CA5" w14:textId="77777777" w:rsidR="00A1496C" w:rsidRPr="008567C7" w:rsidRDefault="00A1496C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846F5">
              <w:rPr>
                <w:rFonts w:ascii="Times New Roman" w:hAnsi="Times New Roman" w:cs="Times New Roman"/>
                <w:bCs/>
                <w:sz w:val="18"/>
                <w:szCs w:val="18"/>
              </w:rPr>
              <w:t>Cena za "Materiały"</w:t>
            </w:r>
          </w:p>
        </w:tc>
        <w:tc>
          <w:tcPr>
            <w:tcW w:w="600" w:type="pct"/>
            <w:vAlign w:val="center"/>
          </w:tcPr>
          <w:p w14:paraId="783A0D66" w14:textId="77777777" w:rsidR="00A1496C" w:rsidRPr="008567C7" w:rsidRDefault="00A1496C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A1496C" w:rsidRPr="008567C7" w14:paraId="37F27A25" w14:textId="77777777" w:rsidTr="00A1496C">
        <w:tc>
          <w:tcPr>
            <w:tcW w:w="500" w:type="pct"/>
            <w:vAlign w:val="center"/>
          </w:tcPr>
          <w:p w14:paraId="190A8AA0" w14:textId="77777777" w:rsidR="00A1496C" w:rsidRPr="008567C7" w:rsidRDefault="00A1496C" w:rsidP="007D539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46F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00" w:type="pct"/>
            <w:vAlign w:val="center"/>
          </w:tcPr>
          <w:p w14:paraId="4474E34F" w14:textId="77777777" w:rsidR="00A1496C" w:rsidRPr="002B6761" w:rsidRDefault="00A1496C" w:rsidP="007D539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846F5">
              <w:rPr>
                <w:rFonts w:ascii="Times New Roman" w:hAnsi="Times New Roman" w:cs="Times New Roman"/>
                <w:b/>
                <w:sz w:val="18"/>
                <w:szCs w:val="18"/>
              </w:rPr>
              <w:t>Małopolski ośrodek ochrony przeciwpożarowej Inter-</w:t>
            </w:r>
            <w:proofErr w:type="spellStart"/>
            <w:r w:rsidRPr="006846F5">
              <w:rPr>
                <w:rFonts w:ascii="Times New Roman" w:hAnsi="Times New Roman" w:cs="Times New Roman"/>
                <w:b/>
                <w:sz w:val="18"/>
                <w:szCs w:val="18"/>
              </w:rPr>
              <w:t>poż</w:t>
            </w:r>
            <w:proofErr w:type="spellEnd"/>
            <w:r w:rsidRPr="006846F5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Sp. Z O.O.</w:t>
            </w:r>
          </w:p>
          <w:p w14:paraId="5341169B" w14:textId="77777777" w:rsidR="00A1496C" w:rsidRPr="008567C7" w:rsidRDefault="00A1496C" w:rsidP="007D5396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846F5">
              <w:rPr>
                <w:rFonts w:ascii="Times New Roman" w:hAnsi="Times New Roman" w:cs="Times New Roman"/>
                <w:bCs/>
                <w:sz w:val="18"/>
                <w:szCs w:val="18"/>
              </w:rPr>
              <w:t>Bieżanowska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846F5">
              <w:rPr>
                <w:rFonts w:ascii="Times New Roman" w:hAnsi="Times New Roman" w:cs="Times New Roman"/>
                <w:bCs/>
                <w:sz w:val="18"/>
                <w:szCs w:val="18"/>
              </w:rPr>
              <w:t>107a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030D0809" w14:textId="77777777" w:rsidR="00A1496C" w:rsidRPr="001B7815" w:rsidRDefault="00A1496C" w:rsidP="007D5396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846F5">
              <w:rPr>
                <w:rFonts w:ascii="Times New Roman" w:hAnsi="Times New Roman" w:cs="Times New Roman"/>
                <w:bCs/>
                <w:sz w:val="18"/>
                <w:szCs w:val="18"/>
              </w:rPr>
              <w:t>30-826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846F5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800" w:type="pct"/>
            <w:vAlign w:val="center"/>
          </w:tcPr>
          <w:p w14:paraId="25F9FEF0" w14:textId="77777777" w:rsidR="00A1496C" w:rsidRPr="008567C7" w:rsidRDefault="00A1496C" w:rsidP="007D539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46F5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800" w:type="pct"/>
            <w:vAlign w:val="center"/>
          </w:tcPr>
          <w:p w14:paraId="02B6037A" w14:textId="77777777" w:rsidR="00A1496C" w:rsidRPr="008567C7" w:rsidRDefault="00A1496C" w:rsidP="007D539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46F5">
              <w:rPr>
                <w:rFonts w:ascii="Times New Roman" w:hAnsi="Times New Roman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800" w:type="pct"/>
            <w:vAlign w:val="center"/>
          </w:tcPr>
          <w:p w14:paraId="1BB011F9" w14:textId="77777777" w:rsidR="00A1496C" w:rsidRPr="008567C7" w:rsidRDefault="00A1496C" w:rsidP="007D539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46F5">
              <w:rPr>
                <w:rFonts w:ascii="Times New Roman" w:hAnsi="Times New Roman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600" w:type="pct"/>
            <w:vAlign w:val="center"/>
          </w:tcPr>
          <w:p w14:paraId="67AB769E" w14:textId="77777777" w:rsidR="00A1496C" w:rsidRPr="008567C7" w:rsidRDefault="00A1496C" w:rsidP="007D539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46F5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14:paraId="6C44A2BF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20247A44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3273465D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9E14A4" w14:textId="77777777" w:rsidR="00B170CD" w:rsidRDefault="00B170CD">
      <w:r>
        <w:separator/>
      </w:r>
    </w:p>
  </w:endnote>
  <w:endnote w:type="continuationSeparator" w:id="0">
    <w:p w14:paraId="7363C2F5" w14:textId="77777777" w:rsidR="00B170CD" w:rsidRDefault="00B170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3663DB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16E94A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F009858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4E1475A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9392FF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057758" w14:textId="77777777" w:rsidR="00B170CD" w:rsidRDefault="00B170CD">
      <w:r>
        <w:separator/>
      </w:r>
    </w:p>
  </w:footnote>
  <w:footnote w:type="continuationSeparator" w:id="0">
    <w:p w14:paraId="1D275C51" w14:textId="77777777" w:rsidR="00B170CD" w:rsidRDefault="00B170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7CDFC7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5DCACA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12A750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170CD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846F5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496C"/>
    <w:rsid w:val="00A17CDB"/>
    <w:rsid w:val="00AA02AC"/>
    <w:rsid w:val="00B170CD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F3E8031"/>
  <w15:chartTrackingRefBased/>
  <w15:docId w15:val="{C0CCF742-7A7F-4628-857D-2D47134AA8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214</Words>
  <Characters>1284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2</cp:revision>
  <cp:lastPrinted>2025-10-21T11:52:00Z</cp:lastPrinted>
  <dcterms:created xsi:type="dcterms:W3CDTF">2025-10-21T11:52:00Z</dcterms:created>
  <dcterms:modified xsi:type="dcterms:W3CDTF">2025-10-21T11:52:00Z</dcterms:modified>
</cp:coreProperties>
</file>