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E96A3" w14:textId="77D5F6C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05BF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3DDE60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5ADD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06A63D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C8560C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2CE04E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855E3CC" w14:textId="77777777" w:rsidTr="004F10A0">
        <w:tc>
          <w:tcPr>
            <w:tcW w:w="2269" w:type="dxa"/>
            <w:shd w:val="clear" w:color="auto" w:fill="auto"/>
          </w:tcPr>
          <w:p w14:paraId="049E65B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B0CA83" w14:textId="77777777" w:rsidR="00A137C9" w:rsidRPr="00A2540E" w:rsidRDefault="00B45FD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 i do irygacji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5FDE" w:rsidRPr="00A2540E" w14:paraId="66D92022" w14:textId="77777777" w:rsidTr="00253D5D">
        <w:tc>
          <w:tcPr>
            <w:tcW w:w="2269" w:type="dxa"/>
            <w:shd w:val="clear" w:color="auto" w:fill="auto"/>
          </w:tcPr>
          <w:p w14:paraId="7210EBA3" w14:textId="77777777" w:rsidR="00B45FDE" w:rsidRPr="00A2540E" w:rsidRDefault="00B45FDE" w:rsidP="00253D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2CC6F3" w14:textId="77777777" w:rsidR="00B45FDE" w:rsidRPr="00A2540E" w:rsidRDefault="00B45FDE" w:rsidP="00253D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SZP-271-55/25</w:t>
            </w:r>
          </w:p>
        </w:tc>
      </w:tr>
    </w:tbl>
    <w:p w14:paraId="32B2999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8BBC6A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5FDE" w:rsidRPr="00B45FD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6C1758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E866E52" w14:textId="77777777" w:rsidTr="00A137C9">
        <w:tc>
          <w:tcPr>
            <w:tcW w:w="617" w:type="dxa"/>
            <w:shd w:val="clear" w:color="auto" w:fill="auto"/>
            <w:vAlign w:val="center"/>
          </w:tcPr>
          <w:p w14:paraId="66C662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3C2A93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DE3281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5992F8B" w14:textId="77777777" w:rsidTr="00A137C9">
        <w:tc>
          <w:tcPr>
            <w:tcW w:w="617" w:type="dxa"/>
            <w:shd w:val="clear" w:color="auto" w:fill="auto"/>
            <w:vAlign w:val="center"/>
          </w:tcPr>
          <w:p w14:paraId="164329D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9A7EB3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9F7E1A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113E981" w14:textId="77777777" w:rsidTr="00A137C9">
        <w:tc>
          <w:tcPr>
            <w:tcW w:w="617" w:type="dxa"/>
            <w:shd w:val="clear" w:color="auto" w:fill="auto"/>
            <w:vAlign w:val="center"/>
          </w:tcPr>
          <w:p w14:paraId="00C1B9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3035E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35A7A5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3F1DB20" w14:textId="7F95AC1E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45FDE" w:rsidRPr="00B45FDE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5A2DA2E" w14:textId="77777777" w:rsidTr="00A137C9">
        <w:tc>
          <w:tcPr>
            <w:tcW w:w="617" w:type="dxa"/>
            <w:shd w:val="clear" w:color="auto" w:fill="auto"/>
            <w:vAlign w:val="center"/>
          </w:tcPr>
          <w:p w14:paraId="707005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4869C6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B2A0231" w14:textId="0A692AA5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4541A69D" w14:textId="77777777" w:rsidTr="00A137C9">
        <w:tc>
          <w:tcPr>
            <w:tcW w:w="617" w:type="dxa"/>
            <w:shd w:val="clear" w:color="auto" w:fill="auto"/>
            <w:vAlign w:val="center"/>
          </w:tcPr>
          <w:p w14:paraId="339902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FFD44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22AF6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A3B431C" w14:textId="77777777" w:rsidTr="00A137C9">
        <w:tc>
          <w:tcPr>
            <w:tcW w:w="617" w:type="dxa"/>
            <w:shd w:val="clear" w:color="auto" w:fill="auto"/>
            <w:vAlign w:val="center"/>
          </w:tcPr>
          <w:p w14:paraId="02A1A6A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E827E4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33331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E8A4F8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B19DD6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1520DC0" w14:textId="77777777" w:rsidTr="004F10A0">
        <w:tc>
          <w:tcPr>
            <w:tcW w:w="2660" w:type="dxa"/>
            <w:shd w:val="clear" w:color="auto" w:fill="auto"/>
          </w:tcPr>
          <w:p w14:paraId="0A4EF5A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330DF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AA9D3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5DDF1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44FB6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6C99B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45FD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3E6336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00F4A" w14:textId="77777777" w:rsidR="00E37EEC" w:rsidRDefault="00E37EEC" w:rsidP="00025386">
      <w:pPr>
        <w:spacing w:after="0" w:line="240" w:lineRule="auto"/>
      </w:pPr>
      <w:r>
        <w:separator/>
      </w:r>
    </w:p>
  </w:endnote>
  <w:endnote w:type="continuationSeparator" w:id="0">
    <w:p w14:paraId="44E2320B" w14:textId="77777777" w:rsidR="00E37EEC" w:rsidRDefault="00E37E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D6F9" w14:textId="77777777" w:rsidR="00B45FDE" w:rsidRDefault="00B45F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1B552" w14:textId="77777777" w:rsidR="00025386" w:rsidRDefault="00317575" w:rsidP="00025386">
    <w:pPr>
      <w:pStyle w:val="Stopka"/>
      <w:tabs>
        <w:tab w:val="clear" w:pos="4536"/>
      </w:tabs>
      <w:jc w:val="center"/>
    </w:pPr>
    <w:r>
      <w:rPr>
        <w:noProof/>
      </w:rPr>
      <w:pict w14:anchorId="3812CD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A5DCD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15D39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B614" w14:textId="77777777" w:rsidR="00B45FDE" w:rsidRDefault="00B45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3076B" w14:textId="77777777" w:rsidR="00E37EEC" w:rsidRDefault="00E37EEC" w:rsidP="00025386">
      <w:pPr>
        <w:spacing w:after="0" w:line="240" w:lineRule="auto"/>
      </w:pPr>
      <w:r>
        <w:separator/>
      </w:r>
    </w:p>
  </w:footnote>
  <w:footnote w:type="continuationSeparator" w:id="0">
    <w:p w14:paraId="15E8EFF6" w14:textId="77777777" w:rsidR="00E37EEC" w:rsidRDefault="00E37E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28CDD" w14:textId="77777777" w:rsidR="00B45FDE" w:rsidRDefault="00B45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781E" w14:textId="77777777" w:rsidR="00B45FDE" w:rsidRDefault="00B45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A579" w14:textId="77777777" w:rsidR="00B45FDE" w:rsidRDefault="00B45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3269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EEC"/>
    <w:rsid w:val="00025386"/>
    <w:rsid w:val="000423B9"/>
    <w:rsid w:val="00053927"/>
    <w:rsid w:val="00084786"/>
    <w:rsid w:val="0016158F"/>
    <w:rsid w:val="001C2314"/>
    <w:rsid w:val="00205BF0"/>
    <w:rsid w:val="00213980"/>
    <w:rsid w:val="0024648D"/>
    <w:rsid w:val="00257326"/>
    <w:rsid w:val="0031757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45FDE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37EEC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833C0"/>
  <w15:chartTrackingRefBased/>
  <w15:docId w15:val="{5F84791E-82AE-4558-898D-73F3986D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dcterms:created xsi:type="dcterms:W3CDTF">2025-10-16T05:45:00Z</dcterms:created>
  <dcterms:modified xsi:type="dcterms:W3CDTF">2025-10-20T10:25:00Z</dcterms:modified>
</cp:coreProperties>
</file>