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CDE7F" w14:textId="6BCA5F4B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C08A2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2B0ADF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F0EB212" w14:textId="77777777" w:rsidR="005D05C3" w:rsidRPr="0012157F" w:rsidRDefault="009840A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40AB">
        <w:rPr>
          <w:rFonts w:ascii="Arial" w:hAnsi="Arial" w:cs="Arial"/>
        </w:rPr>
        <w:t>Szpital Specjalistyczny im. Stefana Żeromskiego SPZOZ w Krakowie</w:t>
      </w:r>
    </w:p>
    <w:p w14:paraId="51D25878" w14:textId="77777777" w:rsidR="005D05C3" w:rsidRPr="0012157F" w:rsidRDefault="009840A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40AB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840AB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98DE12" w14:textId="77777777" w:rsidR="005D05C3" w:rsidRDefault="009840A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840AB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840AB">
        <w:rPr>
          <w:rFonts w:ascii="Arial" w:hAnsi="Arial" w:cs="Arial"/>
        </w:rPr>
        <w:t>Kraków</w:t>
      </w:r>
    </w:p>
    <w:p w14:paraId="3C8C1049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4599FC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D5283C8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59FE659" w14:textId="77777777" w:rsidTr="001B7D97">
        <w:tc>
          <w:tcPr>
            <w:tcW w:w="2800" w:type="dxa"/>
            <w:shd w:val="clear" w:color="auto" w:fill="auto"/>
          </w:tcPr>
          <w:p w14:paraId="4196733C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3CFADF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52EA6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F63D7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2786157E" w14:textId="77777777" w:rsidTr="001B7D97">
        <w:tc>
          <w:tcPr>
            <w:tcW w:w="2800" w:type="dxa"/>
            <w:shd w:val="clear" w:color="auto" w:fill="auto"/>
          </w:tcPr>
          <w:p w14:paraId="4254DD6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BF19B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4AD5D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F9F70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DF34FB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40AB" w:rsidRPr="0012157F" w14:paraId="64556268" w14:textId="77777777" w:rsidTr="00A65F84">
        <w:tc>
          <w:tcPr>
            <w:tcW w:w="9104" w:type="dxa"/>
            <w:shd w:val="clear" w:color="auto" w:fill="D9D9D9"/>
          </w:tcPr>
          <w:p w14:paraId="5A465AF3" w14:textId="77777777" w:rsidR="009840AB" w:rsidRPr="0012157F" w:rsidRDefault="009840AB" w:rsidP="00A65F8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81C07F3" w14:textId="77777777" w:rsidR="009840AB" w:rsidRPr="00094F76" w:rsidRDefault="009840AB" w:rsidP="00A65F8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840A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669CFCA" w14:textId="77777777" w:rsidR="009840AB" w:rsidRPr="004B5FB1" w:rsidRDefault="009840AB" w:rsidP="00A65F8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AAD0A72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768903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AC16390" w14:textId="77777777" w:rsidTr="001B7D97">
        <w:tc>
          <w:tcPr>
            <w:tcW w:w="2269" w:type="dxa"/>
            <w:shd w:val="clear" w:color="auto" w:fill="auto"/>
          </w:tcPr>
          <w:p w14:paraId="2D730A83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6715F0" w14:textId="77777777" w:rsidR="00ED79A4" w:rsidRPr="00A2540E" w:rsidRDefault="009840A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40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 i do irygacji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40AB" w:rsidRPr="00A2540E" w14:paraId="1046769B" w14:textId="77777777" w:rsidTr="00A65F84">
        <w:tc>
          <w:tcPr>
            <w:tcW w:w="2269" w:type="dxa"/>
            <w:shd w:val="clear" w:color="auto" w:fill="auto"/>
          </w:tcPr>
          <w:p w14:paraId="4815812D" w14:textId="77777777" w:rsidR="009840AB" w:rsidRPr="00A2540E" w:rsidRDefault="009840AB" w:rsidP="00A65F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096A78" w14:textId="77777777" w:rsidR="009840AB" w:rsidRPr="00A2540E" w:rsidRDefault="009840AB" w:rsidP="00A65F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40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SZP-271-55/25</w:t>
            </w:r>
          </w:p>
        </w:tc>
      </w:tr>
    </w:tbl>
    <w:p w14:paraId="7A40D945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4DC186A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40AB" w:rsidRPr="009840A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500096A" w14:textId="15B93DF2" w:rsidR="004B5FB1" w:rsidRDefault="00886689" w:rsidP="002A09F5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D7607DD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41899C1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ECF4D3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1D30BF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87F6889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DA2D34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6C534826" w14:textId="77777777" w:rsidTr="001B7D97">
        <w:tc>
          <w:tcPr>
            <w:tcW w:w="2660" w:type="dxa"/>
            <w:shd w:val="clear" w:color="auto" w:fill="auto"/>
          </w:tcPr>
          <w:p w14:paraId="7F05112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6F3F1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6D4F574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2D94CA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5E0B4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E3FC4F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840A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203D7C2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A4A91" w14:textId="77777777" w:rsidR="005704E2" w:rsidRDefault="005704E2" w:rsidP="0038231F">
      <w:pPr>
        <w:spacing w:after="0" w:line="240" w:lineRule="auto"/>
      </w:pPr>
      <w:r>
        <w:separator/>
      </w:r>
    </w:p>
  </w:endnote>
  <w:endnote w:type="continuationSeparator" w:id="0">
    <w:p w14:paraId="2102EDBE" w14:textId="77777777" w:rsidR="005704E2" w:rsidRDefault="005704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B2061" w14:textId="77777777" w:rsidR="009840AB" w:rsidRDefault="009840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FFDD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89BF0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D58DA" w14:textId="77777777" w:rsidR="009840AB" w:rsidRDefault="009840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C0D88" w14:textId="77777777" w:rsidR="005704E2" w:rsidRDefault="005704E2" w:rsidP="0038231F">
      <w:pPr>
        <w:spacing w:after="0" w:line="240" w:lineRule="auto"/>
      </w:pPr>
      <w:r>
        <w:separator/>
      </w:r>
    </w:p>
  </w:footnote>
  <w:footnote w:type="continuationSeparator" w:id="0">
    <w:p w14:paraId="0234587C" w14:textId="77777777" w:rsidR="005704E2" w:rsidRDefault="005704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1980" w14:textId="77777777" w:rsidR="009840AB" w:rsidRDefault="009840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EC35" w14:textId="77777777" w:rsidR="009840AB" w:rsidRDefault="009840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25681" w14:textId="77777777" w:rsidR="009840AB" w:rsidRDefault="009840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300870">
    <w:abstractNumId w:val="12"/>
  </w:num>
  <w:num w:numId="2" w16cid:durableId="644511684">
    <w:abstractNumId w:val="0"/>
  </w:num>
  <w:num w:numId="3" w16cid:durableId="1956519485">
    <w:abstractNumId w:val="11"/>
  </w:num>
  <w:num w:numId="4" w16cid:durableId="1108890924">
    <w:abstractNumId w:val="16"/>
  </w:num>
  <w:num w:numId="5" w16cid:durableId="1353339069">
    <w:abstractNumId w:val="13"/>
  </w:num>
  <w:num w:numId="6" w16cid:durableId="581373989">
    <w:abstractNumId w:val="10"/>
  </w:num>
  <w:num w:numId="7" w16cid:durableId="2120567994">
    <w:abstractNumId w:val="1"/>
  </w:num>
  <w:num w:numId="8" w16cid:durableId="791823519">
    <w:abstractNumId w:val="6"/>
  </w:num>
  <w:num w:numId="9" w16cid:durableId="1084842811">
    <w:abstractNumId w:val="4"/>
  </w:num>
  <w:num w:numId="10" w16cid:durableId="367268264">
    <w:abstractNumId w:val="7"/>
  </w:num>
  <w:num w:numId="11" w16cid:durableId="185875154">
    <w:abstractNumId w:val="5"/>
  </w:num>
  <w:num w:numId="12" w16cid:durableId="1125732179">
    <w:abstractNumId w:val="9"/>
  </w:num>
  <w:num w:numId="13" w16cid:durableId="1765689169">
    <w:abstractNumId w:val="3"/>
  </w:num>
  <w:num w:numId="14" w16cid:durableId="875586521">
    <w:abstractNumId w:val="2"/>
  </w:num>
  <w:num w:numId="15" w16cid:durableId="1200775280">
    <w:abstractNumId w:val="15"/>
  </w:num>
  <w:num w:numId="16" w16cid:durableId="2048141345">
    <w:abstractNumId w:val="8"/>
  </w:num>
  <w:num w:numId="17" w16cid:durableId="10614467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4E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09F5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04E2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A5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840AB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55E1"/>
    <w:rsid w:val="00EB7CDE"/>
    <w:rsid w:val="00EC08A2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B28AB"/>
  <w15:docId w15:val="{D6485E4E-2771-41A1-ADEE-8D86D7D1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2025-10-20T11:28:00Z</dcterms:created>
  <dcterms:modified xsi:type="dcterms:W3CDTF">2025-10-21T09:07:00Z</dcterms:modified>
</cp:coreProperties>
</file>