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75A6B" w14:textId="7D5E7192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D3AB9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BBE8128" w14:textId="77777777" w:rsidTr="00D62E6E">
        <w:tc>
          <w:tcPr>
            <w:tcW w:w="2800" w:type="dxa"/>
            <w:shd w:val="clear" w:color="auto" w:fill="auto"/>
          </w:tcPr>
          <w:p w14:paraId="6F34A83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2253A2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935397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EB879E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37908CCF" w14:textId="77777777" w:rsidTr="00D62E6E">
        <w:tc>
          <w:tcPr>
            <w:tcW w:w="2800" w:type="dxa"/>
            <w:shd w:val="clear" w:color="auto" w:fill="auto"/>
          </w:tcPr>
          <w:p w14:paraId="466D9D51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3918B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775509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A06D5E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F76BCF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E32DC" w:rsidRPr="00C14101" w14:paraId="54D140D4" w14:textId="77777777" w:rsidTr="00A65F8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3CFCF1" w14:textId="77777777" w:rsidR="00FE32DC" w:rsidRPr="00C14101" w:rsidRDefault="00FE32DC" w:rsidP="00A65F8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3C08AE2" w14:textId="77777777" w:rsidR="00FE32DC" w:rsidRPr="00C14101" w:rsidRDefault="00FE32DC" w:rsidP="00A65F8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E32DC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C9CD811" w14:textId="77777777" w:rsidR="00FE32DC" w:rsidRPr="00C14101" w:rsidRDefault="00FE32DC" w:rsidP="00A65F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819E775" w14:textId="77777777" w:rsidR="00FE32DC" w:rsidRPr="00C14101" w:rsidRDefault="00FE32DC" w:rsidP="00A65F8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AB0F03C" w14:textId="77777777" w:rsidR="00BC121E" w:rsidRPr="00C14101" w:rsidRDefault="00FE32D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96C1CBC" w14:textId="77777777" w:rsidTr="00D62E6E">
        <w:tc>
          <w:tcPr>
            <w:tcW w:w="2269" w:type="dxa"/>
            <w:shd w:val="clear" w:color="auto" w:fill="auto"/>
          </w:tcPr>
          <w:p w14:paraId="70FD2B39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702C9B" w14:textId="77777777" w:rsidR="00D62E6E" w:rsidRPr="00D62E6E" w:rsidRDefault="00FE32D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32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płynów infuzyjnych i do irygacji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E32DC" w:rsidRPr="00D62E6E" w14:paraId="434DDE68" w14:textId="77777777" w:rsidTr="00A65F84">
        <w:tc>
          <w:tcPr>
            <w:tcW w:w="2269" w:type="dxa"/>
            <w:shd w:val="clear" w:color="auto" w:fill="auto"/>
          </w:tcPr>
          <w:p w14:paraId="23973DC0" w14:textId="77777777" w:rsidR="00FE32DC" w:rsidRPr="00D62E6E" w:rsidRDefault="00FE32DC" w:rsidP="00A65F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28C656" w14:textId="77777777" w:rsidR="00FE32DC" w:rsidRPr="00D62E6E" w:rsidRDefault="00FE32DC" w:rsidP="00A65F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E32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SZP-271-55/25</w:t>
            </w:r>
          </w:p>
        </w:tc>
      </w:tr>
    </w:tbl>
    <w:p w14:paraId="1D5A1DB7" w14:textId="77777777" w:rsidR="00BC121E" w:rsidRDefault="00FE32D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E32D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532B878" w14:textId="4041BFE4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EE7B6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5DB95E8" w14:textId="071D4DE9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4A5EC055">
          <v:shape id="_x0000_i1031" type="#_x0000_t75" style="width:453.05pt;height:17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412B59A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6E63620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DCA5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8F72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F455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56DFBE9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4C7C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1660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E5B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E1DF21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0B5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29C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5C6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DDC678A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B7D1284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483C35AF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8E44B5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F4F1467" w14:textId="77777777" w:rsidTr="00620E37">
        <w:tc>
          <w:tcPr>
            <w:tcW w:w="2660" w:type="dxa"/>
            <w:shd w:val="clear" w:color="auto" w:fill="auto"/>
          </w:tcPr>
          <w:p w14:paraId="792B67D3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13B0955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0E1C923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0EE1397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725376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4F893E8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E32D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7CEADA1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42BEE" w14:textId="77777777" w:rsidR="000C11B4" w:rsidRDefault="000C11B4">
      <w:r>
        <w:separator/>
      </w:r>
    </w:p>
  </w:endnote>
  <w:endnote w:type="continuationSeparator" w:id="0">
    <w:p w14:paraId="06C80939" w14:textId="77777777" w:rsidR="000C11B4" w:rsidRDefault="000C1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EC82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52212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03C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25D925B" w14:textId="77777777" w:rsidR="009A4CD3" w:rsidRDefault="004D3AB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7A53148">
        <v:line id="_x0000_s1025" style="position:absolute;left:0;text-align:left;z-index:251657728" from="-3.85pt,8.7pt" to="455.15pt,8.7pt"/>
      </w:pict>
    </w:r>
  </w:p>
  <w:p w14:paraId="4AC48C3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0AF92" w14:textId="77777777" w:rsidR="00FE32DC" w:rsidRDefault="00FE32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ADF4A" w14:textId="77777777" w:rsidR="000C11B4" w:rsidRDefault="000C11B4">
      <w:r>
        <w:separator/>
      </w:r>
    </w:p>
  </w:footnote>
  <w:footnote w:type="continuationSeparator" w:id="0">
    <w:p w14:paraId="59EA8B4C" w14:textId="77777777" w:rsidR="000C11B4" w:rsidRDefault="000C1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ADE89" w14:textId="77777777" w:rsidR="00FE32DC" w:rsidRDefault="00FE32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AE4C6" w14:textId="77777777" w:rsidR="00FE32DC" w:rsidRDefault="00FE32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33268" w14:textId="77777777" w:rsidR="00FE32DC" w:rsidRDefault="00FE32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0650140">
    <w:abstractNumId w:val="13"/>
  </w:num>
  <w:num w:numId="2" w16cid:durableId="532233735">
    <w:abstractNumId w:val="0"/>
  </w:num>
  <w:num w:numId="3" w16cid:durableId="1350251323">
    <w:abstractNumId w:val="11"/>
  </w:num>
  <w:num w:numId="4" w16cid:durableId="438718462">
    <w:abstractNumId w:val="8"/>
  </w:num>
  <w:num w:numId="5" w16cid:durableId="122965475">
    <w:abstractNumId w:val="7"/>
  </w:num>
  <w:num w:numId="6" w16cid:durableId="933048638">
    <w:abstractNumId w:val="1"/>
  </w:num>
  <w:num w:numId="7" w16cid:durableId="1207134435">
    <w:abstractNumId w:val="6"/>
  </w:num>
  <w:num w:numId="8" w16cid:durableId="304547407">
    <w:abstractNumId w:val="3"/>
  </w:num>
  <w:num w:numId="9" w16cid:durableId="1153643830">
    <w:abstractNumId w:val="2"/>
  </w:num>
  <w:num w:numId="10" w16cid:durableId="126624918">
    <w:abstractNumId w:val="5"/>
  </w:num>
  <w:num w:numId="11" w16cid:durableId="926886848">
    <w:abstractNumId w:val="10"/>
  </w:num>
  <w:num w:numId="12" w16cid:durableId="263735023">
    <w:abstractNumId w:val="4"/>
  </w:num>
  <w:num w:numId="13" w16cid:durableId="306670997">
    <w:abstractNumId w:val="9"/>
  </w:num>
  <w:num w:numId="14" w16cid:durableId="8216269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11B4"/>
    <w:rsid w:val="0000184A"/>
    <w:rsid w:val="00007C1C"/>
    <w:rsid w:val="00012997"/>
    <w:rsid w:val="000618B7"/>
    <w:rsid w:val="000621A2"/>
    <w:rsid w:val="00067B62"/>
    <w:rsid w:val="000719DC"/>
    <w:rsid w:val="00075CEC"/>
    <w:rsid w:val="000807AB"/>
    <w:rsid w:val="000C11B4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3AB9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7306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E32D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CF7F47C"/>
  <w15:chartTrackingRefBased/>
  <w15:docId w15:val="{AACDDE62-1FB1-4774-8E32-6B91F56A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223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2025-10-20T11:28:00Z</cp:lastPrinted>
  <dcterms:created xsi:type="dcterms:W3CDTF">2025-10-20T11:28:00Z</dcterms:created>
  <dcterms:modified xsi:type="dcterms:W3CDTF">2025-10-20T11:28:00Z</dcterms:modified>
</cp:coreProperties>
</file>