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D421F" w14:textId="0B472795" w:rsidR="00025386" w:rsidRPr="001B683A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1B683A">
        <w:rPr>
          <w:bCs/>
          <w:i w:val="0"/>
          <w:sz w:val="20"/>
        </w:rPr>
        <w:t xml:space="preserve">Załącznik nr </w:t>
      </w:r>
      <w:r w:rsidR="001B683A" w:rsidRPr="001B683A">
        <w:rPr>
          <w:bCs/>
          <w:i w:val="0"/>
          <w:sz w:val="20"/>
        </w:rPr>
        <w:t>5</w:t>
      </w:r>
      <w:r w:rsidR="007666D6" w:rsidRPr="001B683A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1B683A" w14:paraId="5C17363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DE77FA" w14:textId="77777777" w:rsidR="008D442B" w:rsidRPr="001B683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B683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DAD8E0E" w14:textId="77777777" w:rsidR="00053927" w:rsidRPr="001B683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B683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B683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62F9FEE" w14:textId="77777777" w:rsidR="00053927" w:rsidRPr="001B683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B683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B683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B683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1B683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1B683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1B683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1B683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1B683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1B683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187C423" w14:textId="77777777" w:rsidR="00A137C9" w:rsidRPr="001B683A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B683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B683A" w14:paraId="0DE5BAE6" w14:textId="77777777" w:rsidTr="004F10A0">
        <w:tc>
          <w:tcPr>
            <w:tcW w:w="2269" w:type="dxa"/>
          </w:tcPr>
          <w:p w14:paraId="507C1242" w14:textId="77777777" w:rsidR="00A137C9" w:rsidRPr="001B683A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D559E0" w14:textId="77777777" w:rsidR="00A137C9" w:rsidRPr="001B683A" w:rsidRDefault="0023186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Bankowa obsługa budżetu Miasta i Gminy Niepołomice</w:t>
            </w:r>
            <w:r w:rsidR="00A137C9" w:rsidRPr="001B683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31862" w:rsidRPr="001B683A" w14:paraId="30FFB647" w14:textId="77777777" w:rsidTr="0028587E">
        <w:tc>
          <w:tcPr>
            <w:tcW w:w="2269" w:type="dxa"/>
          </w:tcPr>
          <w:p w14:paraId="413FB8D6" w14:textId="77777777" w:rsidR="00231862" w:rsidRPr="001B683A" w:rsidRDefault="00231862" w:rsidP="002858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4A2B4D2" w14:textId="77777777" w:rsidR="00231862" w:rsidRPr="001B683A" w:rsidRDefault="00231862" w:rsidP="002858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ZP.271.42.2025</w:t>
            </w:r>
          </w:p>
        </w:tc>
      </w:tr>
    </w:tbl>
    <w:p w14:paraId="5D00A166" w14:textId="77777777" w:rsidR="00A137C9" w:rsidRPr="001B683A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C3CBD90" w14:textId="77777777" w:rsidR="003A486D" w:rsidRPr="001B683A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B683A">
        <w:rPr>
          <w:rFonts w:ascii="Times New Roman" w:hAnsi="Times New Roman"/>
          <w:sz w:val="20"/>
          <w:szCs w:val="20"/>
        </w:rPr>
        <w:t xml:space="preserve">prowadzonego przez </w:t>
      </w:r>
      <w:r w:rsidR="00231862" w:rsidRPr="001B683A">
        <w:rPr>
          <w:rFonts w:ascii="Times New Roman" w:hAnsi="Times New Roman"/>
          <w:b/>
          <w:sz w:val="20"/>
          <w:szCs w:val="20"/>
        </w:rPr>
        <w:t>GMINA NIEPOŁOMICE</w:t>
      </w:r>
      <w:r w:rsidRPr="001B683A">
        <w:rPr>
          <w:rFonts w:ascii="Times New Roman" w:hAnsi="Times New Roman"/>
          <w:b/>
          <w:sz w:val="20"/>
          <w:szCs w:val="20"/>
        </w:rPr>
        <w:t>,</w:t>
      </w:r>
      <w:r w:rsidRPr="001B683A">
        <w:rPr>
          <w:rFonts w:ascii="Times New Roman" w:hAnsi="Times New Roman"/>
          <w:sz w:val="20"/>
          <w:szCs w:val="20"/>
        </w:rPr>
        <w:t xml:space="preserve"> d</w:t>
      </w:r>
      <w:r w:rsidR="008D442B" w:rsidRPr="001B683A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1B683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1B683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414132A7" w14:textId="77777777" w:rsidR="00A137C9" w:rsidRPr="001B683A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1B683A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1B683A" w14:paraId="3E5C071B" w14:textId="77777777" w:rsidTr="00A137C9">
        <w:tc>
          <w:tcPr>
            <w:tcW w:w="617" w:type="dxa"/>
            <w:vAlign w:val="center"/>
          </w:tcPr>
          <w:p w14:paraId="7D40F586" w14:textId="77777777" w:rsidR="003A486D" w:rsidRPr="001B683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4018131C" w14:textId="77777777" w:rsidR="003A486D" w:rsidRPr="001B683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76A1F5B5" w14:textId="77777777" w:rsidR="003A486D" w:rsidRPr="001B683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B683A" w14:paraId="43C9EB90" w14:textId="77777777" w:rsidTr="00A137C9">
        <w:tc>
          <w:tcPr>
            <w:tcW w:w="617" w:type="dxa"/>
            <w:vAlign w:val="center"/>
          </w:tcPr>
          <w:p w14:paraId="6B897571" w14:textId="77777777" w:rsidR="003A486D" w:rsidRPr="001B683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136B59B4" w14:textId="77777777" w:rsidR="003A486D" w:rsidRPr="001B683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85D065D" w14:textId="77777777" w:rsidR="003A486D" w:rsidRPr="001B683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B683A" w14:paraId="53B165EA" w14:textId="77777777" w:rsidTr="00A137C9">
        <w:tc>
          <w:tcPr>
            <w:tcW w:w="617" w:type="dxa"/>
            <w:vAlign w:val="center"/>
          </w:tcPr>
          <w:p w14:paraId="345EBB9F" w14:textId="77777777" w:rsidR="003A486D" w:rsidRPr="001B683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3150811A" w14:textId="77777777" w:rsidR="003A486D" w:rsidRPr="001B683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875A114" w14:textId="77777777" w:rsidR="003A486D" w:rsidRPr="001B683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79FA057" w14:textId="77777777" w:rsidR="00DC652A" w:rsidRPr="001B683A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B683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B683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B683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B683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231862" w:rsidRPr="001B683A">
        <w:rPr>
          <w:rFonts w:ascii="Times New Roman" w:hAnsi="Times New Roman"/>
          <w:sz w:val="20"/>
          <w:szCs w:val="20"/>
        </w:rPr>
        <w:t>(</w:t>
      </w:r>
      <w:proofErr w:type="spellStart"/>
      <w:r w:rsidR="00231862" w:rsidRPr="001B683A">
        <w:rPr>
          <w:rFonts w:ascii="Times New Roman" w:hAnsi="Times New Roman"/>
          <w:sz w:val="20"/>
          <w:szCs w:val="20"/>
        </w:rPr>
        <w:t>t.j</w:t>
      </w:r>
      <w:proofErr w:type="spellEnd"/>
      <w:r w:rsidR="00231862" w:rsidRPr="001B683A">
        <w:rPr>
          <w:rFonts w:ascii="Times New Roman" w:hAnsi="Times New Roman"/>
          <w:sz w:val="20"/>
          <w:szCs w:val="20"/>
        </w:rPr>
        <w:t>. Dz. U. z 2024 poz. 1320)</w:t>
      </w:r>
      <w:r w:rsidRPr="001B683A">
        <w:rPr>
          <w:rFonts w:ascii="Times New Roman" w:hAnsi="Times New Roman"/>
          <w:sz w:val="20"/>
          <w:szCs w:val="20"/>
        </w:rPr>
        <w:t>, że w ramach zamówienia</w:t>
      </w:r>
      <w:r w:rsidR="00A137C9" w:rsidRPr="001B683A">
        <w:rPr>
          <w:rFonts w:ascii="Times New Roman" w:hAnsi="Times New Roman"/>
          <w:sz w:val="20"/>
          <w:szCs w:val="20"/>
        </w:rPr>
        <w:t>,</w:t>
      </w:r>
      <w:r w:rsidR="00A137C9" w:rsidRPr="001B683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B683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B683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B683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B683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B683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B683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B683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B683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1B683A" w14:paraId="2EA95400" w14:textId="77777777" w:rsidTr="00A137C9">
        <w:tc>
          <w:tcPr>
            <w:tcW w:w="617" w:type="dxa"/>
            <w:vAlign w:val="center"/>
          </w:tcPr>
          <w:p w14:paraId="21D71DBF" w14:textId="77777777" w:rsidR="00B641BE" w:rsidRPr="001B683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549CF0B1" w14:textId="77777777" w:rsidR="00B641BE" w:rsidRPr="001B683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3CA9B02" w14:textId="77777777" w:rsidR="00B641BE" w:rsidRPr="001B683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B683A" w14:paraId="6021BBC4" w14:textId="77777777" w:rsidTr="00A137C9">
        <w:tc>
          <w:tcPr>
            <w:tcW w:w="617" w:type="dxa"/>
            <w:vAlign w:val="center"/>
          </w:tcPr>
          <w:p w14:paraId="31084749" w14:textId="77777777" w:rsidR="00B641BE" w:rsidRPr="001B683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25A399B5" w14:textId="77777777" w:rsidR="00B641BE" w:rsidRPr="001B683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04C7499" w14:textId="77777777" w:rsidR="00B641BE" w:rsidRPr="001B683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B683A" w14:paraId="0DA6E731" w14:textId="77777777" w:rsidTr="00A137C9">
        <w:tc>
          <w:tcPr>
            <w:tcW w:w="617" w:type="dxa"/>
            <w:vAlign w:val="center"/>
          </w:tcPr>
          <w:p w14:paraId="092D3229" w14:textId="77777777" w:rsidR="00B641BE" w:rsidRPr="001B683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B683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25EA0E36" w14:textId="77777777" w:rsidR="00B641BE" w:rsidRPr="001B683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F2FF3C1" w14:textId="77777777" w:rsidR="00B641BE" w:rsidRPr="001B683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6FFFF7E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BBC529B" w14:textId="77777777" w:rsidR="001B683A" w:rsidRDefault="001B683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D682D6E" w14:textId="0E12788C" w:rsidR="001B683A" w:rsidRPr="001B683A" w:rsidRDefault="001B683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B683A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35F9638F" w14:textId="77777777" w:rsidR="007A2C38" w:rsidRPr="001B683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1B683A" w14:paraId="0921F837" w14:textId="77777777" w:rsidTr="004F10A0">
        <w:tc>
          <w:tcPr>
            <w:tcW w:w="2660" w:type="dxa"/>
          </w:tcPr>
          <w:p w14:paraId="3B6D362C" w14:textId="77777777" w:rsidR="00A137C9" w:rsidRPr="001B683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670A6A0C" w14:textId="5392599E" w:rsidR="00A137C9" w:rsidRPr="001B683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CF75FC6" w14:textId="0C9B8139" w:rsidR="00A137C9" w:rsidRPr="001B683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773BFBD1" w14:textId="77777777" w:rsidR="00A137C9" w:rsidRPr="001B683A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4576585" w14:textId="77777777" w:rsidR="001B683A" w:rsidRDefault="001B683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921E622" w14:textId="77777777" w:rsidR="001B683A" w:rsidRPr="001B683A" w:rsidRDefault="001B683A" w:rsidP="001B683A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5CF77FC" w14:textId="77777777" w:rsidR="001B683A" w:rsidRPr="001B683A" w:rsidRDefault="001B683A" w:rsidP="001B683A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EC0B6DD" w14:textId="77777777" w:rsidR="001B683A" w:rsidRPr="001B683A" w:rsidRDefault="001B683A" w:rsidP="001B683A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CB006F3" w14:textId="77777777" w:rsidR="001B683A" w:rsidRPr="001B683A" w:rsidRDefault="001B683A" w:rsidP="001B683A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577639C" w14:textId="77777777" w:rsidR="001B683A" w:rsidRPr="001B683A" w:rsidRDefault="001B683A" w:rsidP="001B683A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FE50C5D" w14:textId="01181704" w:rsidR="001B683A" w:rsidRPr="001B683A" w:rsidRDefault="001B683A" w:rsidP="001B683A">
      <w:pPr>
        <w:tabs>
          <w:tab w:val="left" w:pos="934"/>
        </w:tabs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sectPr w:rsidR="001B683A" w:rsidRPr="001B683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9F470" w14:textId="77777777" w:rsidR="00022D74" w:rsidRDefault="00022D74" w:rsidP="00025386">
      <w:pPr>
        <w:spacing w:after="0" w:line="240" w:lineRule="auto"/>
      </w:pPr>
      <w:r>
        <w:separator/>
      </w:r>
    </w:p>
  </w:endnote>
  <w:endnote w:type="continuationSeparator" w:id="0">
    <w:p w14:paraId="3854881C" w14:textId="77777777" w:rsidR="00022D74" w:rsidRDefault="00022D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88429" w14:textId="77777777" w:rsidR="00231862" w:rsidRDefault="002318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130A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D8E82" w14:textId="77777777" w:rsidR="00231862" w:rsidRDefault="002318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77406" w14:textId="77777777" w:rsidR="00022D74" w:rsidRDefault="00022D74" w:rsidP="00025386">
      <w:pPr>
        <w:spacing w:after="0" w:line="240" w:lineRule="auto"/>
      </w:pPr>
      <w:r>
        <w:separator/>
      </w:r>
    </w:p>
  </w:footnote>
  <w:footnote w:type="continuationSeparator" w:id="0">
    <w:p w14:paraId="1D7E648A" w14:textId="77777777" w:rsidR="00022D74" w:rsidRDefault="00022D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1E948" w14:textId="77777777" w:rsidR="00231862" w:rsidRDefault="002318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796D9" w14:textId="77777777" w:rsidR="00231862" w:rsidRDefault="002318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1E154" w14:textId="77777777" w:rsidR="00231862" w:rsidRDefault="002318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081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D74"/>
    <w:rsid w:val="00022D74"/>
    <w:rsid w:val="00025386"/>
    <w:rsid w:val="000423B9"/>
    <w:rsid w:val="00053927"/>
    <w:rsid w:val="00084786"/>
    <w:rsid w:val="0016158F"/>
    <w:rsid w:val="001B683A"/>
    <w:rsid w:val="001C2314"/>
    <w:rsid w:val="00213980"/>
    <w:rsid w:val="00231862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C0012"/>
  <w15:chartTrackingRefBased/>
  <w15:docId w15:val="{7AD0442F-012C-4CB8-8071-FED016F8A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2025-10-21T06:18:00Z</cp:lastPrinted>
  <dcterms:created xsi:type="dcterms:W3CDTF">2025-10-21T06:18:00Z</dcterms:created>
  <dcterms:modified xsi:type="dcterms:W3CDTF">2025-10-21T06:18:00Z</dcterms:modified>
</cp:coreProperties>
</file>