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B0392" w14:textId="77777777" w:rsidR="00BC3F88" w:rsidRPr="00515AFA" w:rsidRDefault="00BC3F88" w:rsidP="00BC3F88">
      <w:pPr>
        <w:jc w:val="right"/>
        <w:rPr>
          <w:b/>
          <w:sz w:val="22"/>
          <w:szCs w:val="22"/>
          <w:lang w:val="pl-PL"/>
        </w:rPr>
      </w:pPr>
      <w:r w:rsidRPr="00515AFA">
        <w:rPr>
          <w:b/>
          <w:sz w:val="22"/>
          <w:szCs w:val="22"/>
          <w:lang w:val="pl-PL"/>
        </w:rPr>
        <w:t>Załącznik nr 3</w:t>
      </w:r>
    </w:p>
    <w:p w14:paraId="4EE4DB8B" w14:textId="77777777" w:rsidR="00BC3F88" w:rsidRPr="00515AFA" w:rsidRDefault="00BC3F88" w:rsidP="00BC3F88">
      <w:pPr>
        <w:jc w:val="right"/>
        <w:rPr>
          <w:b/>
          <w:sz w:val="22"/>
          <w:szCs w:val="22"/>
          <w:lang w:val="pl-PL"/>
        </w:rPr>
      </w:pPr>
    </w:p>
    <w:p w14:paraId="3CC745BA" w14:textId="77777777" w:rsidR="00BC3F88" w:rsidRPr="00515AFA" w:rsidRDefault="00BC3F88" w:rsidP="00BC3F88">
      <w:pPr>
        <w:jc w:val="center"/>
        <w:rPr>
          <w:b/>
          <w:sz w:val="22"/>
          <w:szCs w:val="22"/>
          <w:lang w:val="pl-PL"/>
        </w:rPr>
      </w:pPr>
      <w:r w:rsidRPr="00515AFA">
        <w:rPr>
          <w:b/>
          <w:sz w:val="22"/>
          <w:szCs w:val="22"/>
          <w:lang w:val="pl-PL"/>
        </w:rPr>
        <w:t>WZÓR UMOWY</w:t>
      </w:r>
    </w:p>
    <w:p w14:paraId="43CACF6E" w14:textId="77777777" w:rsidR="00BC3F88" w:rsidRPr="00515AFA" w:rsidRDefault="00BC3F88" w:rsidP="00BC3F88">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56848727" w14:textId="77777777" w:rsidR="00BC3F88" w:rsidRPr="00515AFA" w:rsidRDefault="00BC3F88" w:rsidP="00BC3F88">
      <w:pPr>
        <w:jc w:val="center"/>
        <w:rPr>
          <w:b/>
          <w:sz w:val="22"/>
          <w:szCs w:val="22"/>
          <w:lang w:val="pl-PL"/>
        </w:rPr>
      </w:pPr>
    </w:p>
    <w:p w14:paraId="3541B4FE" w14:textId="2C1914A3" w:rsidR="00BC3F88" w:rsidRPr="00515AFA" w:rsidRDefault="00BC3F88" w:rsidP="00BC3F88">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sidR="00D41E30">
        <w:rPr>
          <w:sz w:val="22"/>
          <w:szCs w:val="22"/>
          <w:lang w:val="pl-PL"/>
        </w:rPr>
        <w:t>578</w:t>
      </w:r>
      <w:r w:rsidRPr="005140A1">
        <w:rPr>
          <w:sz w:val="22"/>
          <w:szCs w:val="22"/>
          <w:lang w:val="pl-PL"/>
        </w:rPr>
        <w:t>/2</w:t>
      </w:r>
      <w:r>
        <w:rPr>
          <w:sz w:val="22"/>
          <w:szCs w:val="22"/>
          <w:lang w:val="pl-PL"/>
        </w:rPr>
        <w:t>5</w:t>
      </w:r>
      <w:r w:rsidRPr="00515AFA">
        <w:rPr>
          <w:sz w:val="22"/>
          <w:szCs w:val="22"/>
          <w:lang w:val="pl-PL"/>
        </w:rPr>
        <w:t xml:space="preserve"> pomiędzy:</w:t>
      </w:r>
    </w:p>
    <w:p w14:paraId="34C9353D" w14:textId="77777777" w:rsidR="00BC3F88" w:rsidRPr="00515AFA" w:rsidRDefault="00BC3F88" w:rsidP="00BC3F88">
      <w:pPr>
        <w:pStyle w:val="Tekstpodstawowywcity"/>
        <w:spacing w:after="0"/>
        <w:ind w:left="0"/>
        <w:jc w:val="both"/>
        <w:rPr>
          <w:sz w:val="22"/>
          <w:szCs w:val="22"/>
          <w:lang w:val="pl-PL"/>
        </w:rPr>
      </w:pPr>
    </w:p>
    <w:p w14:paraId="260C2B25"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3BDFF6F2"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1A1166DA"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28A370DE" w14:textId="77777777" w:rsidR="00BC3F88" w:rsidRPr="00515AFA" w:rsidRDefault="00BC3F88" w:rsidP="00BC3F88">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212DCCEB"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751B05CC"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28BA4651"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D2857C9"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FBC8300"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DFA6DB1"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6B4EFF35"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50A18146"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5EE93F5B" w14:textId="77777777" w:rsidR="00BC3F88" w:rsidRPr="00515AFA" w:rsidRDefault="00BC3F88" w:rsidP="00BC3F88">
      <w:pPr>
        <w:pStyle w:val="Tekstpodstawowy"/>
        <w:spacing w:line="240" w:lineRule="auto"/>
        <w:ind w:right="-47"/>
        <w:jc w:val="center"/>
        <w:rPr>
          <w:rFonts w:ascii="Times New Roman" w:hAnsi="Times New Roman"/>
          <w:b/>
          <w:sz w:val="22"/>
          <w:szCs w:val="22"/>
        </w:rPr>
      </w:pPr>
    </w:p>
    <w:p w14:paraId="35307999" w14:textId="77777777" w:rsidR="00BC3F88" w:rsidRPr="00515AFA" w:rsidRDefault="00BC3F88" w:rsidP="00BC3F8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1FB5BFDF" w14:textId="6929F382" w:rsidR="00BC3F88" w:rsidRPr="00174A8B" w:rsidRDefault="00BC3F88" w:rsidP="00BC3F88">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6D3AB1">
        <w:rPr>
          <w:b/>
          <w:bCs/>
          <w:color w:val="000000"/>
          <w:sz w:val="22"/>
          <w:szCs w:val="22"/>
          <w:lang w:val="pl-PL"/>
        </w:rPr>
        <w:t xml:space="preserve">Dostawa i montaż </w:t>
      </w:r>
      <w:r>
        <w:rPr>
          <w:b/>
          <w:bCs/>
          <w:color w:val="000000"/>
          <w:sz w:val="22"/>
          <w:szCs w:val="22"/>
          <w:lang w:val="pl-PL"/>
        </w:rPr>
        <w:t>projektora</w:t>
      </w:r>
      <w:r w:rsidRPr="006D3AB1">
        <w:rPr>
          <w:b/>
          <w:bCs/>
          <w:color w:val="000000"/>
          <w:sz w:val="22"/>
          <w:szCs w:val="22"/>
          <w:lang w:val="pl-PL"/>
        </w:rPr>
        <w:t xml:space="preserve"> na potrzeby</w:t>
      </w:r>
      <w:r>
        <w:rPr>
          <w:b/>
          <w:bCs/>
          <w:color w:val="000000"/>
          <w:sz w:val="22"/>
          <w:szCs w:val="22"/>
          <w:lang w:val="pl-PL"/>
        </w:rPr>
        <w:t xml:space="preserve"> auli budynku U-2 AGH</w:t>
      </w:r>
    </w:p>
    <w:p w14:paraId="1A8E86F6" w14:textId="77777777" w:rsidR="00BC3F88" w:rsidRPr="00515AFA" w:rsidRDefault="00BC3F88" w:rsidP="00BC3F88">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68DC40A4" w14:textId="77777777" w:rsidR="00BC3F88" w:rsidRPr="00515AFA" w:rsidRDefault="00BC3F88" w:rsidP="00BC3F8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4A8B309" w14:textId="5292DC56" w:rsidR="00BC3F88" w:rsidRPr="00515AFA" w:rsidRDefault="00BC3F88" w:rsidP="00BC3F88">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49</w:t>
      </w:r>
      <w:r w:rsidRPr="00515AFA">
        <w:rPr>
          <w:rFonts w:ascii="Times New Roman" w:hAnsi="Times New Roman"/>
          <w:b/>
          <w:bCs/>
          <w:sz w:val="22"/>
          <w:szCs w:val="22"/>
        </w:rPr>
        <w:t xml:space="preserve"> </w:t>
      </w:r>
      <w:r>
        <w:rPr>
          <w:rFonts w:ascii="Times New Roman" w:hAnsi="Times New Roman"/>
          <w:b/>
          <w:bCs/>
          <w:sz w:val="22"/>
          <w:szCs w:val="22"/>
        </w:rPr>
        <w:t>d</w:t>
      </w:r>
      <w:r w:rsidRPr="00515AFA">
        <w:rPr>
          <w:rFonts w:ascii="Times New Roman" w:hAnsi="Times New Roman"/>
          <w:b/>
          <w:bCs/>
          <w:sz w:val="22"/>
          <w:szCs w:val="22"/>
        </w:rPr>
        <w:t>ni</w:t>
      </w:r>
      <w:r>
        <w:rPr>
          <w:rFonts w:ascii="Times New Roman" w:hAnsi="Times New Roman"/>
          <w:b/>
          <w:bCs/>
          <w:sz w:val="22"/>
          <w:szCs w:val="22"/>
        </w:rPr>
        <w:t xml:space="preserve"> </w:t>
      </w:r>
      <w:r w:rsidRPr="00A128F5">
        <w:rPr>
          <w:rFonts w:ascii="Times New Roman" w:hAnsi="Times New Roman"/>
          <w:b/>
          <w:bCs/>
          <w:sz w:val="22"/>
          <w:szCs w:val="22"/>
        </w:rPr>
        <w:t xml:space="preserve">od daty </w:t>
      </w:r>
      <w:r>
        <w:rPr>
          <w:rFonts w:ascii="Times New Roman" w:hAnsi="Times New Roman"/>
          <w:b/>
          <w:bCs/>
          <w:sz w:val="22"/>
          <w:szCs w:val="22"/>
        </w:rPr>
        <w:t>podpisania niniejszej umowy</w:t>
      </w:r>
      <w:r w:rsidRPr="00515AFA">
        <w:rPr>
          <w:rFonts w:ascii="Times New Roman" w:hAnsi="Times New Roman"/>
          <w:sz w:val="22"/>
          <w:szCs w:val="22"/>
        </w:rPr>
        <w:t xml:space="preserve"> do siedziby Kupującego.</w:t>
      </w:r>
    </w:p>
    <w:p w14:paraId="36E949D8" w14:textId="77777777" w:rsidR="00BC3F88" w:rsidRPr="00515AFA" w:rsidRDefault="00BC3F88" w:rsidP="00BC3F88">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2EC2BAB0" w14:textId="77777777" w:rsidR="00BC3F88" w:rsidRPr="00515AFA" w:rsidRDefault="00BC3F88" w:rsidP="00BC3F88">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7F80B5E5" w14:textId="77777777" w:rsidR="00BC3F88" w:rsidRPr="00515AFA" w:rsidRDefault="00BC3F88" w:rsidP="00BC3F88">
      <w:pPr>
        <w:pStyle w:val="Tekstpodstawowy"/>
        <w:spacing w:line="240" w:lineRule="auto"/>
        <w:ind w:right="-47"/>
        <w:jc w:val="center"/>
        <w:rPr>
          <w:rFonts w:ascii="Times New Roman" w:hAnsi="Times New Roman"/>
          <w:b/>
          <w:sz w:val="22"/>
          <w:szCs w:val="22"/>
        </w:rPr>
      </w:pPr>
    </w:p>
    <w:p w14:paraId="07CF08BB" w14:textId="77777777" w:rsidR="00BC3F88" w:rsidRPr="00515AFA" w:rsidRDefault="00BC3F88" w:rsidP="00BC3F8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2C8EAF33" w14:textId="77777777" w:rsidR="00BC3F88" w:rsidRPr="00515AFA" w:rsidRDefault="00BC3F88" w:rsidP="00BC3F88">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78E3F304" w14:textId="77777777" w:rsidR="00BC3F88" w:rsidRPr="00515AFA" w:rsidRDefault="00BC3F88" w:rsidP="00BC3F88">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5BEEE932" w14:textId="77777777" w:rsidR="00BC3F88" w:rsidRPr="00515AFA" w:rsidRDefault="00BC3F88" w:rsidP="00BC3F88">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3214FFE3" w14:textId="77777777" w:rsidR="00BC3F88" w:rsidRPr="00515AFA" w:rsidRDefault="00BC3F88" w:rsidP="00BC3F88">
      <w:pPr>
        <w:pStyle w:val="Tekstpodstawowy"/>
        <w:spacing w:line="240" w:lineRule="auto"/>
        <w:ind w:left="340" w:right="-47"/>
        <w:jc w:val="both"/>
        <w:rPr>
          <w:rFonts w:ascii="Times New Roman" w:hAnsi="Times New Roman"/>
          <w:i/>
          <w:sz w:val="22"/>
          <w:szCs w:val="22"/>
        </w:rPr>
      </w:pPr>
    </w:p>
    <w:p w14:paraId="6AA9881F" w14:textId="77777777" w:rsidR="00BC3F88" w:rsidRPr="00515AFA" w:rsidRDefault="00BC3F88" w:rsidP="00BC3F88">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04D7F33E" w14:textId="77777777" w:rsidR="00BC3F88" w:rsidRPr="00515AFA" w:rsidRDefault="00BC3F88" w:rsidP="00BC3F88">
      <w:pPr>
        <w:pStyle w:val="Tekstpodstawowy"/>
        <w:spacing w:line="240" w:lineRule="auto"/>
        <w:ind w:right="-47"/>
        <w:jc w:val="center"/>
        <w:rPr>
          <w:rFonts w:ascii="Times New Roman" w:hAnsi="Times New Roman"/>
          <w:b/>
          <w:sz w:val="22"/>
          <w:szCs w:val="22"/>
        </w:rPr>
      </w:pPr>
    </w:p>
    <w:p w14:paraId="6B9B4D2A" w14:textId="77777777" w:rsidR="00BC3F88" w:rsidRPr="00515AFA" w:rsidRDefault="00BC3F88" w:rsidP="00BC3F8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FEC3493" w14:textId="77777777" w:rsidR="00BC3F88" w:rsidRDefault="00BC3F88" w:rsidP="00BC3F8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3A9D007" w14:textId="77777777" w:rsidR="00BC3F88" w:rsidRPr="00515AFA" w:rsidRDefault="00BC3F88" w:rsidP="00BC3F8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049E9A94" w14:textId="77777777" w:rsidR="00BC3F88" w:rsidRPr="00515AFA" w:rsidRDefault="00BC3F88" w:rsidP="00BC3F8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539CC0CF" w14:textId="77777777" w:rsidR="00BC3F88" w:rsidRPr="00515AFA" w:rsidRDefault="00BC3F88" w:rsidP="00BC3F8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3F9DA303" w14:textId="77777777" w:rsidR="00BC3F88" w:rsidRPr="00515AFA" w:rsidRDefault="00BC3F88" w:rsidP="00BC3F88">
      <w:pPr>
        <w:pStyle w:val="Tekstpodstawowy"/>
        <w:spacing w:line="240" w:lineRule="auto"/>
        <w:ind w:right="-47"/>
        <w:jc w:val="center"/>
        <w:rPr>
          <w:rFonts w:ascii="Times New Roman" w:hAnsi="Times New Roman"/>
          <w:b/>
          <w:sz w:val="22"/>
          <w:szCs w:val="22"/>
        </w:rPr>
      </w:pPr>
    </w:p>
    <w:p w14:paraId="1D836D74" w14:textId="77777777" w:rsidR="00BC3F88" w:rsidRPr="00515AFA" w:rsidRDefault="00BC3F88" w:rsidP="00BC3F8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560AB9EE" w14:textId="77777777" w:rsidR="00BC3F88" w:rsidRPr="00515AFA" w:rsidRDefault="00BC3F88" w:rsidP="00BC3F8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748BC18A" w14:textId="77777777" w:rsidR="00BC3F88" w:rsidRPr="00515AFA" w:rsidRDefault="00BC3F88" w:rsidP="00BC3F8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08CC26B" w14:textId="77777777" w:rsidR="00BC3F88" w:rsidRPr="00515AFA" w:rsidRDefault="00BC3F88" w:rsidP="00BC3F88">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230B634E" w14:textId="77777777" w:rsidR="00BC3F88" w:rsidRPr="00515AFA" w:rsidRDefault="00BC3F88" w:rsidP="00BC3F8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6ED786A" w14:textId="77777777" w:rsidR="00BC3F88" w:rsidRPr="00515AFA" w:rsidRDefault="00BC3F88" w:rsidP="00BC3F8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5F311C26" w14:textId="77777777" w:rsidR="00BC3F88" w:rsidRPr="00515AFA" w:rsidRDefault="00BC3F88" w:rsidP="00BC3F8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7A11CCFF" w14:textId="77777777" w:rsidR="00BC3F88" w:rsidRPr="00515AFA" w:rsidRDefault="00BC3F88" w:rsidP="00BC3F8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17F241C2" w14:textId="77777777" w:rsidR="00BC3F88" w:rsidRPr="00515AFA" w:rsidRDefault="00BC3F88" w:rsidP="00BC3F88">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43D17157" w14:textId="77777777" w:rsidR="00BC3F88" w:rsidRPr="00515AFA" w:rsidRDefault="00BC3F88" w:rsidP="00BC3F88">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54F5E37B" w14:textId="77777777" w:rsidR="00BC3F88" w:rsidRPr="00515AFA" w:rsidRDefault="00BC3F88" w:rsidP="00BC3F8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24CD75" w14:textId="77777777" w:rsidR="00BC3F88" w:rsidRPr="00515AFA" w:rsidRDefault="00BC3F88" w:rsidP="00BC3F8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36EAF14C" w14:textId="77777777" w:rsidR="00BC3F88" w:rsidRPr="00515AFA" w:rsidRDefault="00BC3F88" w:rsidP="00BC3F8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6E37CABF" w14:textId="77777777" w:rsidR="00BC3F88" w:rsidRPr="00515AFA" w:rsidRDefault="00BC3F88" w:rsidP="00BC3F8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D69EEEE" w14:textId="77777777" w:rsidR="00BC3F88" w:rsidRPr="00515AFA" w:rsidRDefault="00BC3F88" w:rsidP="00BC3F88">
      <w:pPr>
        <w:pStyle w:val="Tekstpodstawowy"/>
        <w:ind w:right="-47"/>
        <w:jc w:val="center"/>
        <w:rPr>
          <w:rFonts w:ascii="Times New Roman" w:hAnsi="Times New Roman"/>
          <w:b/>
          <w:sz w:val="22"/>
          <w:szCs w:val="22"/>
        </w:rPr>
      </w:pPr>
    </w:p>
    <w:p w14:paraId="14000FE2" w14:textId="77777777" w:rsidR="00BC3F88" w:rsidRPr="00515AFA" w:rsidRDefault="00BC3F88" w:rsidP="00BC3F88">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616E0879" w14:textId="77777777" w:rsidR="00BC3F88" w:rsidRPr="00515AFA" w:rsidRDefault="00BC3F88" w:rsidP="00BC3F88">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5547ECB6" w14:textId="77777777" w:rsidR="00BC3F88" w:rsidRPr="00515AFA" w:rsidRDefault="00BC3F88" w:rsidP="00BC3F8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4350EB64" w14:textId="77777777" w:rsidR="00BC3F88" w:rsidRPr="00515AFA" w:rsidRDefault="00BC3F88" w:rsidP="00BC3F8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12633D0A" w14:textId="77777777" w:rsidR="00BC3F88" w:rsidRPr="00515AFA" w:rsidRDefault="00BC3F88" w:rsidP="00BC3F8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515AFA">
        <w:rPr>
          <w:color w:val="000000"/>
          <w:sz w:val="22"/>
          <w:szCs w:val="22"/>
          <w:lang w:val="pl-PL"/>
        </w:rPr>
        <w:lastRenderedPageBreak/>
        <w:t xml:space="preserve">naruszeniem przepisów ustawy o prawie autorskim i prawach pokrewnych (Dz.U. 2017 poz. 880 ze zm.). </w:t>
      </w:r>
    </w:p>
    <w:p w14:paraId="042956B8" w14:textId="77777777" w:rsidR="00BC3F88" w:rsidRPr="00515AFA" w:rsidRDefault="00BC3F88" w:rsidP="00BC3F8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0F07928" w14:textId="77777777" w:rsidR="00BC3F88" w:rsidRPr="00515AFA" w:rsidRDefault="00BC3F88" w:rsidP="00BC3F88">
      <w:pPr>
        <w:rPr>
          <w:color w:val="00000A"/>
          <w:sz w:val="22"/>
          <w:szCs w:val="22"/>
          <w:lang w:val="pl-PL"/>
        </w:rPr>
      </w:pPr>
    </w:p>
    <w:p w14:paraId="6464C2BB" w14:textId="77777777" w:rsidR="00BC3F88" w:rsidRPr="00515AFA" w:rsidRDefault="00BC3F88" w:rsidP="00BC3F88">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88F598D" w14:textId="77777777" w:rsidR="00BC3F88" w:rsidRPr="00515AFA" w:rsidRDefault="00BC3F88" w:rsidP="00BC3F88">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E6B32FC" w14:textId="77777777" w:rsidR="00BC3F88" w:rsidRPr="00515AFA" w:rsidRDefault="00BC3F88" w:rsidP="00BC3F8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18FF9A9" w14:textId="77777777" w:rsidR="00BC3F88" w:rsidRPr="00515AFA" w:rsidRDefault="00BC3F88" w:rsidP="00BC3F88">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B69BC02" w14:textId="77777777" w:rsidR="00BC3F88" w:rsidRPr="00515AFA" w:rsidRDefault="00BC3F88" w:rsidP="00BC3F8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25E7D0E" w14:textId="77777777" w:rsidR="00BC3F88" w:rsidRPr="00515AFA" w:rsidRDefault="00BC3F88" w:rsidP="00BC3F8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5DF0643E" w14:textId="77777777" w:rsidR="00BC3F88" w:rsidRPr="00515AFA" w:rsidRDefault="00BC3F88" w:rsidP="00BC3F8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A427669" w14:textId="77777777" w:rsidR="00BC3F88" w:rsidRPr="00515AFA" w:rsidRDefault="00BC3F88" w:rsidP="00BC3F88">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12C59CD3" w14:textId="77777777" w:rsidR="00BC3F88" w:rsidRPr="00515AFA" w:rsidRDefault="00BC3F88" w:rsidP="00BC3F88">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21DF5BC" w14:textId="77777777" w:rsidR="00BC3F88" w:rsidRPr="00515AFA" w:rsidRDefault="00BC3F88" w:rsidP="00BC3F88">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2691826" w14:textId="77777777" w:rsidR="00BC3F88" w:rsidRPr="00515AFA" w:rsidRDefault="00BC3F88" w:rsidP="00BC3F88">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4D01E07" w14:textId="77777777" w:rsidR="00BC3F88" w:rsidRPr="00515AFA" w:rsidRDefault="00BC3F88" w:rsidP="00BC3F88">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1F1CE38A" w14:textId="77777777" w:rsidR="00BC3F88" w:rsidRPr="00515AFA" w:rsidRDefault="00BC3F88" w:rsidP="00BC3F88">
      <w:pPr>
        <w:ind w:left="720"/>
        <w:jc w:val="both"/>
        <w:rPr>
          <w:color w:val="00000A"/>
          <w:sz w:val="22"/>
          <w:szCs w:val="22"/>
          <w:lang w:val="pl-PL"/>
        </w:rPr>
      </w:pPr>
    </w:p>
    <w:p w14:paraId="3251D550" w14:textId="77777777" w:rsidR="00BC3F88" w:rsidRPr="00515AFA" w:rsidRDefault="00BC3F88" w:rsidP="00BC3F88">
      <w:pPr>
        <w:ind w:left="170"/>
        <w:jc w:val="both"/>
        <w:rPr>
          <w:color w:val="00000A"/>
          <w:sz w:val="22"/>
          <w:szCs w:val="22"/>
          <w:lang w:val="pl-PL"/>
        </w:rPr>
      </w:pPr>
    </w:p>
    <w:p w14:paraId="0871300A" w14:textId="77777777" w:rsidR="00BC3F88" w:rsidRDefault="00BC3F88" w:rsidP="00BC3F88">
      <w:pPr>
        <w:pStyle w:val="Tekstpodstawowy"/>
        <w:spacing w:line="240" w:lineRule="auto"/>
        <w:ind w:left="360" w:right="-47"/>
        <w:jc w:val="center"/>
        <w:rPr>
          <w:rFonts w:ascii="Times New Roman" w:hAnsi="Times New Roman"/>
          <w:b/>
          <w:sz w:val="22"/>
          <w:szCs w:val="22"/>
        </w:rPr>
      </w:pPr>
    </w:p>
    <w:p w14:paraId="794C982A" w14:textId="77777777" w:rsidR="00BC3F88" w:rsidRDefault="00BC3F88" w:rsidP="00BC3F88">
      <w:pPr>
        <w:pStyle w:val="Tekstpodstawowy"/>
        <w:spacing w:line="240" w:lineRule="auto"/>
        <w:ind w:left="360" w:right="-47"/>
        <w:jc w:val="center"/>
        <w:rPr>
          <w:rFonts w:ascii="Times New Roman" w:hAnsi="Times New Roman"/>
          <w:b/>
          <w:sz w:val="22"/>
          <w:szCs w:val="22"/>
        </w:rPr>
      </w:pPr>
    </w:p>
    <w:p w14:paraId="0A768DBB" w14:textId="77777777" w:rsidR="00BC3F88" w:rsidRDefault="00BC3F88" w:rsidP="00BC3F88">
      <w:pPr>
        <w:pStyle w:val="Tekstpodstawowy"/>
        <w:spacing w:line="240" w:lineRule="auto"/>
        <w:ind w:left="360" w:right="-47"/>
        <w:jc w:val="center"/>
        <w:rPr>
          <w:rFonts w:ascii="Times New Roman" w:hAnsi="Times New Roman"/>
          <w:b/>
          <w:sz w:val="22"/>
          <w:szCs w:val="22"/>
        </w:rPr>
      </w:pPr>
    </w:p>
    <w:p w14:paraId="0127E5D3" w14:textId="77777777" w:rsidR="00BC3F88" w:rsidRPr="00515AFA" w:rsidRDefault="00BC3F88" w:rsidP="00BC3F88">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2A88D8A" w14:textId="72FD4764" w:rsidR="00BC3F88" w:rsidRPr="00515AFA" w:rsidRDefault="00BC3F88" w:rsidP="00BC3F88">
      <w:pPr>
        <w:numPr>
          <w:ilvl w:val="0"/>
          <w:numId w:val="37"/>
        </w:numPr>
        <w:ind w:left="284" w:hanging="284"/>
        <w:jc w:val="both"/>
        <w:rPr>
          <w:bCs/>
          <w:sz w:val="22"/>
          <w:szCs w:val="22"/>
          <w:lang w:val="pl-PL" w:eastAsia="en-US"/>
        </w:rPr>
      </w:pPr>
      <w:r w:rsidRPr="00515AFA">
        <w:rPr>
          <w:sz w:val="22"/>
          <w:szCs w:val="22"/>
          <w:lang w:val="pl-PL"/>
        </w:rPr>
        <w:t>Sprzedawca udziela ……. miesięcznej gwarancji jakości</w:t>
      </w:r>
      <w:r w:rsidR="00184F96">
        <w:rPr>
          <w:sz w:val="22"/>
          <w:szCs w:val="22"/>
          <w:lang w:val="pl-PL"/>
        </w:rPr>
        <w:t xml:space="preserve"> produktu</w:t>
      </w:r>
      <w:r w:rsidRPr="00515AFA">
        <w:rPr>
          <w:sz w:val="22"/>
          <w:szCs w:val="22"/>
          <w:lang w:val="pl-PL"/>
        </w:rPr>
        <w:t xml:space="preserve"> na urządzenie będące przedmiotem niniejszej umowy, przy czym uprawnienia z tytułu rękojmi nie zostają wyłączone. Okres gwarancji liczy się od daty podpisania bezusterkowego protokołu zdawczo-odbiorczego. </w:t>
      </w:r>
    </w:p>
    <w:p w14:paraId="474AE8AF" w14:textId="77777777" w:rsidR="00BC3F88" w:rsidRPr="00515AFA" w:rsidRDefault="00BC3F88" w:rsidP="00BC3F88">
      <w:pPr>
        <w:numPr>
          <w:ilvl w:val="0"/>
          <w:numId w:val="37"/>
        </w:numPr>
        <w:ind w:left="284" w:hanging="284"/>
        <w:jc w:val="both"/>
        <w:rPr>
          <w:bCs/>
          <w:sz w:val="22"/>
          <w:szCs w:val="22"/>
          <w:lang w:val="pl-PL" w:eastAsia="en-US"/>
        </w:rPr>
      </w:pPr>
      <w:r w:rsidRPr="00515AFA">
        <w:rPr>
          <w:sz w:val="22"/>
          <w:szCs w:val="22"/>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FCD6934" w14:textId="77777777" w:rsidR="00BC3F88" w:rsidRPr="00515AFA" w:rsidRDefault="00BC3F88" w:rsidP="00BC3F88">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649AB63" w14:textId="77777777" w:rsidR="00BC3F88" w:rsidRDefault="00BC3F88" w:rsidP="00BC3F88">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7340B0FB" w14:textId="77777777" w:rsidR="00BC3F88" w:rsidRPr="00515AFA" w:rsidRDefault="00BC3F88" w:rsidP="00BC3F88">
      <w:pPr>
        <w:ind w:left="284"/>
        <w:jc w:val="both"/>
        <w:rPr>
          <w:bCs/>
          <w:sz w:val="22"/>
          <w:szCs w:val="22"/>
          <w:lang w:val="pl-PL" w:eastAsia="en-US"/>
        </w:rPr>
      </w:pPr>
    </w:p>
    <w:p w14:paraId="13D279FC" w14:textId="77777777" w:rsidR="00BC3F88" w:rsidRPr="00515AFA" w:rsidRDefault="00BC3F88" w:rsidP="00BC3F88">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0C9E6223" w14:textId="1034EFA0" w:rsidR="00BC3F88" w:rsidRPr="00515AFA" w:rsidRDefault="00BC3F88" w:rsidP="00BC3F88">
      <w:pPr>
        <w:numPr>
          <w:ilvl w:val="1"/>
          <w:numId w:val="35"/>
        </w:numPr>
        <w:jc w:val="both"/>
        <w:rPr>
          <w:bCs/>
          <w:sz w:val="22"/>
          <w:szCs w:val="22"/>
          <w:lang w:val="pl-PL" w:eastAsia="en-US"/>
        </w:rPr>
      </w:pPr>
      <w:r w:rsidRPr="00515AFA">
        <w:rPr>
          <w:bCs/>
          <w:sz w:val="22"/>
          <w:szCs w:val="22"/>
          <w:lang w:val="pl-PL" w:eastAsia="en-US"/>
        </w:rPr>
        <w:t xml:space="preserve">Sprzedawca zapewni wykonanie napraw </w:t>
      </w:r>
      <w:r w:rsidR="00184F96">
        <w:rPr>
          <w:bCs/>
          <w:sz w:val="22"/>
          <w:szCs w:val="22"/>
          <w:lang w:val="pl-PL" w:eastAsia="en-US"/>
        </w:rPr>
        <w:t xml:space="preserve">projektora </w:t>
      </w:r>
      <w:r w:rsidRPr="00515AFA">
        <w:rPr>
          <w:bCs/>
          <w:sz w:val="22"/>
          <w:szCs w:val="22"/>
          <w:lang w:val="pl-PL" w:eastAsia="en-US"/>
        </w:rPr>
        <w:t xml:space="preserve">w okresie gwarancyjnym w siedzibie Zamawiającego bądź przewóz do serwisu na własny koszt.  </w:t>
      </w:r>
    </w:p>
    <w:p w14:paraId="332784EC" w14:textId="77777777" w:rsidR="00BC3F88" w:rsidRPr="00515AFA" w:rsidRDefault="00BC3F88" w:rsidP="00BC3F88">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E233205" w14:textId="77777777" w:rsidR="00BC3F88" w:rsidRPr="00515AFA" w:rsidRDefault="00BC3F88" w:rsidP="00BC3F88">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7742ACF3" w14:textId="77777777" w:rsidR="00BC3F88" w:rsidRPr="00515AFA" w:rsidRDefault="00BC3F88" w:rsidP="00BC3F88">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53F1DCE3" w14:textId="77777777" w:rsidR="00BC3F88" w:rsidRPr="00515AFA" w:rsidRDefault="00BC3F88" w:rsidP="00BC3F88">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00B3DEFD" w14:textId="77777777" w:rsidR="00BC3F88" w:rsidRPr="00515AFA" w:rsidRDefault="00BC3F88" w:rsidP="00BC3F88">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0F7E4051" w14:textId="77777777" w:rsidR="00BC3F88" w:rsidRPr="00515AFA" w:rsidRDefault="00BC3F88" w:rsidP="00BC3F88">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97623F0" w14:textId="77777777" w:rsidR="00BC3F88" w:rsidRPr="00515AFA" w:rsidRDefault="00BC3F88" w:rsidP="00BC3F88">
      <w:pPr>
        <w:ind w:left="567"/>
        <w:jc w:val="both"/>
        <w:rPr>
          <w:bCs/>
          <w:sz w:val="22"/>
          <w:szCs w:val="22"/>
          <w:lang w:val="pl-PL" w:eastAsia="en-US"/>
        </w:rPr>
      </w:pPr>
    </w:p>
    <w:p w14:paraId="444DA297" w14:textId="77777777" w:rsidR="00BC3F88" w:rsidRPr="00515AFA" w:rsidRDefault="00BC3F88" w:rsidP="00BC3F88">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1634867" w14:textId="77777777" w:rsidR="00BC3F88" w:rsidRPr="00515AFA" w:rsidRDefault="00BC3F88" w:rsidP="00BC3F88">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08DD978D" w14:textId="77777777" w:rsidR="00BC3F88" w:rsidRPr="00515AFA" w:rsidRDefault="00BC3F88" w:rsidP="00BC3F88">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1215191" w14:textId="77777777" w:rsidR="00BC3F88" w:rsidRPr="00515AFA" w:rsidRDefault="00BC3F88" w:rsidP="00BC3F88">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42ED48" w14:textId="77777777" w:rsidR="00BC3F88" w:rsidRPr="00515AFA" w:rsidRDefault="00BC3F88" w:rsidP="00BC3F88">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3095D98B" w14:textId="77777777" w:rsidR="00BC3F88" w:rsidRPr="00515AFA" w:rsidRDefault="00BC3F88" w:rsidP="00BC3F88">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 xml:space="preserve">z gwarancji zamiast rzeczy wadliwej rzecz wolną od wad albo dokonał istotnych napraw rzeczy </w:t>
      </w:r>
      <w:r w:rsidRPr="00515AFA">
        <w:rPr>
          <w:bCs/>
          <w:sz w:val="22"/>
          <w:szCs w:val="22"/>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7FC78308" w14:textId="77777777" w:rsidR="00BC3F88" w:rsidRPr="00515AFA" w:rsidRDefault="00BC3F88" w:rsidP="00BC3F88">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3FACC6F" w14:textId="77777777" w:rsidR="00BC3F88" w:rsidRPr="00515AFA" w:rsidRDefault="00BC3F88" w:rsidP="00BC3F88">
      <w:pPr>
        <w:pStyle w:val="Tekstpodstawowy"/>
        <w:spacing w:line="240" w:lineRule="auto"/>
        <w:ind w:right="-47"/>
        <w:rPr>
          <w:rFonts w:ascii="Times New Roman" w:hAnsi="Times New Roman"/>
          <w:b/>
          <w:sz w:val="22"/>
          <w:szCs w:val="22"/>
        </w:rPr>
      </w:pPr>
    </w:p>
    <w:p w14:paraId="678181FB" w14:textId="77777777" w:rsidR="00BC3F88" w:rsidRPr="00515AFA" w:rsidRDefault="00BC3F88" w:rsidP="00BC3F8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6E647B35"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FD79837" w14:textId="77777777" w:rsidR="00BC3F88" w:rsidRPr="00515AFA" w:rsidRDefault="00BC3F88" w:rsidP="00BC3F88">
      <w:pPr>
        <w:pStyle w:val="Tekstpodstawowy"/>
        <w:spacing w:line="240" w:lineRule="auto"/>
        <w:ind w:right="-47"/>
        <w:jc w:val="both"/>
        <w:rPr>
          <w:rFonts w:ascii="Times New Roman" w:hAnsi="Times New Roman"/>
          <w:sz w:val="22"/>
          <w:szCs w:val="22"/>
        </w:rPr>
      </w:pPr>
    </w:p>
    <w:p w14:paraId="2CF7487A" w14:textId="77777777" w:rsidR="00BC3F88" w:rsidRPr="00515AFA" w:rsidRDefault="00BC3F88" w:rsidP="00BC3F88">
      <w:pPr>
        <w:spacing w:line="240" w:lineRule="atLeast"/>
        <w:ind w:right="-47"/>
        <w:jc w:val="center"/>
        <w:rPr>
          <w:b/>
          <w:sz w:val="22"/>
          <w:szCs w:val="22"/>
        </w:rPr>
      </w:pPr>
      <w:r w:rsidRPr="00515AFA">
        <w:rPr>
          <w:b/>
          <w:sz w:val="22"/>
          <w:szCs w:val="22"/>
        </w:rPr>
        <w:t>§ 10</w:t>
      </w:r>
    </w:p>
    <w:p w14:paraId="25A449A3" w14:textId="77777777" w:rsidR="00BC3F88" w:rsidRPr="00515AFA" w:rsidRDefault="00BC3F88" w:rsidP="00BC3F88">
      <w:pPr>
        <w:spacing w:line="240" w:lineRule="atLeast"/>
        <w:ind w:right="-47"/>
        <w:rPr>
          <w:sz w:val="22"/>
          <w:szCs w:val="22"/>
          <w:lang w:val="pl-PL"/>
        </w:rPr>
      </w:pPr>
    </w:p>
    <w:p w14:paraId="2AA9B979" w14:textId="77777777" w:rsidR="00BC3F88" w:rsidRPr="00515AFA" w:rsidRDefault="00BC3F88" w:rsidP="00BC3F88">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C3D26D5" w14:textId="77777777" w:rsidR="00BC3F88" w:rsidRPr="00515AFA" w:rsidRDefault="00BC3F88" w:rsidP="00BC3F88">
      <w:pPr>
        <w:tabs>
          <w:tab w:val="left" w:pos="367"/>
        </w:tabs>
        <w:spacing w:line="276" w:lineRule="auto"/>
        <w:ind w:left="360" w:right="60"/>
        <w:contextualSpacing/>
        <w:jc w:val="both"/>
        <w:rPr>
          <w:rFonts w:eastAsia="Calibri"/>
          <w:sz w:val="22"/>
          <w:szCs w:val="22"/>
          <w:lang w:val="pl-PL" w:eastAsia="en-US"/>
        </w:rPr>
      </w:pPr>
    </w:p>
    <w:p w14:paraId="610784FB" w14:textId="77777777" w:rsidR="00BC3F88" w:rsidRPr="00515AFA" w:rsidRDefault="00BC3F88" w:rsidP="00BC3F88">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8857596" w14:textId="77777777" w:rsidR="00BC3F88" w:rsidRPr="00515AFA" w:rsidRDefault="00BC3F88" w:rsidP="00BC3F88">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32FCE49E" w14:textId="77777777" w:rsidR="00BC3F88" w:rsidRPr="00515AFA" w:rsidRDefault="00BC3F88" w:rsidP="00BC3F88">
      <w:pPr>
        <w:tabs>
          <w:tab w:val="left" w:pos="387"/>
        </w:tabs>
        <w:spacing w:line="276" w:lineRule="auto"/>
        <w:ind w:left="720" w:right="60"/>
        <w:contextualSpacing/>
        <w:jc w:val="both"/>
        <w:rPr>
          <w:rFonts w:eastAsia="Calibri"/>
          <w:sz w:val="22"/>
          <w:szCs w:val="22"/>
          <w:lang w:val="pl-PL" w:eastAsia="en-US"/>
        </w:rPr>
      </w:pPr>
    </w:p>
    <w:p w14:paraId="2ADB553F" w14:textId="77777777" w:rsidR="00BC3F88" w:rsidRPr="00515AFA" w:rsidRDefault="00BC3F88" w:rsidP="00BC3F88">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3B620F2E" w14:textId="77777777" w:rsidR="00BC3F88" w:rsidRPr="00515AFA" w:rsidRDefault="00BC3F88" w:rsidP="00BC3F8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BED2184" w14:textId="77777777" w:rsidR="00BC3F88" w:rsidRPr="00515AFA" w:rsidRDefault="00BC3F88" w:rsidP="00BC3F8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32B9B93" w14:textId="77777777" w:rsidR="00BC3F88" w:rsidRPr="00515AFA" w:rsidRDefault="00BC3F88" w:rsidP="00BC3F8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AFC08FC" w14:textId="77777777" w:rsidR="00BC3F88" w:rsidRPr="00515AFA" w:rsidRDefault="00BC3F88" w:rsidP="00BC3F8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1F14FF7" w14:textId="77777777" w:rsidR="00BC3F88" w:rsidRPr="00515AFA" w:rsidRDefault="00BC3F88" w:rsidP="00BC3F8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19574D9" w14:textId="77777777" w:rsidR="00BC3F88" w:rsidRPr="00515AFA" w:rsidRDefault="00BC3F88" w:rsidP="00BC3F8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w:t>
      </w:r>
      <w:r w:rsidRPr="00515AFA">
        <w:rPr>
          <w:rFonts w:ascii="Times New Roman" w:eastAsia="Lucida Sans Unicode" w:hAnsi="Times New Roman" w:cs="Times New Roman"/>
          <w:lang w:eastAsia="ar-SA"/>
        </w:rPr>
        <w:lastRenderedPageBreak/>
        <w:t xml:space="preserve">Akademia Górniczo- Hutnicza im. St. Staszica, Al. Mickiewicza 30, 30-059 Kraków, z dopiskiem „Inspektor Ochrony Danych” </w:t>
      </w:r>
    </w:p>
    <w:p w14:paraId="7DB0728F" w14:textId="77777777" w:rsidR="00BC3F88" w:rsidRPr="00515AFA" w:rsidRDefault="00BC3F88" w:rsidP="00BC3F8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527E4F6" w14:textId="77777777" w:rsidR="00BC3F88" w:rsidRPr="00515AFA" w:rsidRDefault="00BC3F88" w:rsidP="00BC3F8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687ABE1" w14:textId="77777777" w:rsidR="00BC3F88" w:rsidRPr="00515AFA" w:rsidRDefault="00BC3F88" w:rsidP="00BC3F88">
      <w:pPr>
        <w:pStyle w:val="Standard"/>
        <w:widowControl w:val="0"/>
        <w:spacing w:after="0"/>
        <w:jc w:val="both"/>
        <w:rPr>
          <w:rFonts w:ascii="Times New Roman" w:eastAsia="Lucida Sans Unicode" w:hAnsi="Times New Roman" w:cs="Times New Roman"/>
          <w:lang w:eastAsia="ar-SA"/>
        </w:rPr>
      </w:pPr>
    </w:p>
    <w:p w14:paraId="6DD9899D" w14:textId="77777777" w:rsidR="00BC3F88" w:rsidRPr="00515AFA" w:rsidRDefault="00BC3F88" w:rsidP="00BC3F88">
      <w:pPr>
        <w:tabs>
          <w:tab w:val="left" w:pos="387"/>
        </w:tabs>
        <w:spacing w:line="276" w:lineRule="auto"/>
        <w:ind w:left="720" w:right="60"/>
        <w:contextualSpacing/>
        <w:jc w:val="both"/>
        <w:rPr>
          <w:rFonts w:eastAsia="Calibri"/>
          <w:sz w:val="22"/>
          <w:szCs w:val="22"/>
          <w:lang w:val="pl-PL" w:eastAsia="en-US"/>
        </w:rPr>
      </w:pPr>
    </w:p>
    <w:p w14:paraId="4D8132B0" w14:textId="77777777" w:rsidR="00BC3F88" w:rsidRPr="00515AFA" w:rsidRDefault="00BC3F88" w:rsidP="00BC3F88">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70825E14" w14:textId="77777777" w:rsidR="00BC3F88" w:rsidRPr="00515AFA" w:rsidRDefault="00BC3F88" w:rsidP="00BC3F8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46024CB" w14:textId="77777777" w:rsidR="00BC3F88" w:rsidRPr="00515AFA" w:rsidRDefault="00BC3F88" w:rsidP="00BC3F8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7705F95" w14:textId="77777777" w:rsidR="00BC3F88" w:rsidRPr="00515AFA" w:rsidRDefault="00BC3F88" w:rsidP="00BC3F8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D0F96D1" w14:textId="77777777" w:rsidR="00BC3F88" w:rsidRPr="00515AFA" w:rsidRDefault="00BC3F88" w:rsidP="00BC3F88">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5A19B8E6" w14:textId="77777777" w:rsidR="00BC3F88" w:rsidRPr="00515AFA" w:rsidRDefault="00BC3F88" w:rsidP="00BC3F88">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27D73BD4" w14:textId="77777777" w:rsidR="00BC3F88" w:rsidRPr="00515AFA" w:rsidRDefault="00BC3F88" w:rsidP="00BC3F88">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071EF98E" w14:textId="77777777" w:rsidR="00BC3F88" w:rsidRPr="00515AFA" w:rsidRDefault="00BC3F88" w:rsidP="00BC3F88">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A585F47" w14:textId="77777777" w:rsidR="00BC3F88" w:rsidRPr="00515AFA" w:rsidRDefault="00BC3F88" w:rsidP="00BC3F88">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B4C0474" w14:textId="77777777" w:rsidR="00BC3F88" w:rsidRPr="00515AFA" w:rsidRDefault="00BC3F88" w:rsidP="00BC3F88">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6E53B1ED" w14:textId="77777777" w:rsidR="00BC3F88" w:rsidRPr="00515AFA" w:rsidRDefault="00BC3F88" w:rsidP="00BC3F88">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BDDBE7F" w14:textId="77777777" w:rsidR="00BC3F88" w:rsidRPr="00515AFA" w:rsidRDefault="00BC3F88" w:rsidP="00BC3F88">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4E1C91B" w14:textId="77777777" w:rsidR="00BC3F88" w:rsidRPr="00515AFA" w:rsidRDefault="00BC3F88" w:rsidP="00BC3F88">
      <w:pPr>
        <w:widowControl w:val="0"/>
        <w:suppressAutoHyphens/>
        <w:autoSpaceDN w:val="0"/>
        <w:ind w:left="360"/>
        <w:jc w:val="center"/>
        <w:textAlignment w:val="baseline"/>
        <w:rPr>
          <w:rFonts w:eastAsia="SimSun"/>
          <w:b/>
          <w:bCs/>
          <w:color w:val="000000"/>
          <w:kern w:val="2"/>
          <w:sz w:val="22"/>
          <w:szCs w:val="22"/>
          <w:lang w:val="pl-PL"/>
        </w:rPr>
      </w:pPr>
    </w:p>
    <w:p w14:paraId="04ECE8C7" w14:textId="77777777" w:rsidR="00BC3F88" w:rsidRPr="00515AFA" w:rsidRDefault="00BC3F88" w:rsidP="00BC3F88">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0FAAD737" w14:textId="77777777" w:rsidR="00BC3F88" w:rsidRPr="00515AFA" w:rsidRDefault="00BC3F88" w:rsidP="00BC3F8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80EFFF2" w14:textId="77777777" w:rsidR="00BC3F88" w:rsidRPr="00515AFA" w:rsidRDefault="00BC3F88" w:rsidP="00BC3F8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27DABC5" w14:textId="77777777" w:rsidR="00BC3F88" w:rsidRPr="00515AFA" w:rsidRDefault="00BC3F88" w:rsidP="00BC3F8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A33A200" w14:textId="77777777" w:rsidR="00BC3F88" w:rsidRPr="00515AFA" w:rsidRDefault="00BC3F88" w:rsidP="00BC3F8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9DA9005" w14:textId="77777777" w:rsidR="00BC3F88" w:rsidRPr="00515AFA" w:rsidRDefault="00BC3F88" w:rsidP="00BC3F8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0D40E98" w14:textId="77777777" w:rsidR="00BC3F88" w:rsidRPr="00515AFA" w:rsidRDefault="00BC3F88" w:rsidP="00BC3F8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240C3F1" w14:textId="77777777" w:rsidR="00BC3F88" w:rsidRPr="00515AFA" w:rsidRDefault="00BC3F88" w:rsidP="00BC3F8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9A9F5E1" w14:textId="77777777" w:rsidR="00BC3F88" w:rsidRPr="00515AFA" w:rsidRDefault="00BC3F88" w:rsidP="00BC3F8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484A7FFF" w14:textId="77777777" w:rsidR="00BC3F88" w:rsidRPr="00515AFA" w:rsidRDefault="00BC3F88" w:rsidP="00BC3F8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D1D2982" w14:textId="77777777" w:rsidR="00BC3F88" w:rsidRPr="00515AFA" w:rsidRDefault="00BC3F88" w:rsidP="00BC3F8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2CE5232" w14:textId="77777777" w:rsidR="00BC3F88" w:rsidRPr="00515AFA" w:rsidRDefault="00BC3F88" w:rsidP="00BC3F88">
      <w:pPr>
        <w:pStyle w:val="Tekstpodstawowy"/>
        <w:spacing w:line="240" w:lineRule="auto"/>
        <w:ind w:right="-47"/>
        <w:jc w:val="center"/>
        <w:rPr>
          <w:rFonts w:ascii="Times New Roman" w:hAnsi="Times New Roman"/>
          <w:b/>
          <w:sz w:val="22"/>
          <w:szCs w:val="22"/>
        </w:rPr>
      </w:pPr>
    </w:p>
    <w:p w14:paraId="10340648" w14:textId="77777777" w:rsidR="00BC3F88" w:rsidRPr="00515AFA" w:rsidRDefault="00BC3F88" w:rsidP="00BC3F88">
      <w:pPr>
        <w:pStyle w:val="Tekstpodstawowy"/>
        <w:spacing w:line="240" w:lineRule="auto"/>
        <w:ind w:right="-47"/>
        <w:jc w:val="center"/>
        <w:rPr>
          <w:rFonts w:ascii="Times New Roman" w:hAnsi="Times New Roman"/>
          <w:b/>
          <w:sz w:val="22"/>
          <w:szCs w:val="22"/>
        </w:rPr>
      </w:pPr>
    </w:p>
    <w:p w14:paraId="36E1C1E3" w14:textId="77777777" w:rsidR="00BC3F88" w:rsidRPr="00515AFA" w:rsidRDefault="00BC3F88" w:rsidP="00BC3F8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0DD7F11E" w14:textId="77777777" w:rsidR="00BC3F88" w:rsidRPr="00515AFA" w:rsidRDefault="00BC3F88" w:rsidP="00BC3F88">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049C299" w14:textId="77777777" w:rsidR="00BC3F88" w:rsidRPr="00515AFA" w:rsidRDefault="00BC3F88" w:rsidP="00BC3F88">
      <w:pPr>
        <w:jc w:val="center"/>
        <w:rPr>
          <w:b/>
          <w:sz w:val="22"/>
          <w:szCs w:val="22"/>
          <w:lang w:val="pl-PL"/>
        </w:rPr>
      </w:pPr>
    </w:p>
    <w:p w14:paraId="18BB31FD" w14:textId="77777777" w:rsidR="00BC3F88" w:rsidRPr="00515AFA" w:rsidRDefault="00BC3F88" w:rsidP="00BC3F88">
      <w:pPr>
        <w:jc w:val="center"/>
        <w:rPr>
          <w:b/>
          <w:sz w:val="22"/>
          <w:szCs w:val="22"/>
          <w:lang w:val="pl-PL"/>
        </w:rPr>
      </w:pPr>
      <w:r w:rsidRPr="00515AFA">
        <w:rPr>
          <w:b/>
          <w:sz w:val="22"/>
          <w:szCs w:val="22"/>
          <w:lang w:val="pl-PL"/>
        </w:rPr>
        <w:t>§16</w:t>
      </w:r>
    </w:p>
    <w:p w14:paraId="6079788C"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F127132" w14:textId="77777777" w:rsidR="00BC3F88" w:rsidRPr="00515AFA" w:rsidRDefault="00BC3F88" w:rsidP="00BC3F8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718D58F0"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5699DDDB" w14:textId="77777777" w:rsidR="00BC3F88" w:rsidRPr="00515AFA" w:rsidRDefault="00BC3F88" w:rsidP="00BC3F88">
      <w:pPr>
        <w:pStyle w:val="Tekstpodstawowy"/>
        <w:spacing w:line="240" w:lineRule="auto"/>
        <w:ind w:right="-47"/>
        <w:jc w:val="center"/>
        <w:rPr>
          <w:rFonts w:ascii="Times New Roman" w:hAnsi="Times New Roman"/>
          <w:b/>
          <w:sz w:val="22"/>
          <w:szCs w:val="22"/>
        </w:rPr>
      </w:pPr>
    </w:p>
    <w:p w14:paraId="67E0FF56" w14:textId="77777777" w:rsidR="00BC3F88" w:rsidRDefault="00BC3F88" w:rsidP="00BC3F88">
      <w:pPr>
        <w:pStyle w:val="Tekstpodstawowy"/>
        <w:spacing w:line="240" w:lineRule="auto"/>
        <w:ind w:right="-47"/>
        <w:jc w:val="center"/>
        <w:rPr>
          <w:rFonts w:ascii="Times New Roman" w:hAnsi="Times New Roman"/>
          <w:b/>
          <w:sz w:val="22"/>
          <w:szCs w:val="22"/>
        </w:rPr>
      </w:pPr>
    </w:p>
    <w:p w14:paraId="3DB06BD8" w14:textId="77777777" w:rsidR="00BC3F88" w:rsidRDefault="00BC3F88" w:rsidP="00BC3F88">
      <w:pPr>
        <w:pStyle w:val="Tekstpodstawowy"/>
        <w:spacing w:line="240" w:lineRule="auto"/>
        <w:ind w:right="-47"/>
        <w:jc w:val="center"/>
        <w:rPr>
          <w:rFonts w:ascii="Times New Roman" w:hAnsi="Times New Roman"/>
          <w:b/>
          <w:sz w:val="22"/>
          <w:szCs w:val="22"/>
        </w:rPr>
      </w:pPr>
    </w:p>
    <w:p w14:paraId="342622FF" w14:textId="77777777" w:rsidR="00BC3F88" w:rsidRDefault="00BC3F88" w:rsidP="00BC3F88">
      <w:pPr>
        <w:pStyle w:val="Tekstpodstawowy"/>
        <w:spacing w:line="240" w:lineRule="auto"/>
        <w:ind w:right="-47"/>
        <w:jc w:val="center"/>
        <w:rPr>
          <w:rFonts w:ascii="Times New Roman" w:hAnsi="Times New Roman"/>
          <w:b/>
          <w:sz w:val="22"/>
          <w:szCs w:val="22"/>
        </w:rPr>
      </w:pPr>
    </w:p>
    <w:p w14:paraId="36196F32" w14:textId="77777777" w:rsidR="00BC3F88" w:rsidRDefault="00BC3F88" w:rsidP="00BC3F88">
      <w:pPr>
        <w:pStyle w:val="Tekstpodstawowy"/>
        <w:spacing w:line="240" w:lineRule="auto"/>
        <w:ind w:right="-47"/>
        <w:jc w:val="center"/>
        <w:rPr>
          <w:rFonts w:ascii="Times New Roman" w:hAnsi="Times New Roman"/>
          <w:b/>
          <w:sz w:val="22"/>
          <w:szCs w:val="22"/>
        </w:rPr>
      </w:pPr>
    </w:p>
    <w:p w14:paraId="08CBB3D9" w14:textId="77777777" w:rsidR="00BC3F88" w:rsidRPr="00515AFA" w:rsidRDefault="00BC3F88" w:rsidP="00BC3F8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09BF47C7" w14:textId="77777777" w:rsidR="00BC3F88" w:rsidRPr="00515AFA" w:rsidRDefault="00BC3F88" w:rsidP="00BC3F88">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A315CC3" w14:textId="77777777" w:rsidR="00BC3F88" w:rsidRPr="00515AFA" w:rsidRDefault="00BC3F88" w:rsidP="00BC3F88">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22C0528C" w14:textId="77777777" w:rsidR="00BC3F88" w:rsidRPr="00515AFA" w:rsidRDefault="00BC3F88" w:rsidP="00BC3F88">
      <w:pPr>
        <w:pStyle w:val="Tekstpodstawowy"/>
        <w:spacing w:line="240" w:lineRule="auto"/>
        <w:ind w:right="-47"/>
        <w:jc w:val="both"/>
        <w:rPr>
          <w:rFonts w:ascii="Times New Roman" w:hAnsi="Times New Roman"/>
          <w:sz w:val="22"/>
          <w:szCs w:val="22"/>
        </w:rPr>
      </w:pPr>
    </w:p>
    <w:p w14:paraId="472B970E" w14:textId="77777777" w:rsidR="00BC3F88" w:rsidRPr="00515AFA" w:rsidRDefault="00BC3F88" w:rsidP="00BC3F8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6E4ED7E3" w14:textId="77777777" w:rsidR="00BC3F88" w:rsidRPr="00515AFA" w:rsidRDefault="00BC3F88" w:rsidP="00BC3F8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1BD1D91" w14:textId="77777777" w:rsidR="00BC3F88" w:rsidRPr="00515AFA" w:rsidRDefault="00BC3F88" w:rsidP="00BC3F88">
      <w:pPr>
        <w:pStyle w:val="Tekstpodstawowy2"/>
        <w:spacing w:line="240" w:lineRule="auto"/>
        <w:ind w:right="-47"/>
        <w:rPr>
          <w:sz w:val="22"/>
          <w:szCs w:val="22"/>
        </w:rPr>
      </w:pPr>
    </w:p>
    <w:p w14:paraId="2F24387E" w14:textId="77777777" w:rsidR="00BC3F88" w:rsidRPr="00515AFA" w:rsidRDefault="00BC3F88" w:rsidP="00BC3F88">
      <w:pPr>
        <w:pStyle w:val="Tekstpodstawowy2"/>
        <w:spacing w:line="240" w:lineRule="auto"/>
        <w:ind w:right="-47"/>
        <w:rPr>
          <w:sz w:val="22"/>
          <w:szCs w:val="22"/>
        </w:rPr>
      </w:pPr>
    </w:p>
    <w:p w14:paraId="7AD67A41" w14:textId="77777777" w:rsidR="00BC3F88" w:rsidRDefault="00BC3F88" w:rsidP="00BC3F88">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111D1909" w14:textId="77777777" w:rsidR="00BC3F88" w:rsidRDefault="00BC3F88" w:rsidP="00BC3F88">
      <w:pPr>
        <w:rPr>
          <w:sz w:val="22"/>
          <w:szCs w:val="22"/>
          <w:lang w:val="pl-PL"/>
        </w:rPr>
      </w:pPr>
    </w:p>
    <w:p w14:paraId="245626D8" w14:textId="77777777" w:rsidR="00BC3F88" w:rsidRDefault="00BC3F88" w:rsidP="00BC3F88">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181CE544" w14:textId="77777777" w:rsidR="00BC3F88" w:rsidRDefault="00BC3F88" w:rsidP="00BC3F88">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27942F68" w14:textId="77777777" w:rsidR="00BC3F88" w:rsidRDefault="00BC3F88" w:rsidP="00BC3F88">
      <w:pPr>
        <w:pStyle w:val="Zwykytekst"/>
        <w:rPr>
          <w:rFonts w:ascii="Times New Roman" w:hAnsi="Times New Roman" w:cs="Times New Roman"/>
          <w:sz w:val="22"/>
          <w:szCs w:val="22"/>
          <w:lang w:val="pl-PL"/>
        </w:rPr>
      </w:pPr>
    </w:p>
    <w:p w14:paraId="7AEB6A1E" w14:textId="77777777" w:rsidR="00BC3F88" w:rsidRDefault="00BC3F88" w:rsidP="00BC3F88">
      <w:pPr>
        <w:pStyle w:val="Zwykytekst"/>
        <w:ind w:left="4956" w:firstLine="708"/>
        <w:rPr>
          <w:rFonts w:ascii="Times New Roman" w:hAnsi="Times New Roman" w:cs="Times New Roman"/>
          <w:sz w:val="22"/>
          <w:szCs w:val="22"/>
          <w:lang w:val="pl-PL"/>
        </w:rPr>
      </w:pPr>
    </w:p>
    <w:p w14:paraId="3452E9B9" w14:textId="77777777" w:rsidR="00BC3F88" w:rsidRDefault="00BC3F88" w:rsidP="00BC3F88">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6BDD3C8A" w14:textId="77777777" w:rsidR="00BC3F88" w:rsidRDefault="00BC3F88" w:rsidP="00BC3F88">
      <w:pPr>
        <w:pStyle w:val="Zwykytekst"/>
        <w:ind w:left="4956" w:firstLine="708"/>
        <w:rPr>
          <w:rFonts w:ascii="Times New Roman" w:hAnsi="Times New Roman" w:cs="Times New Roman"/>
          <w:b/>
          <w:bCs/>
          <w:sz w:val="22"/>
          <w:szCs w:val="22"/>
          <w:lang w:val="pl-PL"/>
        </w:rPr>
      </w:pPr>
    </w:p>
    <w:p w14:paraId="21686E46" w14:textId="77777777" w:rsidR="00BC3F88" w:rsidRDefault="00BC3F88" w:rsidP="00BC3F88">
      <w:pPr>
        <w:pStyle w:val="Zwykytekst"/>
        <w:ind w:left="4956" w:firstLine="708"/>
        <w:rPr>
          <w:rFonts w:ascii="Times New Roman" w:hAnsi="Times New Roman" w:cs="Times New Roman"/>
          <w:b/>
          <w:bCs/>
          <w:sz w:val="22"/>
          <w:szCs w:val="22"/>
          <w:lang w:val="pl-PL"/>
        </w:rPr>
      </w:pPr>
    </w:p>
    <w:p w14:paraId="3E5B3BE3" w14:textId="77777777" w:rsidR="00BC3F88" w:rsidRDefault="00BC3F88" w:rsidP="00BC3F88">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4D153FBE" w14:textId="77777777" w:rsidR="00BC3F88" w:rsidRDefault="00BC3F88" w:rsidP="00BC3F88">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433B326A"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5109F6E8"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0651F96D"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11DA8798"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07908027"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4D9118E8"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527553B9"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7A19B912"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47DDD1B6"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23C31BCB"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0F0E0B13"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28CB8097"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2210EC89"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7E4F08C6"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39109F4C"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4DBBFAC1"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3F8F9747"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02AB5E7B"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03544671"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531F018B"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678B0D94"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5C94C207"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51E46986"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42B1117F"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1DF90A7C"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7613E640"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74750FB8"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49E90A64"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0C40849C" w14:textId="77777777" w:rsidR="00BC3F88" w:rsidRDefault="00BC3F88" w:rsidP="00BC3F88">
      <w:pPr>
        <w:pStyle w:val="Zwykytekst"/>
        <w:tabs>
          <w:tab w:val="left" w:pos="7050"/>
        </w:tabs>
        <w:rPr>
          <w:rFonts w:ascii="Times New Roman" w:hAnsi="Times New Roman" w:cs="Times New Roman"/>
          <w:i/>
          <w:iCs/>
          <w:sz w:val="22"/>
          <w:szCs w:val="22"/>
          <w:lang w:val="pl-PL"/>
        </w:rPr>
      </w:pPr>
    </w:p>
    <w:p w14:paraId="222C05D4" w14:textId="77777777" w:rsidR="00BC3F88" w:rsidRPr="00515AFA" w:rsidRDefault="00BC3F88" w:rsidP="00BC3F8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DE84F7D" w14:textId="77777777" w:rsidR="00BC3F88" w:rsidRPr="00515AFA" w:rsidRDefault="00BC3F88" w:rsidP="00BC3F8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43E2E1A" w14:textId="77777777" w:rsidR="00BC3F88" w:rsidRDefault="00BC3F88" w:rsidP="00BC3F88">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07B5E10" w14:textId="77777777" w:rsidR="00BC3F88" w:rsidRDefault="00BC3F88" w:rsidP="00BC3F88">
      <w:pPr>
        <w:widowControl w:val="0"/>
        <w:autoSpaceDE w:val="0"/>
        <w:autoSpaceDN w:val="0"/>
        <w:jc w:val="right"/>
        <w:textAlignment w:val="baseline"/>
        <w:rPr>
          <w:sz w:val="22"/>
          <w:szCs w:val="22"/>
          <w:lang w:val="pl-PL"/>
        </w:rPr>
      </w:pPr>
    </w:p>
    <w:p w14:paraId="17D42B49" w14:textId="77777777" w:rsidR="00BC3F88" w:rsidRDefault="00BC3F88" w:rsidP="00BC3F88">
      <w:pPr>
        <w:widowControl w:val="0"/>
        <w:autoSpaceDE w:val="0"/>
        <w:autoSpaceDN w:val="0"/>
        <w:jc w:val="right"/>
        <w:textAlignment w:val="baseline"/>
        <w:rPr>
          <w:sz w:val="22"/>
          <w:szCs w:val="22"/>
          <w:lang w:val="pl-PL"/>
        </w:rPr>
      </w:pPr>
    </w:p>
    <w:p w14:paraId="418D4E16" w14:textId="77777777" w:rsidR="00BC3F88" w:rsidRDefault="00BC3F88" w:rsidP="00BC3F88">
      <w:pPr>
        <w:widowControl w:val="0"/>
        <w:autoSpaceDE w:val="0"/>
        <w:autoSpaceDN w:val="0"/>
        <w:jc w:val="right"/>
        <w:textAlignment w:val="baseline"/>
        <w:rPr>
          <w:sz w:val="22"/>
          <w:szCs w:val="22"/>
          <w:lang w:val="pl-PL"/>
        </w:rPr>
      </w:pPr>
    </w:p>
    <w:p w14:paraId="64F97AAB" w14:textId="77777777" w:rsidR="00BC3F88" w:rsidRDefault="00BC3F88" w:rsidP="00BC3F88">
      <w:pPr>
        <w:widowControl w:val="0"/>
        <w:autoSpaceDE w:val="0"/>
        <w:autoSpaceDN w:val="0"/>
        <w:jc w:val="right"/>
        <w:textAlignment w:val="baseline"/>
        <w:rPr>
          <w:sz w:val="22"/>
          <w:szCs w:val="22"/>
          <w:lang w:val="pl-PL"/>
        </w:rPr>
      </w:pPr>
    </w:p>
    <w:p w14:paraId="51E3DE04" w14:textId="77777777" w:rsidR="00BC3F88" w:rsidRDefault="00BC3F88" w:rsidP="00BC3F88">
      <w:pPr>
        <w:widowControl w:val="0"/>
        <w:autoSpaceDE w:val="0"/>
        <w:autoSpaceDN w:val="0"/>
        <w:jc w:val="right"/>
        <w:textAlignment w:val="baseline"/>
        <w:rPr>
          <w:sz w:val="22"/>
          <w:szCs w:val="22"/>
          <w:lang w:val="pl-PL"/>
        </w:rPr>
      </w:pPr>
    </w:p>
    <w:p w14:paraId="2DC92EDF" w14:textId="77777777" w:rsidR="00BC3F88" w:rsidRDefault="00BC3F88" w:rsidP="00BC3F88">
      <w:pPr>
        <w:widowControl w:val="0"/>
        <w:autoSpaceDE w:val="0"/>
        <w:autoSpaceDN w:val="0"/>
        <w:jc w:val="right"/>
        <w:textAlignment w:val="baseline"/>
        <w:rPr>
          <w:sz w:val="22"/>
          <w:szCs w:val="22"/>
          <w:lang w:val="pl-PL"/>
        </w:rPr>
      </w:pPr>
    </w:p>
    <w:p w14:paraId="1A17FEAD" w14:textId="77777777" w:rsidR="00BC3F88" w:rsidRDefault="00BC3F88" w:rsidP="00BC3F88">
      <w:pPr>
        <w:widowControl w:val="0"/>
        <w:autoSpaceDE w:val="0"/>
        <w:autoSpaceDN w:val="0"/>
        <w:jc w:val="right"/>
        <w:textAlignment w:val="baseline"/>
        <w:rPr>
          <w:sz w:val="22"/>
          <w:szCs w:val="22"/>
          <w:lang w:val="pl-PL"/>
        </w:rPr>
      </w:pPr>
    </w:p>
    <w:p w14:paraId="2591E846" w14:textId="77777777" w:rsidR="00BC3F88" w:rsidRDefault="00BC3F88" w:rsidP="00BC3F88">
      <w:pPr>
        <w:widowControl w:val="0"/>
        <w:autoSpaceDE w:val="0"/>
        <w:autoSpaceDN w:val="0"/>
        <w:jc w:val="right"/>
        <w:textAlignment w:val="baseline"/>
        <w:rPr>
          <w:sz w:val="22"/>
          <w:szCs w:val="22"/>
          <w:lang w:val="pl-PL"/>
        </w:rPr>
      </w:pPr>
    </w:p>
    <w:p w14:paraId="69888C76" w14:textId="77777777" w:rsidR="00BC3F88" w:rsidRDefault="00BC3F88" w:rsidP="00BC3F88">
      <w:pPr>
        <w:widowControl w:val="0"/>
        <w:autoSpaceDE w:val="0"/>
        <w:autoSpaceDN w:val="0"/>
        <w:jc w:val="right"/>
        <w:textAlignment w:val="baseline"/>
        <w:rPr>
          <w:sz w:val="22"/>
          <w:szCs w:val="22"/>
          <w:lang w:val="pl-PL"/>
        </w:rPr>
      </w:pPr>
    </w:p>
    <w:p w14:paraId="36816C33" w14:textId="77777777" w:rsidR="00BC3F88" w:rsidRDefault="00BC3F88" w:rsidP="00BC3F88">
      <w:pPr>
        <w:widowControl w:val="0"/>
        <w:autoSpaceDE w:val="0"/>
        <w:autoSpaceDN w:val="0"/>
        <w:jc w:val="right"/>
        <w:textAlignment w:val="baseline"/>
        <w:rPr>
          <w:sz w:val="22"/>
          <w:szCs w:val="22"/>
          <w:lang w:val="pl-PL"/>
        </w:rPr>
      </w:pPr>
    </w:p>
    <w:p w14:paraId="1E20B87F" w14:textId="77777777" w:rsidR="00BC3F88" w:rsidRDefault="00BC3F88" w:rsidP="00BC3F88">
      <w:pPr>
        <w:widowControl w:val="0"/>
        <w:autoSpaceDE w:val="0"/>
        <w:autoSpaceDN w:val="0"/>
        <w:jc w:val="right"/>
        <w:textAlignment w:val="baseline"/>
        <w:rPr>
          <w:sz w:val="22"/>
          <w:szCs w:val="22"/>
          <w:lang w:val="pl-PL"/>
        </w:rPr>
      </w:pPr>
    </w:p>
    <w:p w14:paraId="68529D0D" w14:textId="77777777" w:rsidR="00BC3F88" w:rsidRPr="00515AFA" w:rsidRDefault="00BC3F88" w:rsidP="00BC3F88">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45FEF69" w14:textId="77777777" w:rsidR="00BC3F88" w:rsidRPr="00515AFA" w:rsidRDefault="00BC3F88" w:rsidP="00BC3F88">
      <w:pPr>
        <w:widowControl w:val="0"/>
        <w:autoSpaceDE w:val="0"/>
        <w:autoSpaceDN w:val="0"/>
        <w:jc w:val="both"/>
        <w:textAlignment w:val="baseline"/>
        <w:rPr>
          <w:sz w:val="22"/>
          <w:szCs w:val="22"/>
          <w:lang w:val="pl-PL"/>
        </w:rPr>
      </w:pPr>
    </w:p>
    <w:p w14:paraId="2F707A5E" w14:textId="77777777" w:rsidR="00BC3F88" w:rsidRPr="00515AFA" w:rsidRDefault="00BC3F88" w:rsidP="00BC3F88">
      <w:pPr>
        <w:widowControl w:val="0"/>
        <w:autoSpaceDE w:val="0"/>
        <w:autoSpaceDN w:val="0"/>
        <w:jc w:val="both"/>
        <w:textAlignment w:val="baseline"/>
        <w:rPr>
          <w:sz w:val="22"/>
          <w:szCs w:val="22"/>
          <w:lang w:val="pl-PL"/>
        </w:rPr>
      </w:pPr>
    </w:p>
    <w:p w14:paraId="09133F38" w14:textId="77777777" w:rsidR="00BC3F88" w:rsidRPr="00515AFA" w:rsidRDefault="00BC3F88" w:rsidP="00BC3F88">
      <w:pPr>
        <w:widowControl w:val="0"/>
        <w:autoSpaceDE w:val="0"/>
        <w:autoSpaceDN w:val="0"/>
        <w:jc w:val="both"/>
        <w:textAlignment w:val="baseline"/>
        <w:rPr>
          <w:sz w:val="22"/>
          <w:szCs w:val="22"/>
          <w:lang w:val="pl-PL"/>
        </w:rPr>
      </w:pPr>
      <w:r w:rsidRPr="00515AFA">
        <w:rPr>
          <w:sz w:val="22"/>
          <w:szCs w:val="22"/>
          <w:lang w:val="pl-PL"/>
        </w:rPr>
        <w:t>.....................................… </w:t>
      </w:r>
    </w:p>
    <w:p w14:paraId="426CFD5E" w14:textId="77777777" w:rsidR="00BC3F88" w:rsidRPr="00515AFA" w:rsidRDefault="00BC3F88" w:rsidP="00BC3F88">
      <w:pPr>
        <w:widowControl w:val="0"/>
        <w:autoSpaceDE w:val="0"/>
        <w:autoSpaceDN w:val="0"/>
        <w:ind w:firstLine="555"/>
        <w:textAlignment w:val="baseline"/>
        <w:rPr>
          <w:sz w:val="22"/>
          <w:szCs w:val="22"/>
          <w:lang w:val="pl-PL"/>
        </w:rPr>
      </w:pPr>
      <w:r w:rsidRPr="00515AFA">
        <w:rPr>
          <w:sz w:val="22"/>
          <w:szCs w:val="22"/>
          <w:lang w:val="pl-PL"/>
        </w:rPr>
        <w:t>Nazwa Wykonawcy</w:t>
      </w:r>
    </w:p>
    <w:p w14:paraId="6A40D790" w14:textId="77777777" w:rsidR="00BC3F88" w:rsidRPr="00515AFA" w:rsidRDefault="00BC3F88" w:rsidP="00BC3F88">
      <w:pPr>
        <w:widowControl w:val="0"/>
        <w:autoSpaceDE w:val="0"/>
        <w:autoSpaceDN w:val="0"/>
        <w:textAlignment w:val="baseline"/>
        <w:rPr>
          <w:sz w:val="22"/>
          <w:szCs w:val="22"/>
          <w:lang w:val="pl-PL"/>
        </w:rPr>
      </w:pPr>
    </w:p>
    <w:p w14:paraId="549A960A" w14:textId="77777777" w:rsidR="00BC3F88" w:rsidRPr="00515AFA" w:rsidRDefault="00BC3F88" w:rsidP="00BC3F88">
      <w:pPr>
        <w:widowControl w:val="0"/>
        <w:autoSpaceDE w:val="0"/>
        <w:autoSpaceDN w:val="0"/>
        <w:jc w:val="both"/>
        <w:textAlignment w:val="baseline"/>
        <w:rPr>
          <w:sz w:val="22"/>
          <w:szCs w:val="22"/>
          <w:lang w:val="pl-PL"/>
        </w:rPr>
      </w:pPr>
      <w:r w:rsidRPr="00515AFA">
        <w:rPr>
          <w:sz w:val="22"/>
          <w:szCs w:val="22"/>
          <w:lang w:val="pl-PL"/>
        </w:rPr>
        <w:t>.....................................…</w:t>
      </w:r>
    </w:p>
    <w:p w14:paraId="497AD898" w14:textId="77777777" w:rsidR="00BC3F88" w:rsidRPr="00515AFA" w:rsidRDefault="00BC3F88" w:rsidP="00BC3F88">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8D42CB1" w14:textId="77777777" w:rsidR="00BC3F88" w:rsidRPr="00515AFA" w:rsidRDefault="00BC3F88" w:rsidP="00BC3F88">
      <w:pPr>
        <w:widowControl w:val="0"/>
        <w:autoSpaceDE w:val="0"/>
        <w:autoSpaceDN w:val="0"/>
        <w:spacing w:before="90"/>
        <w:ind w:left="115" w:right="110"/>
        <w:jc w:val="both"/>
        <w:outlineLvl w:val="0"/>
        <w:rPr>
          <w:rFonts w:eastAsia="Verdana"/>
          <w:b/>
          <w:bCs/>
          <w:sz w:val="22"/>
          <w:szCs w:val="22"/>
          <w:lang w:val="pl-PL" w:eastAsia="en-US"/>
        </w:rPr>
      </w:pPr>
    </w:p>
    <w:p w14:paraId="4EC3443D" w14:textId="77777777" w:rsidR="00BC3F88" w:rsidRPr="00515AFA" w:rsidRDefault="00BC3F88" w:rsidP="00BC3F88">
      <w:pPr>
        <w:widowControl w:val="0"/>
        <w:autoSpaceDE w:val="0"/>
        <w:autoSpaceDN w:val="0"/>
        <w:spacing w:before="90"/>
        <w:ind w:right="110"/>
        <w:jc w:val="both"/>
        <w:outlineLvl w:val="0"/>
        <w:rPr>
          <w:rFonts w:eastAsia="Verdana"/>
          <w:b/>
          <w:bCs/>
          <w:sz w:val="22"/>
          <w:szCs w:val="22"/>
          <w:lang w:val="pl-PL" w:eastAsia="en-US"/>
        </w:rPr>
      </w:pPr>
    </w:p>
    <w:p w14:paraId="341DAC02" w14:textId="77777777" w:rsidR="00BC3F88" w:rsidRPr="00515AFA" w:rsidRDefault="00BC3F88" w:rsidP="00BC3F88">
      <w:pPr>
        <w:widowControl w:val="0"/>
        <w:autoSpaceDE w:val="0"/>
        <w:autoSpaceDN w:val="0"/>
        <w:jc w:val="center"/>
        <w:textAlignment w:val="baseline"/>
        <w:rPr>
          <w:b/>
          <w:bCs/>
          <w:sz w:val="22"/>
          <w:szCs w:val="22"/>
          <w:lang w:val="pl-PL"/>
        </w:rPr>
      </w:pPr>
    </w:p>
    <w:p w14:paraId="715C8604" w14:textId="77777777" w:rsidR="00BC3F88" w:rsidRPr="00515AFA" w:rsidRDefault="00BC3F88" w:rsidP="00BC3F88">
      <w:pPr>
        <w:widowControl w:val="0"/>
        <w:autoSpaceDE w:val="0"/>
        <w:autoSpaceDN w:val="0"/>
        <w:jc w:val="center"/>
        <w:textAlignment w:val="baseline"/>
        <w:rPr>
          <w:b/>
          <w:bCs/>
          <w:sz w:val="22"/>
          <w:szCs w:val="22"/>
          <w:lang w:val="pl-PL"/>
        </w:rPr>
      </w:pPr>
    </w:p>
    <w:p w14:paraId="058E37A0" w14:textId="77777777" w:rsidR="00BC3F88" w:rsidRPr="00515AFA" w:rsidRDefault="00BC3F88" w:rsidP="00BC3F88">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BF8A574" w14:textId="77777777" w:rsidR="00BC3F88" w:rsidRPr="00515AFA" w:rsidRDefault="00BC3F88" w:rsidP="00BC3F88">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CF0330C" w14:textId="77777777" w:rsidR="00BC3F88" w:rsidRPr="00515AFA" w:rsidRDefault="00BC3F88" w:rsidP="00BC3F88">
      <w:pPr>
        <w:widowControl w:val="0"/>
        <w:autoSpaceDE w:val="0"/>
        <w:autoSpaceDN w:val="0"/>
        <w:jc w:val="center"/>
        <w:textAlignment w:val="baseline"/>
        <w:rPr>
          <w:b/>
          <w:bCs/>
          <w:sz w:val="22"/>
          <w:szCs w:val="22"/>
          <w:lang w:val="pl-PL"/>
        </w:rPr>
      </w:pPr>
    </w:p>
    <w:p w14:paraId="35E34062" w14:textId="77777777" w:rsidR="00BC3F88" w:rsidRPr="00515AFA" w:rsidRDefault="00BC3F88" w:rsidP="00BC3F88">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A29AE17" w14:textId="77777777" w:rsidR="00BC3F88" w:rsidRPr="00515AFA" w:rsidRDefault="00BC3F88" w:rsidP="00BC3F8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C0894ED" w14:textId="77777777" w:rsidR="00BC3F88" w:rsidRPr="00515AFA" w:rsidRDefault="00BC3F88" w:rsidP="00BC3F8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0462981" w14:textId="77777777" w:rsidR="00BC3F88" w:rsidRPr="00515AFA" w:rsidRDefault="00BC3F88" w:rsidP="00BC3F8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EB318CC" w14:textId="77777777" w:rsidR="00BC3F88" w:rsidRPr="00515AFA" w:rsidRDefault="00BC3F88" w:rsidP="00BC3F88">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7CB2945" w14:textId="77777777" w:rsidR="00BC3F88" w:rsidRPr="00515AFA" w:rsidRDefault="00BC3F88" w:rsidP="00BC3F88">
      <w:pPr>
        <w:spacing w:after="200" w:line="276" w:lineRule="auto"/>
        <w:ind w:left="780"/>
        <w:contextualSpacing/>
        <w:textAlignment w:val="baseline"/>
        <w:rPr>
          <w:sz w:val="22"/>
          <w:szCs w:val="22"/>
          <w:lang w:val="pl-PL"/>
        </w:rPr>
      </w:pPr>
    </w:p>
    <w:p w14:paraId="37FB09C5" w14:textId="77777777" w:rsidR="00BC3F88" w:rsidRPr="00515AFA" w:rsidRDefault="00BC3F88" w:rsidP="00BC3F88">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34B28BE8" w14:textId="77777777" w:rsidR="00BC3F88" w:rsidRPr="00515AFA" w:rsidRDefault="00BC3F88" w:rsidP="00BC3F88">
      <w:pPr>
        <w:widowControl w:val="0"/>
        <w:autoSpaceDE w:val="0"/>
        <w:autoSpaceDN w:val="0"/>
        <w:spacing w:before="90"/>
        <w:ind w:right="110"/>
        <w:jc w:val="both"/>
        <w:outlineLvl w:val="0"/>
        <w:rPr>
          <w:rFonts w:eastAsia="Verdana"/>
          <w:b/>
          <w:bCs/>
          <w:sz w:val="22"/>
          <w:szCs w:val="22"/>
          <w:lang w:val="pl-PL" w:eastAsia="en-US"/>
        </w:rPr>
      </w:pPr>
    </w:p>
    <w:p w14:paraId="40AE05BE" w14:textId="77777777" w:rsidR="00BC3F88" w:rsidRPr="00515AFA" w:rsidRDefault="00BC3F88" w:rsidP="00BC3F88">
      <w:pPr>
        <w:widowControl w:val="0"/>
        <w:autoSpaceDE w:val="0"/>
        <w:autoSpaceDN w:val="0"/>
        <w:spacing w:before="90"/>
        <w:ind w:right="110"/>
        <w:jc w:val="both"/>
        <w:outlineLvl w:val="0"/>
        <w:rPr>
          <w:rFonts w:eastAsia="Verdana"/>
          <w:b/>
          <w:bCs/>
          <w:sz w:val="22"/>
          <w:szCs w:val="22"/>
          <w:lang w:val="pl-PL" w:eastAsia="en-US"/>
        </w:rPr>
      </w:pPr>
    </w:p>
    <w:p w14:paraId="6F1F2848" w14:textId="77777777" w:rsidR="00BC3F88" w:rsidRPr="00515AFA" w:rsidRDefault="00BC3F88" w:rsidP="00BC3F88">
      <w:pPr>
        <w:widowControl w:val="0"/>
        <w:autoSpaceDE w:val="0"/>
        <w:autoSpaceDN w:val="0"/>
        <w:spacing w:before="90"/>
        <w:ind w:right="110"/>
        <w:jc w:val="both"/>
        <w:outlineLvl w:val="0"/>
        <w:rPr>
          <w:rFonts w:eastAsia="Verdana"/>
          <w:b/>
          <w:bCs/>
          <w:sz w:val="22"/>
          <w:szCs w:val="22"/>
          <w:lang w:val="pl-PL" w:eastAsia="en-US"/>
        </w:rPr>
      </w:pPr>
    </w:p>
    <w:p w14:paraId="19593F54" w14:textId="77777777" w:rsidR="00BC3F88" w:rsidRPr="00515AFA" w:rsidRDefault="00BC3F88" w:rsidP="00BC3F88">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C3F88" w:rsidRPr="00184F96" w14:paraId="77A68DC8" w14:textId="77777777" w:rsidTr="00F241EF">
        <w:tc>
          <w:tcPr>
            <w:tcW w:w="4105" w:type="dxa"/>
            <w:hideMark/>
          </w:tcPr>
          <w:p w14:paraId="0FDF4605" w14:textId="77777777" w:rsidR="00BC3F88" w:rsidRPr="00515AFA" w:rsidRDefault="00BC3F88" w:rsidP="00F241E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38DF2C1" w14:textId="77777777" w:rsidR="00BC3F88" w:rsidRPr="00515AFA" w:rsidRDefault="00BC3F88" w:rsidP="00F241E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B9A3049" w14:textId="77777777" w:rsidR="00BC3F88" w:rsidRPr="00515AFA" w:rsidRDefault="00BC3F88" w:rsidP="00BC3F88">
      <w:pPr>
        <w:spacing w:line="360" w:lineRule="auto"/>
        <w:jc w:val="both"/>
        <w:rPr>
          <w:rFonts w:eastAsia="Calibri"/>
          <w:color w:val="222A35"/>
          <w:sz w:val="22"/>
          <w:szCs w:val="22"/>
          <w:lang w:val="pl-PL" w:eastAsia="x-none"/>
        </w:rPr>
      </w:pPr>
    </w:p>
    <w:sectPr w:rsidR="00BC3F88" w:rsidRPr="00515AFA">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C337F" w14:textId="77777777" w:rsidR="00DA7545" w:rsidRDefault="00DA7545">
      <w:r>
        <w:separator/>
      </w:r>
    </w:p>
  </w:endnote>
  <w:endnote w:type="continuationSeparator" w:id="0">
    <w:p w14:paraId="1A252012" w14:textId="77777777" w:rsidR="00DA7545" w:rsidRDefault="00DA7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6F73C" w14:textId="77777777" w:rsidR="00BC3F88" w:rsidRDefault="00BC3F88">
    <w:pPr>
      <w:pStyle w:val="Stopka"/>
      <w:jc w:val="right"/>
    </w:pPr>
    <w:r>
      <w:fldChar w:fldCharType="begin"/>
    </w:r>
    <w:r>
      <w:instrText>PAGE   \* MERGEFORMAT</w:instrText>
    </w:r>
    <w:r>
      <w:fldChar w:fldCharType="separate"/>
    </w:r>
    <w:r>
      <w:rPr>
        <w:lang w:val="pl-PL"/>
      </w:rPr>
      <w:t>2</w:t>
    </w:r>
    <w:r>
      <w:fldChar w:fldCharType="end"/>
    </w:r>
  </w:p>
  <w:p w14:paraId="6A64EF16" w14:textId="77777777" w:rsidR="00BC3F88" w:rsidRDefault="00BC3F8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95C86" w14:textId="77777777" w:rsidR="00DA7545" w:rsidRDefault="00DA7545">
      <w:r>
        <w:separator/>
      </w:r>
    </w:p>
  </w:footnote>
  <w:footnote w:type="continuationSeparator" w:id="0">
    <w:p w14:paraId="23082966" w14:textId="77777777" w:rsidR="00DA7545" w:rsidRDefault="00DA7545">
      <w:r>
        <w:continuationSeparator/>
      </w:r>
    </w:p>
  </w:footnote>
  <w:footnote w:id="1">
    <w:p w14:paraId="45DA433A" w14:textId="77777777" w:rsidR="00BC3F88" w:rsidRDefault="00BC3F88" w:rsidP="00BC3F8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151EBF3" w14:textId="77777777" w:rsidR="00BC3F88" w:rsidRDefault="00BC3F88" w:rsidP="00BC3F8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D5A7FD" w14:textId="77777777" w:rsidR="00BC3F88" w:rsidRDefault="00BC3F88" w:rsidP="00BC3F8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59A5F2B" w14:textId="77777777" w:rsidR="00BC3F88" w:rsidRDefault="00BC3F88" w:rsidP="00BC3F8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E41A853" w14:textId="77777777" w:rsidR="00BC3F88" w:rsidRDefault="00BC3F88" w:rsidP="00BC3F8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7E3385F" w14:textId="77777777" w:rsidR="00BC3F88" w:rsidRDefault="00BC3F88" w:rsidP="00BC3F8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2F63B2D" w14:textId="77777777" w:rsidR="00BC3F88" w:rsidRDefault="00BC3F88" w:rsidP="00BC3F8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B48FCB3" w14:textId="77777777" w:rsidR="00BC3F88" w:rsidRDefault="00BC3F88" w:rsidP="00BC3F8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A132037" w14:textId="77777777" w:rsidR="00BC3F88" w:rsidRDefault="00BC3F88" w:rsidP="00BC3F8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AC7B8DE" w14:textId="77777777" w:rsidR="00BC3F88" w:rsidRDefault="00BC3F88" w:rsidP="00BC3F8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B0C0327" w14:textId="77777777" w:rsidR="00BC3F88" w:rsidRDefault="00BC3F88" w:rsidP="00BC3F8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6E1B53A" w14:textId="77777777" w:rsidR="00BC3F88" w:rsidRDefault="00BC3F88" w:rsidP="00BC3F8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BF2458B" w14:textId="77777777" w:rsidR="00BC3F88" w:rsidRDefault="00BC3F88" w:rsidP="00BC3F8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862A64F" w14:textId="77777777" w:rsidR="00BC3F88" w:rsidRDefault="00BC3F88" w:rsidP="00BC3F8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B93031C" w14:textId="77777777" w:rsidR="00BC3F88" w:rsidRDefault="00BC3F88" w:rsidP="00BC3F8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1EB1DEA" w14:textId="77777777" w:rsidR="00BC3F88" w:rsidRDefault="00BC3F88" w:rsidP="00BC3F8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3E7848E" w14:textId="77777777" w:rsidR="00BC3F88" w:rsidRDefault="00BC3F88" w:rsidP="00BC3F8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3D520AB" w14:textId="77777777" w:rsidR="00BC3F88" w:rsidRDefault="00BC3F88" w:rsidP="00BC3F8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252F4F1" w14:textId="77777777" w:rsidR="00BC3F88" w:rsidRDefault="00BC3F88" w:rsidP="00BC3F8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38BC3EC" w14:textId="77777777" w:rsidR="00BC3F88" w:rsidRDefault="00BC3F88" w:rsidP="00BC3F8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3E83709" w14:textId="77777777" w:rsidR="00BC3F88" w:rsidRDefault="00BC3F88" w:rsidP="00BC3F8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E942951" w14:textId="77777777" w:rsidR="00BC3F88" w:rsidRDefault="00BC3F88" w:rsidP="00BC3F8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01C21E" w14:textId="77777777" w:rsidR="00BC3F88" w:rsidRDefault="00BC3F88" w:rsidP="00BC3F8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F80F3DC" w14:textId="77777777" w:rsidR="00BC3F88" w:rsidRDefault="00BC3F88" w:rsidP="00BC3F8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117F52B" w14:textId="77777777" w:rsidR="00BC3F88" w:rsidRDefault="00BC3F88" w:rsidP="00BC3F8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F255FF0" w14:textId="77777777" w:rsidR="00BC3F88" w:rsidRDefault="00BC3F88" w:rsidP="00BC3F8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DE7AEB" w14:textId="77777777" w:rsidR="00BC3F88" w:rsidRDefault="00BC3F88" w:rsidP="00BC3F8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D1E3F3E" w14:textId="77777777" w:rsidR="00BC3F88" w:rsidRDefault="00BC3F88" w:rsidP="00BC3F8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C6D1E5E" w14:textId="77777777" w:rsidR="00BC3F88" w:rsidRDefault="00BC3F88" w:rsidP="00BC3F8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132C4E7" w14:textId="77777777" w:rsidR="00BC3F88" w:rsidRDefault="00BC3F88" w:rsidP="00BC3F8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18427173">
    <w:abstractNumId w:val="19"/>
  </w:num>
  <w:num w:numId="2" w16cid:durableId="49938858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192287">
    <w:abstractNumId w:val="29"/>
  </w:num>
  <w:num w:numId="4" w16cid:durableId="205266151">
    <w:abstractNumId w:val="11"/>
  </w:num>
  <w:num w:numId="5" w16cid:durableId="211422921">
    <w:abstractNumId w:val="30"/>
  </w:num>
  <w:num w:numId="6" w16cid:durableId="1500271393">
    <w:abstractNumId w:val="32"/>
  </w:num>
  <w:num w:numId="7" w16cid:durableId="1354111228">
    <w:abstractNumId w:val="35"/>
  </w:num>
  <w:num w:numId="8" w16cid:durableId="550194067">
    <w:abstractNumId w:val="25"/>
  </w:num>
  <w:num w:numId="9" w16cid:durableId="202065487">
    <w:abstractNumId w:val="39"/>
  </w:num>
  <w:num w:numId="10" w16cid:durableId="89279794">
    <w:abstractNumId w:val="27"/>
  </w:num>
  <w:num w:numId="11" w16cid:durableId="1231623891">
    <w:abstractNumId w:val="6"/>
  </w:num>
  <w:num w:numId="12" w16cid:durableId="1520896871">
    <w:abstractNumId w:val="10"/>
  </w:num>
  <w:num w:numId="13" w16cid:durableId="562645427">
    <w:abstractNumId w:val="14"/>
  </w:num>
  <w:num w:numId="14" w16cid:durableId="183175257">
    <w:abstractNumId w:val="40"/>
  </w:num>
  <w:num w:numId="15" w16cid:durableId="1800032117">
    <w:abstractNumId w:val="13"/>
  </w:num>
  <w:num w:numId="16" w16cid:durableId="4403728">
    <w:abstractNumId w:val="9"/>
  </w:num>
  <w:num w:numId="17" w16cid:durableId="1099255850">
    <w:abstractNumId w:val="37"/>
  </w:num>
  <w:num w:numId="18" w16cid:durableId="330180883">
    <w:abstractNumId w:val="28"/>
  </w:num>
  <w:num w:numId="19" w16cid:durableId="1790053015">
    <w:abstractNumId w:val="23"/>
  </w:num>
  <w:num w:numId="20" w16cid:durableId="1880047087">
    <w:abstractNumId w:val="26"/>
  </w:num>
  <w:num w:numId="21" w16cid:durableId="735399105">
    <w:abstractNumId w:val="20"/>
  </w:num>
  <w:num w:numId="22" w16cid:durableId="1020547577">
    <w:abstractNumId w:val="0"/>
  </w:num>
  <w:num w:numId="23" w16cid:durableId="217867154">
    <w:abstractNumId w:val="38"/>
  </w:num>
  <w:num w:numId="24" w16cid:durableId="908466951">
    <w:abstractNumId w:val="18"/>
  </w:num>
  <w:num w:numId="25" w16cid:durableId="507529077">
    <w:abstractNumId w:val="3"/>
  </w:num>
  <w:num w:numId="26" w16cid:durableId="149292938">
    <w:abstractNumId w:val="31"/>
  </w:num>
  <w:num w:numId="27" w16cid:durableId="15207786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423663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393749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64586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503419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30115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491395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432240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59107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40319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457068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669363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26535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103755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180497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366040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867426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422568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837268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228535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072045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328312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7545"/>
    <w:rsid w:val="000033EA"/>
    <w:rsid w:val="0002467C"/>
    <w:rsid w:val="00040A7A"/>
    <w:rsid w:val="00046B99"/>
    <w:rsid w:val="0007315E"/>
    <w:rsid w:val="000936CA"/>
    <w:rsid w:val="00097182"/>
    <w:rsid w:val="000B1A00"/>
    <w:rsid w:val="000C0F66"/>
    <w:rsid w:val="001764D4"/>
    <w:rsid w:val="00184F96"/>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532FF"/>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74416"/>
    <w:rsid w:val="00AA7F39"/>
    <w:rsid w:val="00AF7449"/>
    <w:rsid w:val="00BA1B11"/>
    <w:rsid w:val="00BA5498"/>
    <w:rsid w:val="00BC3F88"/>
    <w:rsid w:val="00BD0C12"/>
    <w:rsid w:val="00BD5E3D"/>
    <w:rsid w:val="00C07E7C"/>
    <w:rsid w:val="00C12393"/>
    <w:rsid w:val="00C12A61"/>
    <w:rsid w:val="00C14141"/>
    <w:rsid w:val="00C2196F"/>
    <w:rsid w:val="00C23E95"/>
    <w:rsid w:val="00C74D2A"/>
    <w:rsid w:val="00C923E8"/>
    <w:rsid w:val="00C93478"/>
    <w:rsid w:val="00CD12B0"/>
    <w:rsid w:val="00D03706"/>
    <w:rsid w:val="00D41E30"/>
    <w:rsid w:val="00D432AD"/>
    <w:rsid w:val="00D46DCD"/>
    <w:rsid w:val="00D70657"/>
    <w:rsid w:val="00D90ED3"/>
    <w:rsid w:val="00D9696A"/>
    <w:rsid w:val="00D97E9A"/>
    <w:rsid w:val="00DA7545"/>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042D63"/>
  <w15:chartTrackingRefBased/>
  <w15:docId w15:val="{3F1D1A64-E2F5-4220-B5FC-A246BEF10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C3F8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BC3F8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10</Pages>
  <Words>3592</Words>
  <Characters>21558</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2025-10-15T11:36:00Z</cp:lastPrinted>
  <dcterms:created xsi:type="dcterms:W3CDTF">2025-10-15T11:53:00Z</dcterms:created>
  <dcterms:modified xsi:type="dcterms:W3CDTF">2025-10-15T11:53:00Z</dcterms:modified>
</cp:coreProperties>
</file>