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FE4B0" w14:textId="5AC932B3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4B32A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B94E264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9BE07D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1A3FCA8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C4872F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226EEE6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4BCD79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BA84E9E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2DCE028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E9059C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2D16C9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73F4D9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28FB1C8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DA4140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AA15099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99DC152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40E2210" w14:textId="61D45BB9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C442D8" w:rsidRPr="00C442D8">
        <w:rPr>
          <w:rFonts w:eastAsia="Times New Roman" w:cs="Calibri"/>
          <w:b/>
          <w:lang w:eastAsia="pl-PL"/>
        </w:rPr>
        <w:t>Dostawa i montaż projektora na potrzeby auli budynku U-2 AGH</w:t>
      </w:r>
      <w:r w:rsidRPr="00432E10">
        <w:rPr>
          <w:rFonts w:eastAsia="Times New Roman" w:cs="Calibri"/>
          <w:lang w:eastAsia="pl-PL"/>
        </w:rPr>
        <w:t xml:space="preserve">, </w:t>
      </w:r>
      <w:r w:rsidR="004B32A6">
        <w:rPr>
          <w:rFonts w:eastAsia="Times New Roman" w:cs="Calibri"/>
          <w:lang w:eastAsia="pl-PL"/>
        </w:rPr>
        <w:t xml:space="preserve">nr sprawy: </w:t>
      </w:r>
      <w:r w:rsidR="004B32A6" w:rsidRPr="004B32A6">
        <w:rPr>
          <w:rFonts w:eastAsia="Times New Roman" w:cs="Calibri"/>
          <w:b/>
          <w:bCs/>
          <w:lang w:eastAsia="pl-PL"/>
        </w:rPr>
        <w:t>KC-DE-zp.272-578/25</w:t>
      </w:r>
      <w:r w:rsidR="004B32A6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D3D66ED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7A264E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C057405" w14:textId="716BBE38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4B32A6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8409A9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177643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5C4CE8F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D9190F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4740FA1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1388658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2AC0EA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DBA6333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9DDBDC5" w14:textId="4D6D55B7" w:rsidR="005103B9" w:rsidRPr="009475A8" w:rsidRDefault="008F3D36" w:rsidP="004B32A6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EB5A6" w14:textId="77777777" w:rsidR="00961643" w:rsidRDefault="00961643" w:rsidP="0038231F">
      <w:pPr>
        <w:spacing w:after="0" w:line="240" w:lineRule="auto"/>
      </w:pPr>
      <w:r>
        <w:separator/>
      </w:r>
    </w:p>
  </w:endnote>
  <w:endnote w:type="continuationSeparator" w:id="0">
    <w:p w14:paraId="0A7C1EAF" w14:textId="77777777" w:rsidR="00961643" w:rsidRDefault="009616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095A9" w14:textId="77777777" w:rsidR="00C442D8" w:rsidRDefault="00C442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8D38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B8704E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6351E" w14:textId="77777777" w:rsidR="00C442D8" w:rsidRDefault="00C442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320F6" w14:textId="77777777" w:rsidR="00961643" w:rsidRDefault="00961643" w:rsidP="0038231F">
      <w:pPr>
        <w:spacing w:after="0" w:line="240" w:lineRule="auto"/>
      </w:pPr>
      <w:r>
        <w:separator/>
      </w:r>
    </w:p>
  </w:footnote>
  <w:footnote w:type="continuationSeparator" w:id="0">
    <w:p w14:paraId="7C8F73A6" w14:textId="77777777" w:rsidR="00961643" w:rsidRDefault="00961643" w:rsidP="0038231F">
      <w:pPr>
        <w:spacing w:after="0" w:line="240" w:lineRule="auto"/>
      </w:pPr>
      <w:r>
        <w:continuationSeparator/>
      </w:r>
    </w:p>
  </w:footnote>
  <w:footnote w:id="1">
    <w:p w14:paraId="1CCC389F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1A4DF76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C0C0A" w14:textId="77777777" w:rsidR="00C442D8" w:rsidRDefault="00C442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1F1D6" w14:textId="77777777" w:rsidR="00C442D8" w:rsidRDefault="00C442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D252" w14:textId="77777777" w:rsidR="00C442D8" w:rsidRDefault="00C442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208345">
    <w:abstractNumId w:val="7"/>
  </w:num>
  <w:num w:numId="2" w16cid:durableId="1412116678">
    <w:abstractNumId w:val="0"/>
  </w:num>
  <w:num w:numId="3" w16cid:durableId="1430395487">
    <w:abstractNumId w:val="6"/>
  </w:num>
  <w:num w:numId="4" w16cid:durableId="1828210261">
    <w:abstractNumId w:val="9"/>
  </w:num>
  <w:num w:numId="5" w16cid:durableId="1786804026">
    <w:abstractNumId w:val="8"/>
  </w:num>
  <w:num w:numId="6" w16cid:durableId="1007291691">
    <w:abstractNumId w:val="5"/>
  </w:num>
  <w:num w:numId="7" w16cid:durableId="1859461884">
    <w:abstractNumId w:val="1"/>
  </w:num>
  <w:num w:numId="8" w16cid:durableId="1233077778">
    <w:abstractNumId w:val="3"/>
  </w:num>
  <w:num w:numId="9" w16cid:durableId="1393967242">
    <w:abstractNumId w:val="2"/>
  </w:num>
  <w:num w:numId="10" w16cid:durableId="945040655">
    <w:abstractNumId w:val="4"/>
  </w:num>
  <w:num w:numId="11" w16cid:durableId="11719192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164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32A6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61643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442D8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83558"/>
  <w15:chartTrackingRefBased/>
  <w15:docId w15:val="{EDD176B4-4F31-434C-BCF4-468B0C4AC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2025-10-08T08:19:00Z</dcterms:created>
  <dcterms:modified xsi:type="dcterms:W3CDTF">2025-10-08T08:20:00Z</dcterms:modified>
</cp:coreProperties>
</file>