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5C33D" w14:textId="77777777" w:rsidR="00471F3F" w:rsidRPr="003D21AA" w:rsidRDefault="003A6D96" w:rsidP="00471F3F">
      <w:pPr>
        <w:spacing w:after="480"/>
        <w:jc w:val="right"/>
      </w:pPr>
      <w:bookmarkStart w:id="0" w:name="_Hlk138841484"/>
      <w:r w:rsidRPr="003D21AA">
        <w:t>Niepołomice</w:t>
      </w:r>
      <w:r w:rsidR="00471F3F" w:rsidRPr="003D21AA">
        <w:t xml:space="preserve"> dnia: </w:t>
      </w:r>
      <w:r w:rsidRPr="003D21AA">
        <w:t>2025-10-20</w:t>
      </w:r>
    </w:p>
    <w:p w14:paraId="582FCACF" w14:textId="77777777" w:rsidR="00471F3F" w:rsidRPr="003D21AA" w:rsidRDefault="003A6D96" w:rsidP="00471F3F">
      <w:pPr>
        <w:spacing w:line="360" w:lineRule="auto"/>
        <w:rPr>
          <w:b/>
          <w:bCs/>
        </w:rPr>
      </w:pPr>
      <w:r w:rsidRPr="003D21AA">
        <w:rPr>
          <w:b/>
          <w:bCs/>
        </w:rPr>
        <w:t>GMINA NIEPOŁOMICE</w:t>
      </w:r>
    </w:p>
    <w:p w14:paraId="3C844443" w14:textId="77777777" w:rsidR="00471F3F" w:rsidRPr="003D21AA" w:rsidRDefault="003A6D96" w:rsidP="00471F3F">
      <w:pPr>
        <w:spacing w:line="360" w:lineRule="auto"/>
      </w:pPr>
      <w:r w:rsidRPr="003D21AA">
        <w:t>Pl. Zwycięstwa</w:t>
      </w:r>
      <w:r w:rsidR="00471F3F" w:rsidRPr="003D21AA">
        <w:t xml:space="preserve"> </w:t>
      </w:r>
      <w:r w:rsidRPr="003D21AA">
        <w:t>13</w:t>
      </w:r>
    </w:p>
    <w:p w14:paraId="393B88BF" w14:textId="77777777" w:rsidR="00471F3F" w:rsidRDefault="003A6D96" w:rsidP="00471F3F">
      <w:r w:rsidRPr="003D21AA">
        <w:t>32-005</w:t>
      </w:r>
      <w:r w:rsidR="00471F3F" w:rsidRPr="003D21AA">
        <w:t xml:space="preserve"> </w:t>
      </w:r>
      <w:r w:rsidRPr="003D21AA">
        <w:t>Niepołomice</w:t>
      </w:r>
    </w:p>
    <w:p w14:paraId="545CB9BB" w14:textId="655FB478" w:rsidR="003D21AA" w:rsidRPr="003D21AA" w:rsidRDefault="003D21AA" w:rsidP="00471F3F">
      <w:r>
        <w:t>ZP.271.39.2025.1</w:t>
      </w:r>
    </w:p>
    <w:p w14:paraId="71BC9ABA" w14:textId="77777777" w:rsidR="00DA2A7E" w:rsidRPr="003D21AA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3D21AA">
        <w:rPr>
          <w:b/>
        </w:rPr>
        <w:t>WYKONAWCY</w:t>
      </w:r>
    </w:p>
    <w:p w14:paraId="6B88C063" w14:textId="77777777" w:rsidR="00471F3F" w:rsidRPr="003D21AA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3D21A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3D21AA" w14:paraId="730E9F42" w14:textId="77777777" w:rsidTr="00A34E9B">
        <w:tc>
          <w:tcPr>
            <w:tcW w:w="9330" w:type="dxa"/>
            <w:shd w:val="clear" w:color="auto" w:fill="F2F2F2"/>
            <w:hideMark/>
          </w:tcPr>
          <w:p w14:paraId="784988AD" w14:textId="77777777" w:rsidR="00471F3F" w:rsidRPr="003D21AA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D21AA">
              <w:rPr>
                <w:b/>
                <w:spacing w:val="50"/>
                <w:kern w:val="28"/>
              </w:rPr>
              <w:t>ZAWIADOMIENIE</w:t>
            </w:r>
          </w:p>
          <w:p w14:paraId="380D58A6" w14:textId="77777777" w:rsidR="00471F3F" w:rsidRPr="003D21AA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D21AA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1300A7B5" w14:textId="77777777" w:rsidR="00607E00" w:rsidRPr="003D21AA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3D21AA" w14:paraId="1E5974B4" w14:textId="77777777" w:rsidTr="001D5408">
        <w:tc>
          <w:tcPr>
            <w:tcW w:w="2268" w:type="dxa"/>
          </w:tcPr>
          <w:p w14:paraId="1B2E80A1" w14:textId="77777777" w:rsidR="00607E00" w:rsidRPr="003D21A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D21AA">
              <w:t>Dotyczy:</w:t>
            </w:r>
          </w:p>
        </w:tc>
        <w:tc>
          <w:tcPr>
            <w:tcW w:w="6834" w:type="dxa"/>
          </w:tcPr>
          <w:p w14:paraId="62096AF7" w14:textId="77777777" w:rsidR="00607E00" w:rsidRPr="003D21A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D21AA">
              <w:t xml:space="preserve">postępowania o udzielenie zamówienia publicznego, prowadzonego w trybie </w:t>
            </w:r>
            <w:r w:rsidR="003A6D96" w:rsidRPr="003D21AA">
              <w:t>przetarg nieograniczony</w:t>
            </w:r>
          </w:p>
        </w:tc>
      </w:tr>
      <w:tr w:rsidR="00607E00" w:rsidRPr="003D21AA" w14:paraId="7FFC82A1" w14:textId="77777777" w:rsidTr="001D5408">
        <w:tc>
          <w:tcPr>
            <w:tcW w:w="2268" w:type="dxa"/>
          </w:tcPr>
          <w:p w14:paraId="68DED13D" w14:textId="77777777" w:rsidR="00607E00" w:rsidRPr="003D21AA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D21AA">
              <w:t>Nazwa zamówienia:</w:t>
            </w:r>
          </w:p>
        </w:tc>
        <w:tc>
          <w:tcPr>
            <w:tcW w:w="6834" w:type="dxa"/>
          </w:tcPr>
          <w:p w14:paraId="470E05AC" w14:textId="77777777" w:rsidR="00607E00" w:rsidRPr="003D21AA" w:rsidRDefault="003A6D96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D21AA">
              <w:rPr>
                <w:bCs/>
              </w:rPr>
              <w:t>Prowadzenie zimowego utrzymania dróg na wyznaczonym terenie Miasta i Gminy Niepołomice w sezonie zimowym 2025/2026 - 2026/2027 - Obszar IV</w:t>
            </w:r>
          </w:p>
        </w:tc>
      </w:tr>
      <w:tr w:rsidR="003A6D96" w:rsidRPr="003D21AA" w14:paraId="53EC88EE" w14:textId="77777777" w:rsidTr="00E83E11">
        <w:tc>
          <w:tcPr>
            <w:tcW w:w="2268" w:type="dxa"/>
          </w:tcPr>
          <w:p w14:paraId="152C50F4" w14:textId="77777777" w:rsidR="003A6D96" w:rsidRPr="003D21AA" w:rsidRDefault="003A6D96" w:rsidP="00E83E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D21AA">
              <w:t>Numer referencyjny:</w:t>
            </w:r>
          </w:p>
        </w:tc>
        <w:tc>
          <w:tcPr>
            <w:tcW w:w="6834" w:type="dxa"/>
          </w:tcPr>
          <w:p w14:paraId="602A5ADC" w14:textId="77777777" w:rsidR="003A6D96" w:rsidRPr="003D21AA" w:rsidRDefault="003A6D96" w:rsidP="00E83E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D21AA">
              <w:rPr>
                <w:bCs/>
              </w:rPr>
              <w:t>ZP.271.39.2025</w:t>
            </w:r>
          </w:p>
        </w:tc>
      </w:tr>
    </w:tbl>
    <w:p w14:paraId="344DF897" w14:textId="77777777" w:rsidR="00DA2A7E" w:rsidRPr="003D21AA" w:rsidRDefault="00DA2A7E" w:rsidP="00C512EB">
      <w:pPr>
        <w:spacing w:before="600" w:after="120" w:line="360" w:lineRule="auto"/>
        <w:jc w:val="both"/>
      </w:pPr>
      <w:r w:rsidRPr="003D21AA">
        <w:t xml:space="preserve">Zamawiający, </w:t>
      </w:r>
      <w:r w:rsidR="003A6D96" w:rsidRPr="003D21AA">
        <w:rPr>
          <w:b/>
        </w:rPr>
        <w:t>GMINA NIEPOŁOMICE</w:t>
      </w:r>
      <w:r w:rsidRPr="003D21AA">
        <w:t xml:space="preserve">, działając na podstawie art. 260 ustawy z dnia 11 września 2019r. Prawo zamówień publicznych </w:t>
      </w:r>
      <w:r w:rsidR="003A6D96" w:rsidRPr="003D21AA">
        <w:t>(</w:t>
      </w:r>
      <w:proofErr w:type="spellStart"/>
      <w:r w:rsidR="003A6D96" w:rsidRPr="003D21AA">
        <w:t>t.j</w:t>
      </w:r>
      <w:proofErr w:type="spellEnd"/>
      <w:r w:rsidR="003A6D96" w:rsidRPr="003D21AA">
        <w:t>. Dz. U. z 2024 poz. 1320)</w:t>
      </w:r>
      <w:r w:rsidRPr="003D21AA">
        <w:t>, zwanej dalej „ustawą Pzp”, zawiadamia, że unieważnia postępowanie o udzielenie zamówienia publicznego.</w:t>
      </w:r>
    </w:p>
    <w:p w14:paraId="2E468270" w14:textId="77777777" w:rsidR="00DA2A7E" w:rsidRPr="003D21AA" w:rsidRDefault="00DA2A7E" w:rsidP="00DA2A7E">
      <w:pPr>
        <w:spacing w:after="60" w:line="276" w:lineRule="auto"/>
        <w:jc w:val="both"/>
      </w:pPr>
      <w:r w:rsidRPr="003D21AA">
        <w:rPr>
          <w:b/>
          <w:bCs/>
          <w:u w:val="single"/>
        </w:rPr>
        <w:t>Uzasadnienie prawne</w:t>
      </w:r>
      <w:r w:rsidRPr="003D21AA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A6D96" w:rsidRPr="003D21AA" w14:paraId="552F2D13" w14:textId="77777777" w:rsidTr="00E83E11">
        <w:tc>
          <w:tcPr>
            <w:tcW w:w="2943" w:type="dxa"/>
          </w:tcPr>
          <w:p w14:paraId="6206C466" w14:textId="77777777" w:rsidR="003A6D96" w:rsidRPr="003D21AA" w:rsidRDefault="003A6D96" w:rsidP="00E83E11">
            <w:pPr>
              <w:spacing w:before="60" w:after="60" w:line="276" w:lineRule="auto"/>
              <w:ind w:right="-112"/>
              <w:jc w:val="both"/>
            </w:pPr>
            <w:r w:rsidRPr="003D21AA">
              <w:t xml:space="preserve">Art. 255 pkt. 1 ustawy </w:t>
            </w:r>
            <w:proofErr w:type="spellStart"/>
            <w:r w:rsidRPr="003D21AA">
              <w:t>Pzp</w:t>
            </w:r>
            <w:proofErr w:type="spellEnd"/>
          </w:p>
        </w:tc>
        <w:tc>
          <w:tcPr>
            <w:tcW w:w="6237" w:type="dxa"/>
          </w:tcPr>
          <w:p w14:paraId="38A9625C" w14:textId="77777777" w:rsidR="003A6D96" w:rsidRPr="003D21AA" w:rsidRDefault="003A6D96" w:rsidP="00E83E11">
            <w:pPr>
              <w:spacing w:before="60" w:after="60" w:line="360" w:lineRule="auto"/>
              <w:jc w:val="both"/>
            </w:pPr>
            <w:r w:rsidRPr="003D21AA">
              <w:t>nie złożono żadnego wniosku o dopuszczenie do udziału w postępowaniu albo żadnej oferty</w:t>
            </w:r>
          </w:p>
        </w:tc>
      </w:tr>
    </w:tbl>
    <w:p w14:paraId="0DE120F3" w14:textId="77777777" w:rsidR="00DA2A7E" w:rsidRPr="003D21AA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3D21AA">
        <w:rPr>
          <w:rFonts w:ascii="Times New Roman" w:hAnsi="Times New Roman"/>
          <w:sz w:val="20"/>
          <w:u w:val="single"/>
        </w:rPr>
        <w:t>Uzasadnienie faktyczne</w:t>
      </w:r>
      <w:r w:rsidRPr="003D21AA">
        <w:rPr>
          <w:rFonts w:ascii="Times New Roman" w:hAnsi="Times New Roman"/>
          <w:b w:val="0"/>
          <w:bCs/>
          <w:sz w:val="20"/>
        </w:rPr>
        <w:t>:</w:t>
      </w:r>
    </w:p>
    <w:p w14:paraId="10B9C519" w14:textId="77777777" w:rsidR="00DA2A7E" w:rsidRPr="003D21AA" w:rsidRDefault="003A6D96" w:rsidP="00C512EB">
      <w:pPr>
        <w:spacing w:line="360" w:lineRule="auto"/>
        <w:jc w:val="both"/>
      </w:pPr>
      <w:r w:rsidRPr="003D21AA">
        <w:t>W wyznaczonym terminie nie wpłynęła do Zamawiającego żadna oferta</w:t>
      </w:r>
    </w:p>
    <w:p w14:paraId="41CB1A1D" w14:textId="77777777" w:rsidR="00C512EB" w:rsidRDefault="00C512EB" w:rsidP="00C512EB">
      <w:pPr>
        <w:spacing w:line="360" w:lineRule="auto"/>
        <w:jc w:val="both"/>
      </w:pPr>
    </w:p>
    <w:p w14:paraId="6CB696AB" w14:textId="77777777" w:rsidR="003D21AA" w:rsidRPr="003D21AA" w:rsidRDefault="003D21AA" w:rsidP="00C512EB">
      <w:pPr>
        <w:spacing w:line="360" w:lineRule="auto"/>
        <w:jc w:val="both"/>
      </w:pPr>
    </w:p>
    <w:bookmarkEnd w:id="0"/>
    <w:sectPr w:rsidR="003D21AA" w:rsidRPr="003D21AA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93290" w14:textId="77777777" w:rsidR="008374A7" w:rsidRDefault="008374A7">
      <w:r>
        <w:separator/>
      </w:r>
    </w:p>
  </w:endnote>
  <w:endnote w:type="continuationSeparator" w:id="0">
    <w:p w14:paraId="50C33AFC" w14:textId="77777777" w:rsidR="008374A7" w:rsidRDefault="0083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761E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943F0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7FB78" w14:textId="77777777" w:rsidR="003D21AA" w:rsidRPr="003D21AA" w:rsidRDefault="003D21AA" w:rsidP="003D21A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0D12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35D13E" w14:textId="77777777" w:rsidR="003F0CBE" w:rsidRDefault="003F0CBE">
    <w:pPr>
      <w:pStyle w:val="Stopka"/>
      <w:tabs>
        <w:tab w:val="clear" w:pos="4536"/>
      </w:tabs>
      <w:jc w:val="center"/>
    </w:pPr>
  </w:p>
  <w:p w14:paraId="42A8F0D8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8150B" w14:textId="77777777" w:rsidR="008374A7" w:rsidRDefault="008374A7">
      <w:r>
        <w:separator/>
      </w:r>
    </w:p>
  </w:footnote>
  <w:footnote w:type="continuationSeparator" w:id="0">
    <w:p w14:paraId="54838041" w14:textId="77777777" w:rsidR="008374A7" w:rsidRDefault="00837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C26FA" w14:textId="77777777" w:rsidR="003A6D96" w:rsidRDefault="003A6D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5F18" w14:textId="77777777" w:rsidR="003A6D96" w:rsidRDefault="003A6D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1CAC6" w14:textId="77777777" w:rsidR="003A6D96" w:rsidRDefault="003A6D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9061583">
    <w:abstractNumId w:val="5"/>
  </w:num>
  <w:num w:numId="2" w16cid:durableId="364403839">
    <w:abstractNumId w:val="10"/>
  </w:num>
  <w:num w:numId="3" w16cid:durableId="1339886217">
    <w:abstractNumId w:val="4"/>
  </w:num>
  <w:num w:numId="4" w16cid:durableId="1524368956">
    <w:abstractNumId w:val="9"/>
  </w:num>
  <w:num w:numId="5" w16cid:durableId="1823155581">
    <w:abstractNumId w:val="1"/>
  </w:num>
  <w:num w:numId="6" w16cid:durableId="1564019665">
    <w:abstractNumId w:val="2"/>
  </w:num>
  <w:num w:numId="7" w16cid:durableId="8722461">
    <w:abstractNumId w:val="8"/>
  </w:num>
  <w:num w:numId="8" w16cid:durableId="1014385038">
    <w:abstractNumId w:val="6"/>
  </w:num>
  <w:num w:numId="9" w16cid:durableId="418063203">
    <w:abstractNumId w:val="3"/>
  </w:num>
  <w:num w:numId="10" w16cid:durableId="1287659091">
    <w:abstractNumId w:val="0"/>
  </w:num>
  <w:num w:numId="11" w16cid:durableId="5366224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4A7"/>
    <w:rsid w:val="00020DF5"/>
    <w:rsid w:val="000345C2"/>
    <w:rsid w:val="00047A30"/>
    <w:rsid w:val="000F4ECD"/>
    <w:rsid w:val="001B1480"/>
    <w:rsid w:val="001D5408"/>
    <w:rsid w:val="00210DCB"/>
    <w:rsid w:val="002D47D4"/>
    <w:rsid w:val="003261E7"/>
    <w:rsid w:val="00372CE9"/>
    <w:rsid w:val="003A6D96"/>
    <w:rsid w:val="003D21AA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374A7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D32DA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76CD92"/>
  <w15:chartTrackingRefBased/>
  <w15:docId w15:val="{E184C598-BC60-4AEB-A0F5-93EBFFCBD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2025-10-20T08:29:00Z</cp:lastPrinted>
  <dcterms:created xsi:type="dcterms:W3CDTF">2025-10-20T08:37:00Z</dcterms:created>
  <dcterms:modified xsi:type="dcterms:W3CDTF">2025-10-20T08:37:00Z</dcterms:modified>
</cp:coreProperties>
</file>